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93779" w:rsidRPr="0059377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93779" w:rsidRPr="00593779">
        <w:rPr>
          <w:rFonts w:ascii="Times New Roman" w:hAnsi="Times New Roman"/>
          <w:b/>
        </w:rPr>
        <w:t>ZP/DK-06/17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3779" w:rsidRPr="0059377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3779" w:rsidRPr="0059377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93779" w:rsidRPr="0059377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3779" w:rsidRPr="0059377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93779" w:rsidRPr="0059377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93779" w:rsidRPr="00593779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593779" w:rsidRPr="00593779">
        <w:rPr>
          <w:rFonts w:ascii="Times New Roman" w:hAnsi="Times New Roman"/>
          <w:sz w:val="21"/>
          <w:szCs w:val="21"/>
        </w:rPr>
        <w:t>późn</w:t>
      </w:r>
      <w:proofErr w:type="spellEnd"/>
      <w:r w:rsidR="00593779" w:rsidRPr="00593779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93779" w:rsidRPr="00593779">
        <w:rPr>
          <w:rFonts w:ascii="Times New Roman" w:hAnsi="Times New Roman"/>
          <w:b/>
          <w:sz w:val="24"/>
          <w:szCs w:val="24"/>
        </w:rPr>
        <w:t>Dostawa stacji roboczych dla Instytutu Matematyki oraz Instytutu Maszyn Cieplnych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B03A9" w:rsidRDefault="002B03A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B03A9" w:rsidRDefault="002B03A9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B03A9" w:rsidRDefault="002B03A9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B03A9" w:rsidRDefault="002B03A9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E6B3F" w:rsidRDefault="00FE4E2B" w:rsidP="006E6B3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6E6B3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97C" w:rsidRDefault="009B097C" w:rsidP="0038231F">
      <w:pPr>
        <w:spacing w:after="0" w:line="240" w:lineRule="auto"/>
      </w:pPr>
      <w:r>
        <w:separator/>
      </w:r>
    </w:p>
  </w:endnote>
  <w:endnote w:type="continuationSeparator" w:id="0">
    <w:p w:rsidR="009B097C" w:rsidRDefault="009B09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79" w:rsidRDefault="005937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6B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6B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79" w:rsidRDefault="005937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97C" w:rsidRDefault="009B097C" w:rsidP="0038231F">
      <w:pPr>
        <w:spacing w:after="0" w:line="240" w:lineRule="auto"/>
      </w:pPr>
      <w:r>
        <w:separator/>
      </w:r>
    </w:p>
  </w:footnote>
  <w:footnote w:type="continuationSeparator" w:id="0">
    <w:p w:rsidR="009B097C" w:rsidRDefault="009B09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79" w:rsidRDefault="005937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79" w:rsidRDefault="005937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79" w:rsidRDefault="005937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97C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03A9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3779"/>
    <w:rsid w:val="005C39CA"/>
    <w:rsid w:val="005E176A"/>
    <w:rsid w:val="00634311"/>
    <w:rsid w:val="00641874"/>
    <w:rsid w:val="006676AE"/>
    <w:rsid w:val="006A3A1F"/>
    <w:rsid w:val="006A52B6"/>
    <w:rsid w:val="006E6B3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097C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F2D7050-BB1E-4F05-91A7-CD87BF1F6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E526B-78B1-4791-8BE1-6ECC88B7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2017-04-27T12:31:00Z</cp:lastPrinted>
  <dcterms:created xsi:type="dcterms:W3CDTF">2017-04-27T12:31:00Z</dcterms:created>
  <dcterms:modified xsi:type="dcterms:W3CDTF">2017-04-27T12:31:00Z</dcterms:modified>
</cp:coreProperties>
</file>