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CC10D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C10D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CC10D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C10D2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C10D2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CC10D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C10D2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C10D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CC10D2" w:rsidRPr="00CC10D2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CC10D2" w:rsidRPr="00CC10D2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CC10D2" w:rsidRPr="00CC10D2">
        <w:rPr>
          <w:rFonts w:ascii="Tahoma" w:hAnsi="Tahoma" w:cs="Tahoma"/>
          <w:b/>
          <w:sz w:val="16"/>
          <w:szCs w:val="16"/>
        </w:rPr>
        <w:t>ZP/DK-04/17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C10D2" w:rsidRPr="00E35A89" w:rsidTr="003A481F">
        <w:tc>
          <w:tcPr>
            <w:tcW w:w="1134" w:type="dxa"/>
          </w:tcPr>
          <w:p w:rsidR="00CC10D2" w:rsidRPr="00E35A89" w:rsidRDefault="00CC10D2" w:rsidP="003A48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C10D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C10D2">
              <w:rPr>
                <w:rFonts w:ascii="Tahoma" w:hAnsi="Tahoma" w:cs="Tahoma"/>
                <w:sz w:val="16"/>
                <w:szCs w:val="16"/>
              </w:rPr>
              <w:t>Laptop dla Instytutu Mechaniki i Podstaw Konstrukcji Maszyn</w:t>
            </w:r>
          </w:p>
          <w:p w:rsidR="00CC10D2" w:rsidRDefault="00CC10D2" w:rsidP="003A481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C10D2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C10D2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C10D2" w:rsidRPr="003B417C" w:rsidRDefault="00CC10D2" w:rsidP="003A481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10D2" w:rsidRPr="00E35A89" w:rsidRDefault="00CC10D2" w:rsidP="003A481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C10D2" w:rsidRPr="00E35A89" w:rsidTr="003A481F">
        <w:tc>
          <w:tcPr>
            <w:tcW w:w="1134" w:type="dxa"/>
          </w:tcPr>
          <w:p w:rsidR="00CC10D2" w:rsidRPr="00E35A89" w:rsidRDefault="00CC10D2" w:rsidP="003A48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C10D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C10D2">
              <w:rPr>
                <w:rFonts w:ascii="Tahoma" w:hAnsi="Tahoma" w:cs="Tahoma"/>
                <w:sz w:val="16"/>
                <w:szCs w:val="16"/>
              </w:rPr>
              <w:t>Laptop (1 szt.) z zewnętrznym czytnikiem optycznym dla Wydziału Budownictwa</w:t>
            </w:r>
          </w:p>
          <w:p w:rsidR="00CC10D2" w:rsidRDefault="00CC10D2" w:rsidP="003A481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C10D2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C10D2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C10D2" w:rsidRPr="003B417C" w:rsidRDefault="00CC10D2" w:rsidP="003A481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10D2" w:rsidRPr="00E35A89" w:rsidRDefault="00CC10D2" w:rsidP="003A481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C10D2" w:rsidRPr="00E35A89" w:rsidTr="003A481F">
        <w:tc>
          <w:tcPr>
            <w:tcW w:w="1134" w:type="dxa"/>
          </w:tcPr>
          <w:p w:rsidR="00CC10D2" w:rsidRPr="00E35A89" w:rsidRDefault="00CC10D2" w:rsidP="003A48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C10D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C10D2">
              <w:rPr>
                <w:rFonts w:ascii="Tahoma" w:hAnsi="Tahoma" w:cs="Tahoma"/>
                <w:sz w:val="16"/>
                <w:szCs w:val="16"/>
              </w:rPr>
              <w:t>Laptop dla Wydziału Zarządzania</w:t>
            </w:r>
          </w:p>
          <w:p w:rsidR="00CC10D2" w:rsidRDefault="00CC10D2" w:rsidP="003A481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C10D2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C10D2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C10D2" w:rsidRPr="003B417C" w:rsidRDefault="00CC10D2" w:rsidP="003A481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10D2" w:rsidRPr="00E35A89" w:rsidRDefault="00CC10D2" w:rsidP="003A481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C10D2" w:rsidRPr="00E35A89" w:rsidTr="003A481F">
        <w:tc>
          <w:tcPr>
            <w:tcW w:w="1134" w:type="dxa"/>
          </w:tcPr>
          <w:p w:rsidR="00CC10D2" w:rsidRPr="00E35A89" w:rsidRDefault="00CC10D2" w:rsidP="003A48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C10D2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proofErr w:type="spellStart"/>
            <w:r w:rsidRPr="00CC10D2">
              <w:rPr>
                <w:rFonts w:ascii="Tahoma" w:hAnsi="Tahoma" w:cs="Tahoma"/>
                <w:sz w:val="16"/>
                <w:szCs w:val="16"/>
              </w:rPr>
              <w:t>Subnotebook</w:t>
            </w:r>
            <w:proofErr w:type="spellEnd"/>
            <w:r w:rsidRPr="00CC10D2">
              <w:rPr>
                <w:rFonts w:ascii="Tahoma" w:hAnsi="Tahoma" w:cs="Tahoma"/>
                <w:sz w:val="16"/>
                <w:szCs w:val="16"/>
              </w:rPr>
              <w:t xml:space="preserve"> (tzw. laptop do mobilnego testowania i przygotowania modeli CFD) dla Instytutu Maszyn Cieplnych.</w:t>
            </w:r>
          </w:p>
          <w:p w:rsidR="00CC10D2" w:rsidRDefault="00CC10D2" w:rsidP="003A481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C10D2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C10D2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C10D2" w:rsidRPr="003B417C" w:rsidRDefault="00CC10D2" w:rsidP="003A481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10D2" w:rsidRPr="00E35A89" w:rsidRDefault="00CC10D2" w:rsidP="003A481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C10D2" w:rsidRPr="00E35A89" w:rsidTr="003A481F">
        <w:tc>
          <w:tcPr>
            <w:tcW w:w="1134" w:type="dxa"/>
          </w:tcPr>
          <w:p w:rsidR="00CC10D2" w:rsidRPr="00E35A89" w:rsidRDefault="00CC10D2" w:rsidP="003A48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C10D2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C10D2">
              <w:rPr>
                <w:rFonts w:ascii="Tahoma" w:hAnsi="Tahoma" w:cs="Tahoma"/>
                <w:sz w:val="16"/>
                <w:szCs w:val="16"/>
              </w:rPr>
              <w:t>Notebook: tzw. laptop do testowania, przygotowania i prezentacji modeli CFD dla Instytutu Maszyn Cieplnych.</w:t>
            </w:r>
          </w:p>
          <w:p w:rsidR="00CC10D2" w:rsidRDefault="00CC10D2" w:rsidP="003A481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C10D2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C10D2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C10D2" w:rsidRPr="00E35A89" w:rsidRDefault="00CC10D2" w:rsidP="003A48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10D2" w:rsidRDefault="00CC10D2" w:rsidP="003A481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C10D2" w:rsidRPr="003B417C" w:rsidRDefault="00CC10D2" w:rsidP="003A481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10D2" w:rsidRPr="00E35A89" w:rsidRDefault="00CC10D2" w:rsidP="003A481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Pr="00946BCD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6"/>
          <w:szCs w:val="16"/>
          <w:u w:val="single"/>
        </w:rPr>
      </w:pPr>
      <w:r w:rsidRPr="00946BCD">
        <w:rPr>
          <w:rFonts w:ascii="Tahoma" w:hAnsi="Tahoma" w:cs="Tahoma"/>
          <w:b/>
          <w:i/>
          <w:sz w:val="16"/>
          <w:szCs w:val="16"/>
          <w:u w:val="single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73E" w:rsidRDefault="0086473E">
      <w:r>
        <w:separator/>
      </w:r>
    </w:p>
  </w:endnote>
  <w:endnote w:type="continuationSeparator" w:id="0">
    <w:p w:rsidR="0086473E" w:rsidRDefault="0086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D2" w:rsidRDefault="00CC10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46BC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D2" w:rsidRDefault="00CC10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73E" w:rsidRDefault="0086473E">
      <w:r>
        <w:separator/>
      </w:r>
    </w:p>
  </w:footnote>
  <w:footnote w:type="continuationSeparator" w:id="0">
    <w:p w:rsidR="0086473E" w:rsidRDefault="0086473E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D2" w:rsidRDefault="00CC10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D2" w:rsidRDefault="00CC10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D2" w:rsidRDefault="00CC10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73E"/>
    <w:rsid w:val="00036A0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86473E"/>
    <w:rsid w:val="00946BCD"/>
    <w:rsid w:val="009739A3"/>
    <w:rsid w:val="00974624"/>
    <w:rsid w:val="00AB288E"/>
    <w:rsid w:val="00B21345"/>
    <w:rsid w:val="00B70762"/>
    <w:rsid w:val="00B80988"/>
    <w:rsid w:val="00B87BB6"/>
    <w:rsid w:val="00C32A65"/>
    <w:rsid w:val="00C33979"/>
    <w:rsid w:val="00C57DDD"/>
    <w:rsid w:val="00C916FC"/>
    <w:rsid w:val="00C95F46"/>
    <w:rsid w:val="00CB1417"/>
    <w:rsid w:val="00CC10D2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B707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707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B77B0-BD68-4A23-B912-4D6649C36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640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2017-04-25T08:33:00Z</cp:lastPrinted>
  <dcterms:created xsi:type="dcterms:W3CDTF">2017-04-25T08:34:00Z</dcterms:created>
  <dcterms:modified xsi:type="dcterms:W3CDTF">2017-04-25T08:34:00Z</dcterms:modified>
</cp:coreProperties>
</file>