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42043E" w:rsidRPr="0042043E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42043E" w:rsidRPr="0042043E">
        <w:rPr>
          <w:b/>
          <w:sz w:val="24"/>
        </w:rPr>
        <w:t>ZP/DK-04/17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42043E" w:rsidRPr="0042043E">
        <w:rPr>
          <w:b/>
        </w:rPr>
        <w:t>przetarg nieograniczony</w:t>
      </w:r>
      <w:r w:rsidR="00753DC1">
        <w:t xml:space="preserve"> na:</w:t>
      </w:r>
    </w:p>
    <w:p w:rsidR="0000184A" w:rsidRDefault="0042043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42043E">
        <w:rPr>
          <w:b/>
          <w:sz w:val="24"/>
          <w:szCs w:val="24"/>
        </w:rPr>
        <w:t>Dostawa sprzętu i oprogramowania komputerowego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42043E" w:rsidRPr="0042043E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42043E" w:rsidRPr="0042043E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42043E" w:rsidRPr="0042043E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8EB" w:rsidRDefault="003C48EB">
      <w:r>
        <w:separator/>
      </w:r>
    </w:p>
  </w:endnote>
  <w:endnote w:type="continuationSeparator" w:id="0">
    <w:p w:rsidR="003C48EB" w:rsidRDefault="003C48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04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204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43E" w:rsidRDefault="004204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8EB" w:rsidRDefault="003C48EB">
      <w:r>
        <w:separator/>
      </w:r>
    </w:p>
  </w:footnote>
  <w:footnote w:type="continuationSeparator" w:id="0">
    <w:p w:rsidR="003C48EB" w:rsidRDefault="003C48E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43E" w:rsidRDefault="004204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43E" w:rsidRDefault="004204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043E" w:rsidRDefault="004204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48E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C48EB"/>
    <w:rsid w:val="003E5D20"/>
    <w:rsid w:val="003F6927"/>
    <w:rsid w:val="00415097"/>
    <w:rsid w:val="0042043E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092D73-0AF5-4E3D-A161-387F89F792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2010-01-07T08:39:00Z</cp:lastPrinted>
  <dcterms:created xsi:type="dcterms:W3CDTF">2017-04-25T08:27:00Z</dcterms:created>
  <dcterms:modified xsi:type="dcterms:W3CDTF">2017-04-25T08:27:00Z</dcterms:modified>
</cp:coreProperties>
</file>