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D1BAB">
      <w:pPr>
        <w:spacing w:line="360" w:lineRule="auto"/>
        <w:rPr>
          <w:b/>
          <w:bCs/>
          <w:color w:val="000000"/>
          <w:sz w:val="24"/>
        </w:rPr>
      </w:pPr>
      <w:r w:rsidRPr="000D1BA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D1BAB">
      <w:pPr>
        <w:spacing w:line="360" w:lineRule="auto"/>
        <w:rPr>
          <w:color w:val="000000"/>
          <w:sz w:val="24"/>
        </w:rPr>
      </w:pPr>
      <w:r w:rsidRPr="000D1BA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D1BA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D1BAB">
      <w:pPr>
        <w:spacing w:line="360" w:lineRule="auto"/>
        <w:rPr>
          <w:color w:val="000000"/>
          <w:sz w:val="24"/>
        </w:rPr>
      </w:pPr>
      <w:r w:rsidRPr="000D1BA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D1BA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D1BA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D1BAB" w:rsidRPr="000D1BA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D1BAB" w:rsidRPr="000D1BA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Pr="006B67F7" w:rsidRDefault="00CC1515">
      <w:pPr>
        <w:spacing w:line="360" w:lineRule="auto"/>
        <w:rPr>
          <w:b/>
          <w:color w:val="000000"/>
          <w:sz w:val="16"/>
          <w:szCs w:val="16"/>
        </w:rPr>
      </w:pPr>
      <w:r>
        <w:rPr>
          <w:color w:val="000000"/>
          <w:sz w:val="24"/>
        </w:rPr>
        <w:t>n</w:t>
      </w:r>
      <w:r w:rsidR="00C85A89">
        <w:rPr>
          <w:color w:val="000000"/>
          <w:sz w:val="24"/>
        </w:rPr>
        <w:t xml:space="preserve">iniejszym informuje o wyniku postępowania na </w:t>
      </w:r>
      <w:r w:rsidR="000D1BAB" w:rsidRPr="000D1BAB">
        <w:rPr>
          <w:b/>
          <w:color w:val="000000"/>
          <w:sz w:val="24"/>
        </w:rPr>
        <w:t>Rezerwacja, wystawianie, sprzedaż i sukcesywna dostawa biletów lotniczych dla jednostek organizacyjnych Politechniki Częstochowskiej</w:t>
      </w:r>
      <w:r w:rsidR="006B67F7">
        <w:rPr>
          <w:color w:val="000000"/>
          <w:sz w:val="24"/>
        </w:rPr>
        <w:t xml:space="preserve">, </w:t>
      </w:r>
      <w:proofErr w:type="spellStart"/>
      <w:r w:rsidR="006B67F7">
        <w:rPr>
          <w:color w:val="000000"/>
          <w:sz w:val="24"/>
        </w:rPr>
        <w:t>spr</w:t>
      </w:r>
      <w:proofErr w:type="spellEnd"/>
      <w:r w:rsidR="006B67F7">
        <w:rPr>
          <w:color w:val="000000"/>
          <w:sz w:val="24"/>
        </w:rPr>
        <w:t xml:space="preserve">. nr rej. </w:t>
      </w:r>
      <w:r w:rsidR="006B67F7" w:rsidRPr="006B67F7">
        <w:rPr>
          <w:b/>
          <w:color w:val="000000"/>
          <w:sz w:val="24"/>
        </w:rPr>
        <w:t>ZP/U-05/17</w:t>
      </w:r>
      <w:r w:rsidR="006B67F7">
        <w:rPr>
          <w:b/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0D1BAB" w:rsidTr="00785FCD">
        <w:trPr>
          <w:cantSplit/>
        </w:trPr>
        <w:tc>
          <w:tcPr>
            <w:tcW w:w="9640" w:type="dxa"/>
          </w:tcPr>
          <w:p w:rsidR="0008512A" w:rsidRPr="006B67F7" w:rsidRDefault="0008512A" w:rsidP="0008512A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6B67F7">
              <w:rPr>
                <w:b/>
                <w:sz w:val="22"/>
                <w:szCs w:val="22"/>
              </w:rPr>
              <w:t>POLOT Jerzy Furtak</w:t>
            </w:r>
          </w:p>
          <w:p w:rsidR="0008512A" w:rsidRPr="006B67F7" w:rsidRDefault="0008512A" w:rsidP="0008512A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6B67F7">
              <w:rPr>
                <w:b/>
                <w:sz w:val="22"/>
                <w:szCs w:val="22"/>
              </w:rPr>
              <w:t>Jasna 6</w:t>
            </w:r>
          </w:p>
          <w:p w:rsidR="0008512A" w:rsidRPr="006B67F7" w:rsidRDefault="0008512A" w:rsidP="0008512A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6B67F7">
              <w:rPr>
                <w:b/>
                <w:sz w:val="22"/>
                <w:szCs w:val="22"/>
              </w:rPr>
              <w:t>20-077 Lublin</w:t>
            </w:r>
          </w:p>
          <w:p w:rsidR="0008512A" w:rsidRPr="006B67F7" w:rsidRDefault="0008512A" w:rsidP="0008512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B67F7">
              <w:rPr>
                <w:sz w:val="22"/>
                <w:szCs w:val="22"/>
              </w:rPr>
              <w:t xml:space="preserve">z ceną brutto opłaty transakcyjnej za wystawienie jednego biletu lotniczego zagranicznego w wysokości: </w:t>
            </w:r>
            <w:r w:rsidRPr="006B67F7">
              <w:rPr>
                <w:b/>
                <w:sz w:val="22"/>
                <w:szCs w:val="22"/>
              </w:rPr>
              <w:t>0,01 zł</w:t>
            </w:r>
          </w:p>
          <w:p w:rsidR="0008512A" w:rsidRPr="006B67F7" w:rsidRDefault="0008512A" w:rsidP="0008512A">
            <w:pPr>
              <w:spacing w:before="120" w:after="120" w:line="360" w:lineRule="auto"/>
              <w:ind w:left="180"/>
              <w:jc w:val="both"/>
              <w:rPr>
                <w:color w:val="000000"/>
                <w:sz w:val="22"/>
                <w:szCs w:val="22"/>
              </w:rPr>
            </w:pPr>
            <w:r w:rsidRPr="006B67F7">
              <w:rPr>
                <w:color w:val="000000"/>
                <w:sz w:val="22"/>
                <w:szCs w:val="22"/>
              </w:rPr>
              <w:t>Uzasadnienie wyboru:</w:t>
            </w:r>
          </w:p>
          <w:p w:rsidR="000D1BAB" w:rsidRPr="006B67F7" w:rsidRDefault="0008512A" w:rsidP="0008512A">
            <w:pPr>
              <w:spacing w:line="360" w:lineRule="auto"/>
              <w:ind w:left="254"/>
              <w:jc w:val="both"/>
              <w:rPr>
                <w:sz w:val="22"/>
                <w:szCs w:val="22"/>
              </w:rPr>
            </w:pPr>
            <w:r w:rsidRPr="006B67F7">
              <w:rPr>
                <w:sz w:val="22"/>
                <w:szCs w:val="22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D5444F" w:rsidP="006B67F7">
      <w:pPr>
        <w:spacing w:before="120" w:after="120"/>
        <w:jc w:val="both"/>
        <w:rPr>
          <w:color w:val="000000"/>
          <w:sz w:val="16"/>
          <w:szCs w:val="16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334"/>
        <w:gridCol w:w="1417"/>
        <w:gridCol w:w="1276"/>
        <w:gridCol w:w="1417"/>
        <w:gridCol w:w="1276"/>
        <w:gridCol w:w="992"/>
      </w:tblGrid>
      <w:tr w:rsidR="006B67F7" w:rsidRPr="000E5F5C" w:rsidTr="00785FCD">
        <w:tc>
          <w:tcPr>
            <w:tcW w:w="540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zad.</w:t>
            </w:r>
          </w:p>
        </w:tc>
        <w:tc>
          <w:tcPr>
            <w:tcW w:w="2334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Cena, tj.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brutto opłaty transakcyjnej za wystawienie jednego biletu lotniczego zagranicznego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Termin bezpłatnego odwołania rezerwacji oraz zmiany trasy lub terminu podróży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zed planowanym odlotem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Czas na przedstawienie oferty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awierającej warianty przelotów </w:t>
            </w:r>
            <w:proofErr w:type="spellStart"/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proofErr w:type="spellEnd"/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momentu otrzym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zgłoszenia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Cena biletów lotniczych w 5 podanych </w:t>
            </w:r>
            <w:proofErr w:type="spellStart"/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destynacjach</w:t>
            </w:r>
            <w:proofErr w:type="spellEnd"/>
          </w:p>
        </w:tc>
        <w:tc>
          <w:tcPr>
            <w:tcW w:w="992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B67F7" w:rsidRPr="000E5F5C" w:rsidTr="00785FCD">
        <w:tc>
          <w:tcPr>
            <w:tcW w:w="540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4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POLOT Jerzy Furtak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Jasna 6 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20-077 Lublin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B67F7" w:rsidRPr="000E5F5C" w:rsidTr="00785FCD">
        <w:tc>
          <w:tcPr>
            <w:tcW w:w="540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4" w:type="dxa"/>
            <w:vAlign w:val="center"/>
          </w:tcPr>
          <w:p w:rsidR="006B67F7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FURNEL TRAVEL INTERNATIONAL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Kopernika 3 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00-367 Warszawa</w:t>
            </w:r>
          </w:p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6B67F7" w:rsidRPr="000E5F5C" w:rsidRDefault="006B67F7" w:rsidP="00785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5F5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6B67F7" w:rsidRDefault="006B67F7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D1BAB" w:rsidP="006B67F7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0D1BA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6B67F7">
        <w:rPr>
          <w:sz w:val="24"/>
        </w:rPr>
        <w:t>2017-04-28</w:t>
      </w:r>
    </w:p>
    <w:sectPr w:rsidR="00C85A89" w:rsidSect="002804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39" w:rsidRDefault="00204E39">
      <w:r>
        <w:separator/>
      </w:r>
    </w:p>
  </w:endnote>
  <w:endnote w:type="continuationSeparator" w:id="0">
    <w:p w:rsidR="00204E39" w:rsidRDefault="00204E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AB" w:rsidRDefault="000D1B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B625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B625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B6253">
      <w:rPr>
        <w:rStyle w:val="Numerstrony"/>
        <w:rFonts w:ascii="Arial" w:hAnsi="Arial" w:cs="Arial"/>
        <w:sz w:val="18"/>
        <w:szCs w:val="18"/>
      </w:rPr>
      <w:fldChar w:fldCharType="separate"/>
    </w:r>
    <w:r w:rsidR="00CC1515">
      <w:rPr>
        <w:rStyle w:val="Numerstrony"/>
        <w:rFonts w:ascii="Arial" w:hAnsi="Arial" w:cs="Arial"/>
        <w:noProof/>
        <w:sz w:val="18"/>
        <w:szCs w:val="18"/>
      </w:rPr>
      <w:t>1</w:t>
    </w:r>
    <w:r w:rsidR="006B6253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B625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B6253">
      <w:rPr>
        <w:rStyle w:val="Numerstrony"/>
        <w:rFonts w:ascii="Arial" w:hAnsi="Arial" w:cs="Arial"/>
        <w:sz w:val="18"/>
        <w:szCs w:val="18"/>
      </w:rPr>
      <w:fldChar w:fldCharType="separate"/>
    </w:r>
    <w:r w:rsidR="00CC1515">
      <w:rPr>
        <w:rStyle w:val="Numerstrony"/>
        <w:rFonts w:ascii="Arial" w:hAnsi="Arial" w:cs="Arial"/>
        <w:noProof/>
        <w:sz w:val="18"/>
        <w:szCs w:val="18"/>
      </w:rPr>
      <w:t>1</w:t>
    </w:r>
    <w:r w:rsidR="006B6253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AB" w:rsidRDefault="000D1B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39" w:rsidRDefault="00204E39">
      <w:r>
        <w:separator/>
      </w:r>
    </w:p>
  </w:footnote>
  <w:footnote w:type="continuationSeparator" w:id="0">
    <w:p w:rsidR="00204E39" w:rsidRDefault="00204E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AB" w:rsidRDefault="000D1B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AB" w:rsidRDefault="000D1B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AB" w:rsidRDefault="000D1B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BAB"/>
    <w:rsid w:val="0008512A"/>
    <w:rsid w:val="000D1BAB"/>
    <w:rsid w:val="00140696"/>
    <w:rsid w:val="00204E39"/>
    <w:rsid w:val="00253031"/>
    <w:rsid w:val="00280494"/>
    <w:rsid w:val="00377700"/>
    <w:rsid w:val="005C147E"/>
    <w:rsid w:val="006B6253"/>
    <w:rsid w:val="006B67F7"/>
    <w:rsid w:val="007118AF"/>
    <w:rsid w:val="007124E4"/>
    <w:rsid w:val="00745012"/>
    <w:rsid w:val="0087722C"/>
    <w:rsid w:val="00987E41"/>
    <w:rsid w:val="00C63DA0"/>
    <w:rsid w:val="00C85A89"/>
    <w:rsid w:val="00CC1515"/>
    <w:rsid w:val="00D5444F"/>
    <w:rsid w:val="00E634A8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04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280494"/>
    <w:rPr>
      <w:rFonts w:ascii="Arial" w:hAnsi="Arial"/>
    </w:rPr>
  </w:style>
  <w:style w:type="paragraph" w:styleId="Nagwek">
    <w:name w:val="header"/>
    <w:basedOn w:val="Normalny"/>
    <w:rsid w:val="002804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04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0494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6B67F7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2017-04-28T10:54:00Z</dcterms:created>
  <dcterms:modified xsi:type="dcterms:W3CDTF">2017-04-28T10:54:00Z</dcterms:modified>
</cp:coreProperties>
</file>