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9636BC">
      <w:pPr>
        <w:spacing w:line="360" w:lineRule="auto"/>
        <w:rPr>
          <w:b/>
          <w:bCs/>
          <w:color w:val="000000"/>
          <w:sz w:val="24"/>
        </w:rPr>
      </w:pPr>
      <w:r w:rsidRPr="009636BC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9636BC">
      <w:pPr>
        <w:spacing w:line="360" w:lineRule="auto"/>
        <w:rPr>
          <w:color w:val="000000"/>
          <w:sz w:val="24"/>
        </w:rPr>
      </w:pPr>
      <w:r w:rsidRPr="009636BC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9636BC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9636BC">
      <w:pPr>
        <w:spacing w:line="360" w:lineRule="auto"/>
        <w:rPr>
          <w:color w:val="000000"/>
          <w:sz w:val="24"/>
        </w:rPr>
      </w:pPr>
      <w:r w:rsidRPr="009636BC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9636BC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9636BC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636BC" w:rsidRPr="009636B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636BC" w:rsidRPr="009636B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EE57E1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n</w:t>
      </w:r>
      <w:r w:rsidR="000034E3">
        <w:rPr>
          <w:color w:val="000000"/>
          <w:sz w:val="24"/>
        </w:rPr>
        <w:t xml:space="preserve">iniejszym informuje o wyniku postępowania na </w:t>
      </w:r>
      <w:r w:rsidR="009636BC" w:rsidRPr="009636BC">
        <w:rPr>
          <w:b/>
          <w:color w:val="000000"/>
          <w:sz w:val="24"/>
        </w:rPr>
        <w:t xml:space="preserve">Usługa </w:t>
      </w:r>
      <w:proofErr w:type="spellStart"/>
      <w:r w:rsidR="009636BC" w:rsidRPr="009636BC">
        <w:rPr>
          <w:b/>
          <w:color w:val="000000"/>
          <w:sz w:val="24"/>
        </w:rPr>
        <w:t>drukarska</w:t>
      </w:r>
      <w:proofErr w:type="spellEnd"/>
      <w:r w:rsidR="009636BC" w:rsidRPr="009636BC">
        <w:rPr>
          <w:b/>
          <w:color w:val="000000"/>
          <w:sz w:val="24"/>
        </w:rPr>
        <w:t xml:space="preserve"> dla jednostek organizacyjnych Politechniki Częstochowskiej</w:t>
      </w:r>
      <w:r>
        <w:rPr>
          <w:b/>
          <w:color w:val="000000"/>
          <w:sz w:val="24"/>
        </w:rPr>
        <w:t xml:space="preserve">, </w:t>
      </w:r>
      <w:proofErr w:type="spellStart"/>
      <w:r>
        <w:rPr>
          <w:b/>
          <w:color w:val="000000"/>
          <w:sz w:val="24"/>
        </w:rPr>
        <w:t>spr</w:t>
      </w:r>
      <w:proofErr w:type="spellEnd"/>
      <w:r>
        <w:rPr>
          <w:b/>
          <w:color w:val="000000"/>
          <w:sz w:val="24"/>
        </w:rPr>
        <w:t>. nr rej. ZP/U-04/17</w:t>
      </w:r>
      <w:r w:rsidR="000034E3"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9636BC" w:rsidTr="006079D6">
        <w:trPr>
          <w:cantSplit/>
          <w:trHeight w:val="2561"/>
        </w:trPr>
        <w:tc>
          <w:tcPr>
            <w:tcW w:w="9526" w:type="dxa"/>
          </w:tcPr>
          <w:p w:rsidR="009636BC" w:rsidRDefault="009636BC" w:rsidP="006079D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636BC">
              <w:rPr>
                <w:b/>
                <w:color w:val="000000"/>
                <w:sz w:val="24"/>
              </w:rPr>
              <w:t>1</w:t>
            </w:r>
          </w:p>
          <w:p w:rsidR="009636BC" w:rsidRDefault="009636BC" w:rsidP="006079D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636BC" w:rsidRDefault="009636BC" w:rsidP="006079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636BC">
              <w:rPr>
                <w:b/>
                <w:sz w:val="24"/>
              </w:rPr>
              <w:t>Partner Poligrafia Andrzej Kardasz</w:t>
            </w:r>
          </w:p>
          <w:p w:rsidR="009636BC" w:rsidRDefault="009636BC" w:rsidP="006079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636BC">
              <w:rPr>
                <w:b/>
                <w:sz w:val="24"/>
              </w:rPr>
              <w:t>15-703</w:t>
            </w:r>
            <w:r>
              <w:rPr>
                <w:b/>
                <w:sz w:val="24"/>
              </w:rPr>
              <w:t xml:space="preserve"> </w:t>
            </w:r>
            <w:r w:rsidRPr="009636BC">
              <w:rPr>
                <w:b/>
                <w:sz w:val="24"/>
              </w:rPr>
              <w:t>Białystok</w:t>
            </w:r>
          </w:p>
          <w:p w:rsidR="009636BC" w:rsidRDefault="009636BC" w:rsidP="006079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636BC">
              <w:rPr>
                <w:b/>
                <w:sz w:val="24"/>
              </w:rPr>
              <w:t>Zwycięstwa</w:t>
            </w:r>
            <w:r>
              <w:rPr>
                <w:b/>
                <w:sz w:val="24"/>
              </w:rPr>
              <w:t xml:space="preserve">    </w:t>
            </w:r>
            <w:r w:rsidRPr="009636BC">
              <w:rPr>
                <w:b/>
                <w:sz w:val="24"/>
              </w:rPr>
              <w:t>10</w:t>
            </w:r>
          </w:p>
          <w:p w:rsidR="009636BC" w:rsidRDefault="009636BC" w:rsidP="006079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636BC">
              <w:rPr>
                <w:b/>
                <w:sz w:val="24"/>
              </w:rPr>
              <w:t>4 549.65 zł</w:t>
            </w:r>
            <w:r w:rsidR="00EE57E1">
              <w:rPr>
                <w:b/>
                <w:sz w:val="24"/>
              </w:rPr>
              <w:t xml:space="preserve"> brutto</w:t>
            </w:r>
          </w:p>
          <w:p w:rsidR="00904E0F" w:rsidRPr="008463A1" w:rsidRDefault="00904E0F" w:rsidP="00904E0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04E0F" w:rsidRDefault="00904E0F" w:rsidP="00904E0F">
            <w:pPr>
              <w:spacing w:line="360" w:lineRule="auto"/>
              <w:jc w:val="both"/>
              <w:rPr>
                <w:sz w:val="24"/>
              </w:rPr>
            </w:pPr>
            <w:r w:rsidRPr="009636B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 Wybrana oferta jest jedyną ofertą jaka wpłynęła w przedmiotowym postępowaniu.</w:t>
            </w:r>
          </w:p>
        </w:tc>
      </w:tr>
      <w:tr w:rsidR="009636BC" w:rsidTr="006079D6">
        <w:trPr>
          <w:cantSplit/>
          <w:trHeight w:val="2561"/>
        </w:trPr>
        <w:tc>
          <w:tcPr>
            <w:tcW w:w="9526" w:type="dxa"/>
          </w:tcPr>
          <w:p w:rsidR="009636BC" w:rsidRDefault="009636BC" w:rsidP="006079D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636BC">
              <w:rPr>
                <w:b/>
                <w:color w:val="000000"/>
                <w:sz w:val="24"/>
              </w:rPr>
              <w:t>2</w:t>
            </w:r>
          </w:p>
          <w:p w:rsidR="009636BC" w:rsidRDefault="009636BC" w:rsidP="006079D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636BC" w:rsidRDefault="009636BC" w:rsidP="006079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636BC">
              <w:rPr>
                <w:b/>
                <w:sz w:val="24"/>
              </w:rPr>
              <w:t>Partner Poligrafia Andrzej Kardasz</w:t>
            </w:r>
          </w:p>
          <w:p w:rsidR="009636BC" w:rsidRDefault="009636BC" w:rsidP="006079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636BC">
              <w:rPr>
                <w:b/>
                <w:sz w:val="24"/>
              </w:rPr>
              <w:t>15-703</w:t>
            </w:r>
            <w:r>
              <w:rPr>
                <w:b/>
                <w:sz w:val="24"/>
              </w:rPr>
              <w:t xml:space="preserve"> </w:t>
            </w:r>
            <w:r w:rsidRPr="009636BC">
              <w:rPr>
                <w:b/>
                <w:sz w:val="24"/>
              </w:rPr>
              <w:t>Białystok</w:t>
            </w:r>
          </w:p>
          <w:p w:rsidR="009636BC" w:rsidRDefault="009636BC" w:rsidP="006079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636BC">
              <w:rPr>
                <w:b/>
                <w:sz w:val="24"/>
              </w:rPr>
              <w:t>Zwycięstwa</w:t>
            </w:r>
            <w:r>
              <w:rPr>
                <w:b/>
                <w:sz w:val="24"/>
              </w:rPr>
              <w:t xml:space="preserve">    </w:t>
            </w:r>
            <w:r w:rsidRPr="009636BC">
              <w:rPr>
                <w:b/>
                <w:sz w:val="24"/>
              </w:rPr>
              <w:t>10</w:t>
            </w:r>
          </w:p>
          <w:p w:rsidR="009636BC" w:rsidRDefault="009636BC" w:rsidP="006079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636BC">
              <w:rPr>
                <w:b/>
                <w:sz w:val="24"/>
              </w:rPr>
              <w:t>2 915.33 zł</w:t>
            </w:r>
            <w:r w:rsidR="00EE57E1">
              <w:rPr>
                <w:b/>
                <w:sz w:val="24"/>
              </w:rPr>
              <w:t xml:space="preserve"> brutto</w:t>
            </w:r>
          </w:p>
          <w:p w:rsidR="00904E0F" w:rsidRPr="008463A1" w:rsidRDefault="00904E0F" w:rsidP="00904E0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04E0F" w:rsidRDefault="00904E0F" w:rsidP="00904E0F">
            <w:pPr>
              <w:spacing w:line="360" w:lineRule="auto"/>
              <w:jc w:val="both"/>
              <w:rPr>
                <w:sz w:val="24"/>
              </w:rPr>
            </w:pPr>
            <w:r w:rsidRPr="009636B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9636BC" w:rsidRPr="008463A1" w:rsidTr="006079D6">
        <w:tc>
          <w:tcPr>
            <w:tcW w:w="2277" w:type="dxa"/>
            <w:shd w:val="clear" w:color="auto" w:fill="auto"/>
          </w:tcPr>
          <w:p w:rsidR="009636BC" w:rsidRPr="008463A1" w:rsidRDefault="009636BC" w:rsidP="006079D6">
            <w:pPr>
              <w:rPr>
                <w:color w:val="000000"/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636BC">
              <w:rPr>
                <w:sz w:val="18"/>
                <w:szCs w:val="18"/>
              </w:rPr>
              <w:t>Druk materiałów konferencyjnych dla Katedry Zarządzania Produkcją i Logistyki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9636BC" w:rsidRPr="008463A1" w:rsidRDefault="009636BC" w:rsidP="006079D6">
            <w:pPr>
              <w:rPr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Partner Poligrafia Andrzej Kardasz</w:t>
            </w:r>
          </w:p>
          <w:p w:rsidR="009636BC" w:rsidRPr="008463A1" w:rsidRDefault="009636BC" w:rsidP="006079D6">
            <w:pPr>
              <w:rPr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Zwycięstwa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636BC">
              <w:rPr>
                <w:sz w:val="18"/>
                <w:szCs w:val="18"/>
              </w:rPr>
              <w:t>10</w:t>
            </w:r>
          </w:p>
          <w:p w:rsidR="009636BC" w:rsidRPr="008463A1" w:rsidRDefault="009636BC" w:rsidP="006079D6">
            <w:pPr>
              <w:rPr>
                <w:color w:val="000000"/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15-703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636BC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9636BC" w:rsidRPr="009636BC" w:rsidRDefault="009636BC" w:rsidP="006079D6">
            <w:pPr>
              <w:rPr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1 - Cena - 90.00</w:t>
            </w:r>
          </w:p>
          <w:p w:rsidR="009636BC" w:rsidRPr="008463A1" w:rsidRDefault="009636BC" w:rsidP="006079D6">
            <w:pPr>
              <w:rPr>
                <w:color w:val="000000"/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9636BC" w:rsidRPr="008463A1" w:rsidRDefault="009636BC" w:rsidP="006079D6">
            <w:pPr>
              <w:rPr>
                <w:color w:val="000000"/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 xml:space="preserve">  100,00</w:t>
            </w:r>
          </w:p>
        </w:tc>
      </w:tr>
      <w:tr w:rsidR="009636BC" w:rsidRPr="008463A1" w:rsidTr="006079D6">
        <w:tc>
          <w:tcPr>
            <w:tcW w:w="2277" w:type="dxa"/>
            <w:shd w:val="clear" w:color="auto" w:fill="auto"/>
          </w:tcPr>
          <w:p w:rsidR="009636BC" w:rsidRPr="008463A1" w:rsidRDefault="009636BC" w:rsidP="006079D6">
            <w:pPr>
              <w:rPr>
                <w:color w:val="000000"/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636BC">
              <w:rPr>
                <w:sz w:val="18"/>
                <w:szCs w:val="18"/>
              </w:rPr>
              <w:t>Druk materiałów konferencyjnych dla Katedry Pieców Przemysłowych i Ochrony Środowiska Politechniki Częstochowskiej</w:t>
            </w:r>
          </w:p>
        </w:tc>
        <w:tc>
          <w:tcPr>
            <w:tcW w:w="2651" w:type="dxa"/>
            <w:shd w:val="clear" w:color="auto" w:fill="auto"/>
          </w:tcPr>
          <w:p w:rsidR="009636BC" w:rsidRPr="008463A1" w:rsidRDefault="009636BC" w:rsidP="006079D6">
            <w:pPr>
              <w:rPr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Partner Poligrafia Andrzej Kardasz</w:t>
            </w:r>
          </w:p>
          <w:p w:rsidR="009636BC" w:rsidRPr="008463A1" w:rsidRDefault="009636BC" w:rsidP="006079D6">
            <w:pPr>
              <w:rPr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Zwycięstwa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636BC">
              <w:rPr>
                <w:sz w:val="18"/>
                <w:szCs w:val="18"/>
              </w:rPr>
              <w:t>10</w:t>
            </w:r>
          </w:p>
          <w:p w:rsidR="009636BC" w:rsidRPr="008463A1" w:rsidRDefault="009636BC" w:rsidP="006079D6">
            <w:pPr>
              <w:rPr>
                <w:color w:val="000000"/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15-703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636BC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9636BC" w:rsidRPr="009636BC" w:rsidRDefault="009636BC" w:rsidP="006079D6">
            <w:pPr>
              <w:rPr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1 - Cena - 90.00</w:t>
            </w:r>
          </w:p>
          <w:p w:rsidR="009636BC" w:rsidRPr="008463A1" w:rsidRDefault="009636BC" w:rsidP="006079D6">
            <w:pPr>
              <w:rPr>
                <w:color w:val="000000"/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9636BC" w:rsidRPr="008463A1" w:rsidRDefault="009636BC" w:rsidP="006079D6">
            <w:pPr>
              <w:rPr>
                <w:color w:val="000000"/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 xml:space="preserve">  100,00</w:t>
            </w:r>
          </w:p>
        </w:tc>
      </w:tr>
      <w:tr w:rsidR="009636BC" w:rsidRPr="008463A1" w:rsidTr="006079D6">
        <w:tc>
          <w:tcPr>
            <w:tcW w:w="2277" w:type="dxa"/>
            <w:shd w:val="clear" w:color="auto" w:fill="auto"/>
          </w:tcPr>
          <w:p w:rsidR="009636BC" w:rsidRPr="008463A1" w:rsidRDefault="009636BC" w:rsidP="006079D6">
            <w:pPr>
              <w:rPr>
                <w:color w:val="000000"/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636BC">
              <w:rPr>
                <w:sz w:val="18"/>
                <w:szCs w:val="18"/>
              </w:rPr>
              <w:t>Druk materiałów konferencyjnych dla Katedry Pieców Przemysłowych i Ochrony Środowiska Politechniki Częstochowskiej</w:t>
            </w:r>
          </w:p>
        </w:tc>
        <w:tc>
          <w:tcPr>
            <w:tcW w:w="2651" w:type="dxa"/>
            <w:shd w:val="clear" w:color="auto" w:fill="auto"/>
          </w:tcPr>
          <w:p w:rsidR="009636BC" w:rsidRPr="008463A1" w:rsidRDefault="009636BC" w:rsidP="006079D6">
            <w:pPr>
              <w:rPr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 xml:space="preserve">Przedsiębiorstwo Usługowe COMPUS L. Grochulski, P. </w:t>
            </w:r>
            <w:proofErr w:type="spellStart"/>
            <w:r w:rsidRPr="009636BC">
              <w:rPr>
                <w:sz w:val="18"/>
                <w:szCs w:val="18"/>
              </w:rPr>
              <w:t>Szyszkowski</w:t>
            </w:r>
            <w:proofErr w:type="spellEnd"/>
          </w:p>
          <w:p w:rsidR="009636BC" w:rsidRPr="008463A1" w:rsidRDefault="009636BC" w:rsidP="006079D6">
            <w:pPr>
              <w:rPr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Kopalniana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636BC">
              <w:rPr>
                <w:sz w:val="18"/>
                <w:szCs w:val="18"/>
              </w:rPr>
              <w:t>27</w:t>
            </w:r>
          </w:p>
          <w:p w:rsidR="009636BC" w:rsidRPr="008463A1" w:rsidRDefault="009636BC" w:rsidP="006079D6">
            <w:pPr>
              <w:rPr>
                <w:color w:val="000000"/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27-200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636BC">
              <w:rPr>
                <w:sz w:val="18"/>
                <w:szCs w:val="18"/>
              </w:rPr>
              <w:t>Starachowice</w:t>
            </w:r>
          </w:p>
        </w:tc>
        <w:tc>
          <w:tcPr>
            <w:tcW w:w="2848" w:type="dxa"/>
            <w:shd w:val="clear" w:color="auto" w:fill="auto"/>
          </w:tcPr>
          <w:p w:rsidR="009636BC" w:rsidRPr="009636BC" w:rsidRDefault="009636BC" w:rsidP="006079D6">
            <w:pPr>
              <w:rPr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1 - Cena - 58.11</w:t>
            </w:r>
          </w:p>
          <w:p w:rsidR="009636BC" w:rsidRPr="008463A1" w:rsidRDefault="009636BC" w:rsidP="006079D6">
            <w:pPr>
              <w:rPr>
                <w:color w:val="000000"/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>2 - Termin wykonania - 8.89</w:t>
            </w:r>
          </w:p>
        </w:tc>
        <w:tc>
          <w:tcPr>
            <w:tcW w:w="1748" w:type="dxa"/>
            <w:shd w:val="clear" w:color="auto" w:fill="auto"/>
          </w:tcPr>
          <w:p w:rsidR="009636BC" w:rsidRPr="008463A1" w:rsidRDefault="009636BC" w:rsidP="006079D6">
            <w:pPr>
              <w:rPr>
                <w:color w:val="000000"/>
                <w:sz w:val="18"/>
                <w:szCs w:val="18"/>
              </w:rPr>
            </w:pPr>
            <w:r w:rsidRPr="009636BC">
              <w:rPr>
                <w:sz w:val="18"/>
                <w:szCs w:val="18"/>
              </w:rPr>
              <w:t xml:space="preserve">  67,00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9636BC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9636BC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9636BC">
        <w:rPr>
          <w:sz w:val="24"/>
          <w:szCs w:val="24"/>
        </w:rPr>
        <w:t>2017-04-28</w:t>
      </w:r>
    </w:p>
    <w:sectPr w:rsidR="000034E3" w:rsidSect="001802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C47" w:rsidRDefault="008F1C47">
      <w:r>
        <w:separator/>
      </w:r>
    </w:p>
  </w:endnote>
  <w:endnote w:type="continuationSeparator" w:id="0">
    <w:p w:rsidR="008F1C47" w:rsidRDefault="008F1C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6BC" w:rsidRDefault="009636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B7022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B7022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B7022C">
      <w:rPr>
        <w:rStyle w:val="Numerstrony"/>
        <w:rFonts w:ascii="Arial" w:hAnsi="Arial" w:cs="Arial"/>
        <w:sz w:val="18"/>
        <w:szCs w:val="18"/>
      </w:rPr>
      <w:fldChar w:fldCharType="separate"/>
    </w:r>
    <w:r w:rsidR="00EE57E1">
      <w:rPr>
        <w:rStyle w:val="Numerstrony"/>
        <w:rFonts w:ascii="Arial" w:hAnsi="Arial" w:cs="Arial"/>
        <w:noProof/>
        <w:sz w:val="18"/>
        <w:szCs w:val="18"/>
      </w:rPr>
      <w:t>2</w:t>
    </w:r>
    <w:r w:rsidR="00B7022C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B7022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B7022C">
      <w:rPr>
        <w:rStyle w:val="Numerstrony"/>
        <w:rFonts w:ascii="Arial" w:hAnsi="Arial" w:cs="Arial"/>
        <w:sz w:val="18"/>
        <w:szCs w:val="18"/>
      </w:rPr>
      <w:fldChar w:fldCharType="separate"/>
    </w:r>
    <w:r w:rsidR="00EE57E1">
      <w:rPr>
        <w:rStyle w:val="Numerstrony"/>
        <w:rFonts w:ascii="Arial" w:hAnsi="Arial" w:cs="Arial"/>
        <w:noProof/>
        <w:sz w:val="18"/>
        <w:szCs w:val="18"/>
      </w:rPr>
      <w:t>2</w:t>
    </w:r>
    <w:r w:rsidR="00B7022C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6BC" w:rsidRDefault="009636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C47" w:rsidRDefault="008F1C47">
      <w:r>
        <w:separator/>
      </w:r>
    </w:p>
  </w:footnote>
  <w:footnote w:type="continuationSeparator" w:id="0">
    <w:p w:rsidR="008F1C47" w:rsidRDefault="008F1C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6BC" w:rsidRDefault="009636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6BC" w:rsidRDefault="009636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6BC" w:rsidRDefault="009636B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36BC"/>
    <w:rsid w:val="000034E3"/>
    <w:rsid w:val="00180239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8F1C47"/>
    <w:rsid w:val="00904E0F"/>
    <w:rsid w:val="009406E9"/>
    <w:rsid w:val="009636BC"/>
    <w:rsid w:val="00AF25E0"/>
    <w:rsid w:val="00B7022C"/>
    <w:rsid w:val="00BF155D"/>
    <w:rsid w:val="00C21CF7"/>
    <w:rsid w:val="00C57239"/>
    <w:rsid w:val="00D63C9E"/>
    <w:rsid w:val="00DA18CF"/>
    <w:rsid w:val="00DA69C2"/>
    <w:rsid w:val="00EE5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02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180239"/>
    <w:rPr>
      <w:rFonts w:ascii="Arial" w:hAnsi="Arial"/>
    </w:rPr>
  </w:style>
  <w:style w:type="paragraph" w:styleId="Nagwek">
    <w:name w:val="header"/>
    <w:basedOn w:val="Normalny"/>
    <w:rsid w:val="0018023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802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80239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292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2017-04-28T10:51:00Z</dcterms:created>
  <dcterms:modified xsi:type="dcterms:W3CDTF">2017-04-28T10:51:00Z</dcterms:modified>
</cp:coreProperties>
</file>