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944048" w:rsidP="001A443E">
      <w:pPr>
        <w:jc w:val="right"/>
        <w:rPr>
          <w:b/>
          <w:bCs/>
          <w:sz w:val="24"/>
        </w:rPr>
      </w:pPr>
      <w:r w:rsidRPr="00944048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944048">
        <w:rPr>
          <w:sz w:val="24"/>
        </w:rPr>
        <w:t>2017-04-11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44048" w:rsidP="00A80738">
      <w:pPr>
        <w:rPr>
          <w:b/>
          <w:bCs/>
          <w:sz w:val="24"/>
        </w:rPr>
      </w:pPr>
      <w:r w:rsidRPr="00944048">
        <w:rPr>
          <w:b/>
          <w:bCs/>
          <w:sz w:val="24"/>
        </w:rPr>
        <w:t>Politechnika Częstochowska</w:t>
      </w:r>
    </w:p>
    <w:p w:rsidR="00A80738" w:rsidRDefault="00944048" w:rsidP="00A80738">
      <w:pPr>
        <w:rPr>
          <w:b/>
          <w:bCs/>
          <w:sz w:val="24"/>
        </w:rPr>
      </w:pPr>
      <w:r w:rsidRPr="00944048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944048">
        <w:rPr>
          <w:b/>
          <w:bCs/>
          <w:sz w:val="24"/>
        </w:rPr>
        <w:t>69</w:t>
      </w:r>
    </w:p>
    <w:p w:rsidR="00A80738" w:rsidRDefault="00944048" w:rsidP="00A80738">
      <w:pPr>
        <w:rPr>
          <w:b/>
          <w:bCs/>
          <w:sz w:val="24"/>
        </w:rPr>
      </w:pPr>
      <w:r w:rsidRPr="00944048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944048">
        <w:rPr>
          <w:b/>
          <w:bCs/>
          <w:sz w:val="24"/>
        </w:rPr>
        <w:t>Częstochowa</w:t>
      </w: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944048" w:rsidRPr="00944048">
        <w:rPr>
          <w:b/>
          <w:sz w:val="24"/>
          <w:szCs w:val="24"/>
        </w:rPr>
        <w:t>ZP/RB-01/17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44048" w:rsidRPr="00944048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944048" w:rsidRPr="00944048">
        <w:rPr>
          <w:b/>
          <w:sz w:val="24"/>
          <w:szCs w:val="24"/>
        </w:rPr>
        <w:t>Remont na Wydziale Inżynierii Produkcji i Technologii Materiałów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944048" w:rsidRPr="00944048">
        <w:rPr>
          <w:sz w:val="24"/>
          <w:szCs w:val="24"/>
        </w:rPr>
        <w:t>11/04/2017</w:t>
      </w:r>
      <w:r w:rsidR="00FF4AB1" w:rsidRPr="00FF4AB1">
        <w:rPr>
          <w:sz w:val="24"/>
          <w:szCs w:val="24"/>
        </w:rPr>
        <w:t xml:space="preserve"> o godz. </w:t>
      </w:r>
      <w:r w:rsidR="00944048" w:rsidRPr="00944048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944048" w:rsidRPr="00075CD0" w:rsidTr="00B425E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44048">
              <w:rPr>
                <w:sz w:val="24"/>
                <w:szCs w:val="24"/>
              </w:rPr>
              <w:t>części 1 zamówienia w wysokości 138 071.63 zł brutto;</w:t>
            </w:r>
          </w:p>
        </w:tc>
      </w:tr>
      <w:tr w:rsidR="00944048" w:rsidRPr="00075CD0" w:rsidTr="00B425E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44048">
              <w:rPr>
                <w:sz w:val="24"/>
                <w:szCs w:val="24"/>
              </w:rPr>
              <w:t>części 2 zamówienia w wysokości 11 482.21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944048" w:rsidRPr="00075CD0" w:rsidTr="00B425ED">
        <w:tc>
          <w:tcPr>
            <w:tcW w:w="901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944048" w:rsidRPr="00075CD0" w:rsidRDefault="00944048" w:rsidP="00B425ED">
            <w:pPr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Usługi Remontowo Budowlane OSBUD Grzegorz Osuchowski</w:t>
            </w:r>
          </w:p>
          <w:p w:rsidR="00944048" w:rsidRPr="00075CD0" w:rsidRDefault="00944048" w:rsidP="00B425ED">
            <w:pPr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Starowiejska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44048">
              <w:rPr>
                <w:sz w:val="22"/>
                <w:szCs w:val="22"/>
              </w:rPr>
              <w:t>44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42-290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44048">
              <w:rPr>
                <w:sz w:val="22"/>
                <w:szCs w:val="22"/>
              </w:rPr>
              <w:t>Blachownia</w:t>
            </w:r>
          </w:p>
        </w:tc>
        <w:tc>
          <w:tcPr>
            <w:tcW w:w="1426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161 411.21 zł</w:t>
            </w:r>
          </w:p>
        </w:tc>
        <w:tc>
          <w:tcPr>
            <w:tcW w:w="1648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zgodnie z SWIZ</w:t>
            </w:r>
          </w:p>
        </w:tc>
        <w:tc>
          <w:tcPr>
            <w:tcW w:w="1537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30 dni</w:t>
            </w:r>
          </w:p>
        </w:tc>
      </w:tr>
      <w:tr w:rsidR="00944048" w:rsidRPr="00075CD0" w:rsidTr="00B425ED">
        <w:tc>
          <w:tcPr>
            <w:tcW w:w="901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944048" w:rsidRPr="00075CD0" w:rsidRDefault="00944048" w:rsidP="00B425ED">
            <w:pPr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Usługi Remontowo Budowlane OSBUD Grzegorz Osuchowski</w:t>
            </w:r>
          </w:p>
          <w:p w:rsidR="00944048" w:rsidRPr="00075CD0" w:rsidRDefault="00944048" w:rsidP="00B425ED">
            <w:pPr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Starowiejska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44048">
              <w:rPr>
                <w:sz w:val="22"/>
                <w:szCs w:val="22"/>
              </w:rPr>
              <w:t>44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42-290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44048">
              <w:rPr>
                <w:sz w:val="22"/>
                <w:szCs w:val="22"/>
              </w:rPr>
              <w:t>Blachownia</w:t>
            </w:r>
          </w:p>
        </w:tc>
        <w:tc>
          <w:tcPr>
            <w:tcW w:w="1426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13 873.96 zł</w:t>
            </w:r>
          </w:p>
        </w:tc>
        <w:tc>
          <w:tcPr>
            <w:tcW w:w="1648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zgodnie z SWIZ</w:t>
            </w:r>
          </w:p>
        </w:tc>
        <w:tc>
          <w:tcPr>
            <w:tcW w:w="1537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30 dni</w:t>
            </w:r>
          </w:p>
        </w:tc>
      </w:tr>
      <w:tr w:rsidR="00944048" w:rsidRPr="00075CD0" w:rsidTr="00B425ED">
        <w:tc>
          <w:tcPr>
            <w:tcW w:w="901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944048" w:rsidRPr="00075CD0" w:rsidRDefault="00944048" w:rsidP="00B425ED">
            <w:pPr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P.U.W. PREMEX Sp. z o.o.</w:t>
            </w:r>
          </w:p>
          <w:p w:rsidR="00944048" w:rsidRPr="00075CD0" w:rsidRDefault="00944048" w:rsidP="00B425ED">
            <w:pPr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Sabinowska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44048">
              <w:rPr>
                <w:sz w:val="22"/>
                <w:szCs w:val="22"/>
              </w:rPr>
              <w:t>84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44048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145 000.00 zł</w:t>
            </w:r>
          </w:p>
        </w:tc>
        <w:tc>
          <w:tcPr>
            <w:tcW w:w="1648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zgodnie z SWIZ</w:t>
            </w:r>
          </w:p>
        </w:tc>
        <w:tc>
          <w:tcPr>
            <w:tcW w:w="1537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30 dni</w:t>
            </w:r>
          </w:p>
        </w:tc>
      </w:tr>
      <w:tr w:rsidR="00944048" w:rsidRPr="00075CD0" w:rsidTr="00B425ED">
        <w:tc>
          <w:tcPr>
            <w:tcW w:w="901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25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944048" w:rsidRPr="00075CD0" w:rsidRDefault="00944048" w:rsidP="00B425ED">
            <w:pPr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P.U.W. PREMEX Sp. z o.o.</w:t>
            </w:r>
          </w:p>
          <w:p w:rsidR="00944048" w:rsidRPr="00075CD0" w:rsidRDefault="00944048" w:rsidP="00B425ED">
            <w:pPr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Sabinowska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44048">
              <w:rPr>
                <w:sz w:val="22"/>
                <w:szCs w:val="22"/>
              </w:rPr>
              <w:t>84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44048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17 220.00 zł</w:t>
            </w:r>
          </w:p>
        </w:tc>
        <w:tc>
          <w:tcPr>
            <w:tcW w:w="1648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zgodnie z SWIZ</w:t>
            </w:r>
          </w:p>
        </w:tc>
        <w:tc>
          <w:tcPr>
            <w:tcW w:w="1537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30 dni</w:t>
            </w:r>
          </w:p>
        </w:tc>
      </w:tr>
      <w:tr w:rsidR="00944048" w:rsidRPr="00075CD0" w:rsidTr="00B425ED">
        <w:tc>
          <w:tcPr>
            <w:tcW w:w="901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944048" w:rsidRPr="00075CD0" w:rsidRDefault="00944048" w:rsidP="00B425ED">
            <w:pPr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Przedsiębiorstwo Produkcyjno-Handlowo-Usługowe "MAL-PLAST" S.C.</w:t>
            </w:r>
          </w:p>
          <w:p w:rsidR="00944048" w:rsidRPr="00075CD0" w:rsidRDefault="00944048" w:rsidP="00B425ED">
            <w:pPr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Legnicka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44048">
              <w:rPr>
                <w:sz w:val="22"/>
                <w:szCs w:val="22"/>
              </w:rPr>
              <w:t>61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44048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109 273.00 zł</w:t>
            </w:r>
          </w:p>
        </w:tc>
        <w:tc>
          <w:tcPr>
            <w:tcW w:w="1648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zgodnie z SWIZ</w:t>
            </w:r>
          </w:p>
        </w:tc>
        <w:tc>
          <w:tcPr>
            <w:tcW w:w="1537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84 miesiące</w:t>
            </w:r>
          </w:p>
        </w:tc>
        <w:tc>
          <w:tcPr>
            <w:tcW w:w="1487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30 dni</w:t>
            </w:r>
          </w:p>
        </w:tc>
      </w:tr>
      <w:tr w:rsidR="00944048" w:rsidRPr="00075CD0" w:rsidTr="00B425ED">
        <w:tc>
          <w:tcPr>
            <w:tcW w:w="901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944048" w:rsidRPr="00075CD0" w:rsidRDefault="00944048" w:rsidP="00B425ED">
            <w:pPr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Przedsiębiorstwo Produkcyjno-Handlowo-Usługowe "MAL-PLAST" S.C.</w:t>
            </w:r>
          </w:p>
          <w:p w:rsidR="00944048" w:rsidRPr="00075CD0" w:rsidRDefault="00944048" w:rsidP="00B425ED">
            <w:pPr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Legnicka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44048">
              <w:rPr>
                <w:sz w:val="22"/>
                <w:szCs w:val="22"/>
              </w:rPr>
              <w:t>61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44048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8 856.00 zł</w:t>
            </w:r>
          </w:p>
        </w:tc>
        <w:tc>
          <w:tcPr>
            <w:tcW w:w="1648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zgodnie z SWIZ</w:t>
            </w:r>
          </w:p>
        </w:tc>
        <w:tc>
          <w:tcPr>
            <w:tcW w:w="1537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84 miesiące</w:t>
            </w:r>
          </w:p>
        </w:tc>
        <w:tc>
          <w:tcPr>
            <w:tcW w:w="1487" w:type="dxa"/>
            <w:shd w:val="clear" w:color="auto" w:fill="auto"/>
          </w:tcPr>
          <w:p w:rsidR="00944048" w:rsidRPr="00075CD0" w:rsidRDefault="00944048" w:rsidP="00B425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4048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FF4" w:rsidRDefault="002F2FF4">
      <w:r>
        <w:separator/>
      </w:r>
    </w:p>
  </w:endnote>
  <w:endnote w:type="continuationSeparator" w:id="0">
    <w:p w:rsidR="002F2FF4" w:rsidRDefault="002F2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4B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4B2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4B2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FF4" w:rsidRDefault="002F2FF4">
      <w:r>
        <w:separator/>
      </w:r>
    </w:p>
  </w:footnote>
  <w:footnote w:type="continuationSeparator" w:id="0">
    <w:p w:rsidR="002F2FF4" w:rsidRDefault="002F2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048" w:rsidRDefault="009440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048" w:rsidRDefault="009440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048" w:rsidRDefault="009440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2FF4"/>
    <w:rsid w:val="0001764B"/>
    <w:rsid w:val="0003529D"/>
    <w:rsid w:val="00075CD0"/>
    <w:rsid w:val="001A443E"/>
    <w:rsid w:val="002F2FF4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44048"/>
    <w:rsid w:val="009F189D"/>
    <w:rsid w:val="00A80738"/>
    <w:rsid w:val="00AC7F83"/>
    <w:rsid w:val="00C236D3"/>
    <w:rsid w:val="00C94D43"/>
    <w:rsid w:val="00E314E0"/>
    <w:rsid w:val="00EB7963"/>
    <w:rsid w:val="00EF4B22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F6C7CC-3C7E-4D33-B6B2-77301CFBE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F4B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4B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251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2017-04-11T10:02:00Z</cp:lastPrinted>
  <dcterms:created xsi:type="dcterms:W3CDTF">2017-04-11T10:51:00Z</dcterms:created>
  <dcterms:modified xsi:type="dcterms:W3CDTF">2017-04-11T10:51:00Z</dcterms:modified>
</cp:coreProperties>
</file>