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C6D" w:rsidRPr="00B46C6D" w:rsidRDefault="00B46C6D" w:rsidP="00B46C6D">
      <w:pPr>
        <w:ind w:left="2832" w:firstLine="708"/>
        <w:jc w:val="both"/>
        <w:rPr>
          <w:sz w:val="22"/>
          <w:szCs w:val="22"/>
        </w:rPr>
      </w:pPr>
      <w:r w:rsidRPr="00B46C6D">
        <w:rPr>
          <w:sz w:val="22"/>
          <w:szCs w:val="22"/>
        </w:rPr>
        <w:t>WZÓR</w:t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i/>
          <w:iCs/>
          <w:sz w:val="22"/>
          <w:szCs w:val="22"/>
        </w:rPr>
        <w:t>Załącznik nr 4  do SIWZ</w:t>
      </w:r>
    </w:p>
    <w:p w:rsidR="00B46C6D" w:rsidRPr="00B46C6D" w:rsidRDefault="00B46C6D" w:rsidP="00B46C6D">
      <w:pPr>
        <w:jc w:val="center"/>
        <w:rPr>
          <w:sz w:val="22"/>
          <w:szCs w:val="22"/>
        </w:rPr>
      </w:pPr>
      <w:r w:rsidRPr="00B46C6D">
        <w:rPr>
          <w:sz w:val="22"/>
          <w:szCs w:val="22"/>
        </w:rPr>
        <w:t>UMOWA NR .............................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 xml:space="preserve">                    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>zawarta</w:t>
      </w:r>
      <w:r w:rsidRPr="00B46C6D">
        <w:rPr>
          <w:b/>
          <w:bCs/>
          <w:sz w:val="22"/>
          <w:szCs w:val="22"/>
        </w:rPr>
        <w:t xml:space="preserve"> dnia ............. </w:t>
      </w:r>
      <w:r w:rsidRPr="00B46C6D">
        <w:rPr>
          <w:bCs/>
          <w:sz w:val="22"/>
          <w:szCs w:val="22"/>
        </w:rPr>
        <w:t>w</w:t>
      </w:r>
      <w:r w:rsidRPr="00B46C6D">
        <w:rPr>
          <w:sz w:val="22"/>
          <w:szCs w:val="22"/>
        </w:rPr>
        <w:t xml:space="preserve"> Chorzowie pomiędzy</w:t>
      </w:r>
    </w:p>
    <w:p w:rsidR="00B46C6D" w:rsidRPr="00B46C6D" w:rsidRDefault="00B46C6D" w:rsidP="00B46C6D">
      <w:pPr>
        <w:rPr>
          <w:b/>
          <w:bCs/>
          <w:sz w:val="22"/>
          <w:szCs w:val="22"/>
        </w:rPr>
      </w:pPr>
      <w:r w:rsidRPr="00B46C6D">
        <w:rPr>
          <w:b/>
          <w:bCs/>
          <w:sz w:val="22"/>
          <w:szCs w:val="22"/>
        </w:rPr>
        <w:t xml:space="preserve">Szpitalem Specjalistycznym w Chorzowie </w:t>
      </w:r>
    </w:p>
    <w:p w:rsidR="00B46C6D" w:rsidRPr="00B46C6D" w:rsidRDefault="00B46C6D" w:rsidP="00B46C6D">
      <w:pPr>
        <w:rPr>
          <w:b/>
          <w:bCs/>
          <w:sz w:val="22"/>
          <w:szCs w:val="22"/>
        </w:rPr>
      </w:pPr>
      <w:r w:rsidRPr="00B46C6D">
        <w:rPr>
          <w:b/>
          <w:bCs/>
          <w:sz w:val="22"/>
          <w:szCs w:val="22"/>
        </w:rPr>
        <w:t>ul. Zjednoczenia 10,  41-500 Chorzów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>NIP 627-23-23-217,  Regon 271503395, KRS  0000050560,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>reprezentowanym przez:</w:t>
      </w:r>
    </w:p>
    <w:p w:rsidR="00B46C6D" w:rsidRPr="00B46C6D" w:rsidRDefault="00B46C6D" w:rsidP="00B46C6D">
      <w:pPr>
        <w:rPr>
          <w:b/>
          <w:bCs/>
          <w:sz w:val="22"/>
          <w:szCs w:val="22"/>
        </w:rPr>
      </w:pPr>
      <w:r w:rsidRPr="00B46C6D">
        <w:rPr>
          <w:b/>
          <w:bCs/>
          <w:sz w:val="22"/>
          <w:szCs w:val="22"/>
        </w:rPr>
        <w:t xml:space="preserve">p.o. Dyrektora Szpitala – Janusz Szymanowski, </w:t>
      </w:r>
      <w:r w:rsidRPr="00B46C6D">
        <w:rPr>
          <w:b/>
          <w:bCs/>
          <w:sz w:val="22"/>
          <w:szCs w:val="22"/>
        </w:rPr>
        <w:tab/>
      </w:r>
      <w:r w:rsidRPr="00B46C6D">
        <w:rPr>
          <w:b/>
          <w:bCs/>
          <w:sz w:val="22"/>
          <w:szCs w:val="22"/>
        </w:rPr>
        <w:tab/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>zwanym dalej Zamawiającym,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>a</w:t>
      </w:r>
    </w:p>
    <w:p w:rsidR="00B46C6D" w:rsidRPr="00B46C6D" w:rsidRDefault="00B46C6D" w:rsidP="00B46C6D">
      <w:pPr>
        <w:rPr>
          <w:b/>
          <w:bCs/>
          <w:sz w:val="22"/>
          <w:szCs w:val="22"/>
        </w:rPr>
      </w:pPr>
      <w:r w:rsidRPr="00B46C6D">
        <w:rPr>
          <w:b/>
          <w:bCs/>
          <w:sz w:val="22"/>
          <w:szCs w:val="22"/>
        </w:rPr>
        <w:t>………………….........................………………………,</w:t>
      </w:r>
      <w:r w:rsidRPr="00B46C6D">
        <w:rPr>
          <w:b/>
          <w:bCs/>
          <w:sz w:val="22"/>
          <w:szCs w:val="22"/>
        </w:rPr>
        <w:br/>
        <w:t>z siedzibą w .............................., ul. .....................................................</w:t>
      </w:r>
    </w:p>
    <w:p w:rsidR="00B46C6D" w:rsidRPr="00B46C6D" w:rsidRDefault="00B46C6D" w:rsidP="00B46C6D">
      <w:pPr>
        <w:rPr>
          <w:sz w:val="22"/>
          <w:szCs w:val="22"/>
          <w:lang w:val="de-DE"/>
        </w:rPr>
      </w:pPr>
      <w:r w:rsidRPr="00B46C6D">
        <w:rPr>
          <w:sz w:val="22"/>
          <w:szCs w:val="22"/>
          <w:lang w:val="de-DE"/>
        </w:rPr>
        <w:t xml:space="preserve">NIP ……....................... ....... , </w:t>
      </w:r>
      <w:proofErr w:type="spellStart"/>
      <w:r w:rsidRPr="00B46C6D">
        <w:rPr>
          <w:sz w:val="22"/>
          <w:szCs w:val="22"/>
          <w:lang w:val="de-DE"/>
        </w:rPr>
        <w:t>Regon</w:t>
      </w:r>
      <w:proofErr w:type="spellEnd"/>
      <w:r w:rsidRPr="00B46C6D">
        <w:rPr>
          <w:sz w:val="22"/>
          <w:szCs w:val="22"/>
          <w:lang w:val="de-DE"/>
        </w:rPr>
        <w:t xml:space="preserve"> ..................................., KRS....................................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>reprezentowanym przez: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>1. ............................................................................*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>2. ............................................................................*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>zwanym dalej Wykonawcą.</w:t>
      </w:r>
    </w:p>
    <w:p w:rsidR="00656B72" w:rsidRDefault="00656B72" w:rsidP="00B46C6D">
      <w:pPr>
        <w:jc w:val="both"/>
        <w:rPr>
          <w:bCs/>
          <w:kern w:val="28"/>
          <w:sz w:val="22"/>
          <w:szCs w:val="22"/>
        </w:rPr>
      </w:pPr>
    </w:p>
    <w:p w:rsidR="00B46C6D" w:rsidRPr="00B46C6D" w:rsidRDefault="00B46C6D" w:rsidP="00B46C6D">
      <w:pPr>
        <w:jc w:val="both"/>
        <w:rPr>
          <w:bCs/>
          <w:kern w:val="28"/>
          <w:sz w:val="22"/>
          <w:szCs w:val="22"/>
        </w:rPr>
      </w:pPr>
      <w:r w:rsidRPr="00B46C6D">
        <w:rPr>
          <w:bCs/>
          <w:kern w:val="28"/>
          <w:sz w:val="22"/>
          <w:szCs w:val="22"/>
        </w:rPr>
        <w:t xml:space="preserve">Strony umowy oświadczają, że niniejsza umowa zostaje zawarta w  wyniku przetargu nieograniczonego, nr sprawy </w:t>
      </w:r>
      <w:r>
        <w:rPr>
          <w:b/>
          <w:kern w:val="28"/>
          <w:sz w:val="22"/>
          <w:szCs w:val="22"/>
        </w:rPr>
        <w:t>PPN/L/3</w:t>
      </w:r>
      <w:r w:rsidRPr="00B46C6D">
        <w:rPr>
          <w:b/>
          <w:kern w:val="28"/>
          <w:sz w:val="22"/>
          <w:szCs w:val="22"/>
        </w:rPr>
        <w:t>/1</w:t>
      </w:r>
      <w:r>
        <w:rPr>
          <w:b/>
          <w:kern w:val="28"/>
          <w:sz w:val="22"/>
          <w:szCs w:val="22"/>
        </w:rPr>
        <w:t>7</w:t>
      </w:r>
      <w:r w:rsidRPr="00B46C6D">
        <w:rPr>
          <w:bCs/>
          <w:kern w:val="28"/>
          <w:sz w:val="22"/>
          <w:szCs w:val="22"/>
        </w:rPr>
        <w:t xml:space="preserve">, opartego na  przepisach Ustawy z dnia 29 stycznia 2004 r. Prawo zamówień publicznych (Dz. U. z 2015 r., poz. 2164 z </w:t>
      </w:r>
      <w:proofErr w:type="spellStart"/>
      <w:r w:rsidRPr="00B46C6D">
        <w:rPr>
          <w:bCs/>
          <w:kern w:val="28"/>
          <w:sz w:val="22"/>
          <w:szCs w:val="22"/>
        </w:rPr>
        <w:t>późn</w:t>
      </w:r>
      <w:proofErr w:type="spellEnd"/>
      <w:r w:rsidRPr="00B46C6D">
        <w:rPr>
          <w:bCs/>
          <w:kern w:val="28"/>
          <w:sz w:val="22"/>
          <w:szCs w:val="22"/>
        </w:rPr>
        <w:t>. zm.).</w:t>
      </w:r>
    </w:p>
    <w:p w:rsidR="00B46C6D" w:rsidRPr="00B46C6D" w:rsidRDefault="00B46C6D" w:rsidP="00B46C6D">
      <w:pPr>
        <w:jc w:val="both"/>
        <w:rPr>
          <w:sz w:val="22"/>
          <w:szCs w:val="22"/>
        </w:rPr>
      </w:pPr>
    </w:p>
    <w:p w:rsidR="00B46C6D" w:rsidRPr="00B46C6D" w:rsidRDefault="00B46C6D" w:rsidP="00B46C6D">
      <w:pPr>
        <w:jc w:val="center"/>
        <w:rPr>
          <w:b/>
          <w:bCs/>
          <w:sz w:val="22"/>
          <w:szCs w:val="22"/>
        </w:rPr>
      </w:pPr>
      <w:r w:rsidRPr="00B46C6D">
        <w:rPr>
          <w:b/>
          <w:bCs/>
          <w:sz w:val="22"/>
          <w:szCs w:val="22"/>
        </w:rPr>
        <w:t>§  1. PRZEDMIOT UMOWY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 xml:space="preserve">1. </w:t>
      </w:r>
      <w:r w:rsidR="00621928">
        <w:rPr>
          <w:rFonts w:ascii="Times New Roman" w:hAnsi="Times New Roman"/>
          <w:szCs w:val="22"/>
        </w:rPr>
        <w:t xml:space="preserve"> </w:t>
      </w:r>
      <w:r w:rsidRPr="00B46C6D">
        <w:rPr>
          <w:rFonts w:ascii="Times New Roman" w:hAnsi="Times New Roman"/>
          <w:szCs w:val="22"/>
        </w:rPr>
        <w:t xml:space="preserve">Przedmiotem umowy jest sukcesywna dostawa </w:t>
      </w:r>
      <w:r w:rsidR="00C07D6A">
        <w:rPr>
          <w:rFonts w:ascii="Times New Roman" w:hAnsi="Times New Roman"/>
          <w:szCs w:val="22"/>
        </w:rPr>
        <w:t xml:space="preserve">leków przeciwwirusowych </w:t>
      </w:r>
      <w:proofErr w:type="spellStart"/>
      <w:r w:rsidR="00C07D6A">
        <w:rPr>
          <w:rFonts w:ascii="Times New Roman" w:hAnsi="Times New Roman"/>
          <w:szCs w:val="22"/>
        </w:rPr>
        <w:t>bezinterferonowych</w:t>
      </w:r>
      <w:proofErr w:type="spellEnd"/>
      <w:r w:rsidRPr="00B46C6D">
        <w:rPr>
          <w:rFonts w:ascii="Times New Roman" w:hAnsi="Times New Roman"/>
          <w:szCs w:val="22"/>
        </w:rPr>
        <w:t>,</w:t>
      </w:r>
      <w:r w:rsidR="00C07D6A">
        <w:rPr>
          <w:rFonts w:ascii="Times New Roman" w:hAnsi="Times New Roman"/>
          <w:szCs w:val="22"/>
        </w:rPr>
        <w:br/>
        <w:t xml:space="preserve">   </w:t>
      </w:r>
      <w:r w:rsidRPr="00B46C6D">
        <w:rPr>
          <w:rFonts w:ascii="Times New Roman" w:hAnsi="Times New Roman"/>
          <w:szCs w:val="22"/>
        </w:rPr>
        <w:t xml:space="preserve"> </w:t>
      </w:r>
      <w:r w:rsidR="00E517E2">
        <w:rPr>
          <w:rFonts w:ascii="Times New Roman" w:hAnsi="Times New Roman"/>
          <w:szCs w:val="22"/>
        </w:rPr>
        <w:t xml:space="preserve"> </w:t>
      </w:r>
      <w:r w:rsidRPr="00B46C6D">
        <w:rPr>
          <w:rFonts w:ascii="Times New Roman" w:hAnsi="Times New Roman"/>
          <w:szCs w:val="22"/>
        </w:rPr>
        <w:t>wyszczególnionych w pakietach nr …….</w:t>
      </w:r>
    </w:p>
    <w:p w:rsidR="00B46C6D" w:rsidRPr="00B46C6D" w:rsidRDefault="00B46C6D" w:rsidP="00B46C6D">
      <w:pPr>
        <w:jc w:val="both"/>
        <w:rPr>
          <w:sz w:val="22"/>
          <w:szCs w:val="22"/>
        </w:rPr>
      </w:pPr>
      <w:r w:rsidRPr="00B46C6D">
        <w:rPr>
          <w:b/>
          <w:sz w:val="22"/>
          <w:szCs w:val="22"/>
        </w:rPr>
        <w:t xml:space="preserve"> </w:t>
      </w:r>
      <w:r w:rsidRPr="00B46C6D">
        <w:rPr>
          <w:sz w:val="22"/>
          <w:szCs w:val="22"/>
        </w:rPr>
        <w:t xml:space="preserve">     Szczegółowy zakres asortymentowo-ilościowy znajduje się w arkuszach  cenowych, stanowiących </w:t>
      </w:r>
      <w:r w:rsidRPr="00B46C6D">
        <w:rPr>
          <w:sz w:val="22"/>
          <w:szCs w:val="22"/>
        </w:rPr>
        <w:br/>
        <w:t xml:space="preserve">     wraz z formularzem ofertowym  załącznik nr 1 do niniejszej umowy.</w:t>
      </w:r>
    </w:p>
    <w:p w:rsidR="00B46C6D" w:rsidRDefault="00B46C6D" w:rsidP="00B46C6D">
      <w:pPr>
        <w:ind w:left="360" w:hanging="360"/>
        <w:jc w:val="both"/>
        <w:rPr>
          <w:sz w:val="22"/>
          <w:szCs w:val="22"/>
        </w:rPr>
      </w:pPr>
      <w:r w:rsidRPr="00B46C6D">
        <w:rPr>
          <w:sz w:val="22"/>
          <w:szCs w:val="22"/>
        </w:rPr>
        <w:t xml:space="preserve">2. Wykonawca oświadcza, że oferowane produkty lecznicze, będące przedmiotem umowy spełniają </w:t>
      </w:r>
      <w:r w:rsidRPr="00B46C6D">
        <w:rPr>
          <w:sz w:val="22"/>
          <w:szCs w:val="22"/>
        </w:rPr>
        <w:br/>
        <w:t xml:space="preserve">wymagania Ustawy </w:t>
      </w:r>
      <w:r w:rsidRPr="00B46C6D">
        <w:rPr>
          <w:color w:val="000000"/>
          <w:sz w:val="22"/>
          <w:szCs w:val="22"/>
        </w:rPr>
        <w:t xml:space="preserve">z dnia 6 września 2001 r. Prawo Farmaceutyczne </w:t>
      </w:r>
      <w:r w:rsidRPr="00B46C6D">
        <w:rPr>
          <w:sz w:val="22"/>
          <w:szCs w:val="22"/>
        </w:rPr>
        <w:t xml:space="preserve">(Dz. U. z 2008 r. Nr 45, poz. 271 z </w:t>
      </w:r>
      <w:proofErr w:type="spellStart"/>
      <w:r w:rsidRPr="00B46C6D">
        <w:rPr>
          <w:sz w:val="22"/>
          <w:szCs w:val="22"/>
        </w:rPr>
        <w:t>późn</w:t>
      </w:r>
      <w:proofErr w:type="spellEnd"/>
      <w:r w:rsidRPr="00B46C6D">
        <w:rPr>
          <w:sz w:val="22"/>
          <w:szCs w:val="22"/>
        </w:rPr>
        <w:t>. zm.), zwłaszcza zaś zapewnia, że zaoferowane produkty pochodzą z kanału dystrybucyjnego podmiotu, na który decyzja refundacyjna została wydana.</w:t>
      </w:r>
    </w:p>
    <w:p w:rsidR="00B46C6D" w:rsidRPr="00B46C6D" w:rsidRDefault="00B46C6D" w:rsidP="00B46C6D">
      <w:pPr>
        <w:jc w:val="both"/>
        <w:rPr>
          <w:bCs/>
          <w:sz w:val="22"/>
          <w:szCs w:val="22"/>
        </w:rPr>
      </w:pPr>
      <w:r w:rsidRPr="00B46C6D">
        <w:rPr>
          <w:bCs/>
          <w:sz w:val="22"/>
          <w:szCs w:val="22"/>
        </w:rPr>
        <w:t>3.  W celu zapewnienia zgodności z obowiązującymi ustaleniami wynikającymi z zapisów właściwego</w:t>
      </w:r>
      <w:r w:rsidRPr="00B46C6D">
        <w:rPr>
          <w:bCs/>
          <w:sz w:val="22"/>
          <w:szCs w:val="22"/>
        </w:rPr>
        <w:br/>
        <w:t xml:space="preserve">     dla danego produkty instrumentu dzielenia ryzyka (IDR), o którym mowa w art. 11 ust. 2 </w:t>
      </w:r>
      <w:proofErr w:type="spellStart"/>
      <w:r w:rsidRPr="00B46C6D">
        <w:rPr>
          <w:bCs/>
          <w:sz w:val="22"/>
          <w:szCs w:val="22"/>
        </w:rPr>
        <w:t>pkt</w:t>
      </w:r>
      <w:proofErr w:type="spellEnd"/>
      <w:r w:rsidRPr="00B46C6D">
        <w:rPr>
          <w:bCs/>
          <w:sz w:val="22"/>
          <w:szCs w:val="22"/>
        </w:rPr>
        <w:t xml:space="preserve"> 7)</w:t>
      </w:r>
      <w:r w:rsidRPr="00B46C6D">
        <w:rPr>
          <w:bCs/>
          <w:sz w:val="22"/>
          <w:szCs w:val="22"/>
        </w:rPr>
        <w:br/>
        <w:t xml:space="preserve">      oraz ust. 5 </w:t>
      </w:r>
      <w:proofErr w:type="spellStart"/>
      <w:r w:rsidRPr="00B46C6D">
        <w:rPr>
          <w:bCs/>
          <w:sz w:val="22"/>
          <w:szCs w:val="22"/>
        </w:rPr>
        <w:t>pkt</w:t>
      </w:r>
      <w:proofErr w:type="spellEnd"/>
      <w:r w:rsidRPr="00B46C6D">
        <w:rPr>
          <w:bCs/>
          <w:sz w:val="22"/>
          <w:szCs w:val="22"/>
        </w:rPr>
        <w:t xml:space="preserve"> 2) i </w:t>
      </w:r>
      <w:proofErr w:type="spellStart"/>
      <w:r w:rsidRPr="00B46C6D">
        <w:rPr>
          <w:bCs/>
          <w:sz w:val="22"/>
          <w:szCs w:val="22"/>
        </w:rPr>
        <w:t>pkt</w:t>
      </w:r>
      <w:proofErr w:type="spellEnd"/>
      <w:r w:rsidRPr="00B46C6D">
        <w:rPr>
          <w:bCs/>
          <w:sz w:val="22"/>
          <w:szCs w:val="22"/>
        </w:rPr>
        <w:t xml:space="preserve"> 5) ustawy z dnia 12 maja 2011 roku o refundacji leków, środków </w:t>
      </w:r>
      <w:r w:rsidRPr="00B46C6D">
        <w:rPr>
          <w:bCs/>
          <w:sz w:val="22"/>
          <w:szCs w:val="22"/>
        </w:rPr>
        <w:br/>
        <w:t xml:space="preserve">      spożywczych specjalnego przeznaczenia żywieniowego oraz wyrobów medycznych, stanowiącego</w:t>
      </w:r>
      <w:r w:rsidRPr="00B46C6D">
        <w:rPr>
          <w:bCs/>
          <w:sz w:val="22"/>
          <w:szCs w:val="22"/>
        </w:rPr>
        <w:br/>
        <w:t xml:space="preserve">      załącznik do decyzji o refundacji (</w:t>
      </w:r>
      <w:proofErr w:type="spellStart"/>
      <w:r w:rsidRPr="00B46C6D">
        <w:rPr>
          <w:bCs/>
          <w:sz w:val="22"/>
          <w:szCs w:val="22"/>
        </w:rPr>
        <w:t>D</w:t>
      </w:r>
      <w:r w:rsidR="00621928">
        <w:rPr>
          <w:bCs/>
          <w:sz w:val="22"/>
          <w:szCs w:val="22"/>
        </w:rPr>
        <w:t>z.U</w:t>
      </w:r>
      <w:proofErr w:type="spellEnd"/>
      <w:r w:rsidR="00621928">
        <w:rPr>
          <w:bCs/>
          <w:sz w:val="22"/>
          <w:szCs w:val="22"/>
        </w:rPr>
        <w:t xml:space="preserve">. 2016 poz. 1536 z </w:t>
      </w:r>
      <w:proofErr w:type="spellStart"/>
      <w:r w:rsidR="00621928">
        <w:rPr>
          <w:bCs/>
          <w:sz w:val="22"/>
          <w:szCs w:val="22"/>
        </w:rPr>
        <w:t>późn</w:t>
      </w:r>
      <w:proofErr w:type="spellEnd"/>
      <w:r w:rsidR="00621928">
        <w:rPr>
          <w:bCs/>
          <w:sz w:val="22"/>
          <w:szCs w:val="22"/>
        </w:rPr>
        <w:t>. zm.)</w:t>
      </w:r>
      <w:r w:rsidRPr="00B46C6D">
        <w:rPr>
          <w:bCs/>
          <w:sz w:val="22"/>
          <w:szCs w:val="22"/>
        </w:rPr>
        <w:t>, Wykonawca zamówienia</w:t>
      </w:r>
      <w:r w:rsidRPr="00B46C6D">
        <w:rPr>
          <w:bCs/>
          <w:sz w:val="22"/>
          <w:szCs w:val="22"/>
        </w:rPr>
        <w:br/>
        <w:t xml:space="preserve">      publicznego zapewnia, że zaoferowane produkty pochodzą z kanału dystrybucyjnego podmiotu, </w:t>
      </w:r>
      <w:r w:rsidRPr="00B46C6D">
        <w:rPr>
          <w:bCs/>
          <w:sz w:val="22"/>
          <w:szCs w:val="22"/>
        </w:rPr>
        <w:br/>
        <w:t xml:space="preserve">     na który decyzja refundacyjna została wydana.</w:t>
      </w:r>
    </w:p>
    <w:p w:rsidR="00B46C6D" w:rsidRPr="00B46C6D" w:rsidRDefault="00B46C6D" w:rsidP="00B46C6D">
      <w:pPr>
        <w:jc w:val="both"/>
        <w:rPr>
          <w:sz w:val="22"/>
          <w:szCs w:val="22"/>
        </w:rPr>
      </w:pPr>
      <w:r w:rsidRPr="00B46C6D">
        <w:rPr>
          <w:sz w:val="22"/>
          <w:szCs w:val="22"/>
        </w:rPr>
        <w:t xml:space="preserve">4. </w:t>
      </w:r>
      <w:r w:rsidR="00621928">
        <w:rPr>
          <w:sz w:val="22"/>
          <w:szCs w:val="22"/>
        </w:rPr>
        <w:t xml:space="preserve"> </w:t>
      </w:r>
      <w:r w:rsidRPr="00B46C6D">
        <w:rPr>
          <w:sz w:val="22"/>
          <w:szCs w:val="22"/>
        </w:rPr>
        <w:t>Dostarczane produkty lecznicze będą posiadać terminy przydatności nie krótsze niż  połowa okresu</w:t>
      </w:r>
      <w:r w:rsidRPr="00B46C6D">
        <w:rPr>
          <w:sz w:val="22"/>
          <w:szCs w:val="22"/>
        </w:rPr>
        <w:br/>
        <w:t xml:space="preserve">      ważności w chwili dostawy. Na dostarczenie w wyjątkowych sytuacjach asortymentu o terminach</w:t>
      </w:r>
      <w:r w:rsidRPr="00B46C6D">
        <w:rPr>
          <w:sz w:val="22"/>
          <w:szCs w:val="22"/>
        </w:rPr>
        <w:br/>
        <w:t xml:space="preserve">      ważności krótszych niż deklarowany, Wykonawca musi uzyskać każdorazowo zgodę </w:t>
      </w:r>
      <w:r w:rsidRPr="00B46C6D">
        <w:rPr>
          <w:sz w:val="22"/>
          <w:szCs w:val="22"/>
        </w:rPr>
        <w:br/>
        <w:t xml:space="preserve">      Zamawiającego.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>5. Towar opakowany będzie w odpowiednie opakowania jednostkowe (zbiorcze o zawartości</w:t>
      </w:r>
      <w:r w:rsidRPr="00B46C6D">
        <w:rPr>
          <w:rFonts w:ascii="Times New Roman" w:hAnsi="Times New Roman"/>
          <w:szCs w:val="22"/>
        </w:rPr>
        <w:br/>
        <w:t xml:space="preserve">      odpowiedniej ilości  sztuk w opakowaniu).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>6. Wykonawca zobowiązuje się do dostarczenia przedmiotu umowy, o którym mowa w ust. 1,</w:t>
      </w:r>
      <w:r w:rsidRPr="00B46C6D">
        <w:rPr>
          <w:rFonts w:ascii="Times New Roman" w:hAnsi="Times New Roman"/>
          <w:szCs w:val="22"/>
        </w:rPr>
        <w:br/>
        <w:t xml:space="preserve">     własnym transportem do Apteki Szpitala Specjalistycznego w Chorzowie przy ul. Zjednoczenia 10. </w:t>
      </w:r>
      <w:r w:rsidRPr="00B46C6D">
        <w:rPr>
          <w:rFonts w:ascii="Times New Roman" w:hAnsi="Times New Roman"/>
          <w:szCs w:val="22"/>
        </w:rPr>
        <w:br/>
        <w:t xml:space="preserve">     Koszt transportu i ubezpieczenie na czas transportu w gestii Wykonawcy.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 xml:space="preserve">7. Wykonawca może dostarczać leki za pośrednictwem profesjonalnego przewoźnika lub </w:t>
      </w:r>
      <w:r w:rsidRPr="00B46C6D">
        <w:rPr>
          <w:rFonts w:ascii="Times New Roman" w:hAnsi="Times New Roman"/>
          <w:szCs w:val="22"/>
        </w:rPr>
        <w:br/>
        <w:t xml:space="preserve">      spedytora.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 xml:space="preserve">                                                     </w:t>
      </w:r>
    </w:p>
    <w:p w:rsidR="00B46C6D" w:rsidRPr="00B46C6D" w:rsidRDefault="00B46C6D" w:rsidP="00B46C6D">
      <w:pPr>
        <w:jc w:val="center"/>
        <w:rPr>
          <w:b/>
          <w:bCs/>
          <w:sz w:val="22"/>
          <w:szCs w:val="22"/>
        </w:rPr>
      </w:pPr>
      <w:r w:rsidRPr="00B46C6D">
        <w:rPr>
          <w:b/>
          <w:bCs/>
          <w:sz w:val="22"/>
          <w:szCs w:val="22"/>
        </w:rPr>
        <w:t>§ 2. WYNAGRODZENIE</w:t>
      </w:r>
    </w:p>
    <w:p w:rsidR="00B46C6D" w:rsidRPr="00B46C6D" w:rsidRDefault="00B46C6D" w:rsidP="00B46C6D">
      <w:pPr>
        <w:jc w:val="both"/>
        <w:rPr>
          <w:sz w:val="22"/>
          <w:szCs w:val="22"/>
        </w:rPr>
      </w:pPr>
      <w:r w:rsidRPr="00B46C6D">
        <w:rPr>
          <w:sz w:val="22"/>
          <w:szCs w:val="22"/>
        </w:rPr>
        <w:t xml:space="preserve">1.Strony ustalają, że za zrealizowanie  przedmiotu umowy  Zamawiający zapłaci Wykonawcy </w:t>
      </w:r>
      <w:r w:rsidRPr="00B46C6D">
        <w:rPr>
          <w:sz w:val="22"/>
          <w:szCs w:val="22"/>
        </w:rPr>
        <w:br/>
        <w:t xml:space="preserve">   wynagrodzenie, ustalone  na postawie cen jednostkowych wyszczególnionych w arkuszach</w:t>
      </w:r>
      <w:r w:rsidRPr="00B46C6D">
        <w:rPr>
          <w:sz w:val="22"/>
          <w:szCs w:val="22"/>
        </w:rPr>
        <w:br/>
        <w:t xml:space="preserve">  cenowych, przedstawionych do przetargu nieograniczonego przez Wykonawcę. 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lastRenderedPageBreak/>
        <w:t>2. Strony ustalają wartość przedmiotu umowy na kwotę :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 xml:space="preserve">  ...................................zł netto + ...............VAT = ..............zł brutto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 xml:space="preserve">  (słownie:..................................................................................... zł) gdzie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 xml:space="preserve">  Pakiet nr 1 ............zł netto + .............VAT =............... zł brutto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 xml:space="preserve">  Pakiet nr 2 ............zł netto + .............VAT =............... zł brutto itd.</w:t>
      </w:r>
    </w:p>
    <w:p w:rsidR="00B46C6D" w:rsidRPr="00B46C6D" w:rsidRDefault="00B46C6D" w:rsidP="00B46C6D">
      <w:pPr>
        <w:rPr>
          <w:sz w:val="22"/>
          <w:szCs w:val="22"/>
        </w:rPr>
      </w:pP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>3. W cenach zawierają się wszystkie koszty związane z dostawą towaru do Apteki Szpitala (transport,</w:t>
      </w:r>
      <w:r w:rsidRPr="00B46C6D">
        <w:rPr>
          <w:sz w:val="22"/>
          <w:szCs w:val="22"/>
        </w:rPr>
        <w:br/>
        <w:t xml:space="preserve">    czynności związane  z przygotowaniem dostawy, ubezpieczenie itp.).</w:t>
      </w:r>
    </w:p>
    <w:p w:rsidR="00B46C6D" w:rsidRPr="00B46C6D" w:rsidRDefault="00B46C6D" w:rsidP="00B46C6D">
      <w:pPr>
        <w:jc w:val="both"/>
        <w:rPr>
          <w:sz w:val="22"/>
          <w:szCs w:val="22"/>
        </w:rPr>
      </w:pPr>
      <w:r w:rsidRPr="00B46C6D">
        <w:rPr>
          <w:sz w:val="22"/>
          <w:szCs w:val="22"/>
        </w:rPr>
        <w:t xml:space="preserve">4. </w:t>
      </w:r>
      <w:r w:rsidRPr="00B46C6D">
        <w:rPr>
          <w:b/>
          <w:bCs/>
          <w:sz w:val="22"/>
          <w:szCs w:val="22"/>
        </w:rPr>
        <w:t>Ceny jednostkowe netto i brutto są niezmienne przez cały okres trwania umowy</w:t>
      </w:r>
      <w:r w:rsidRPr="00B46C6D">
        <w:rPr>
          <w:b/>
          <w:color w:val="FF0000"/>
          <w:sz w:val="22"/>
          <w:szCs w:val="22"/>
        </w:rPr>
        <w:t xml:space="preserve">   </w:t>
      </w:r>
      <w:r w:rsidRPr="00B46C6D">
        <w:rPr>
          <w:b/>
          <w:color w:val="FF0000"/>
          <w:sz w:val="22"/>
          <w:szCs w:val="22"/>
        </w:rPr>
        <w:br/>
      </w:r>
      <w:r w:rsidRPr="00B46C6D">
        <w:rPr>
          <w:b/>
          <w:sz w:val="22"/>
          <w:szCs w:val="22"/>
        </w:rPr>
        <w:t xml:space="preserve">     z zastrzeżeniem postanowień niniejszej umowy, w tym ust. 5 poniżej</w:t>
      </w:r>
      <w:r w:rsidRPr="00B46C6D">
        <w:rPr>
          <w:b/>
          <w:bCs/>
          <w:sz w:val="22"/>
          <w:szCs w:val="22"/>
        </w:rPr>
        <w:t>.</w:t>
      </w:r>
    </w:p>
    <w:p w:rsidR="00B46C6D" w:rsidRPr="00B46C6D" w:rsidRDefault="00B46C6D" w:rsidP="00B46C6D">
      <w:pPr>
        <w:jc w:val="both"/>
        <w:rPr>
          <w:sz w:val="22"/>
          <w:szCs w:val="22"/>
        </w:rPr>
      </w:pPr>
      <w:r w:rsidRPr="00B46C6D">
        <w:rPr>
          <w:sz w:val="22"/>
          <w:szCs w:val="22"/>
        </w:rPr>
        <w:t>5. W trakcie obowiązywania umowy strony dopuszczają zmiany cen wyłącznie w przypadku:</w:t>
      </w:r>
    </w:p>
    <w:p w:rsidR="00B46C6D" w:rsidRPr="00B46C6D" w:rsidRDefault="00B46C6D" w:rsidP="00B46C6D">
      <w:pPr>
        <w:ind w:left="360"/>
        <w:jc w:val="both"/>
        <w:rPr>
          <w:sz w:val="22"/>
          <w:szCs w:val="22"/>
        </w:rPr>
      </w:pPr>
      <w:r w:rsidRPr="00B46C6D">
        <w:rPr>
          <w:sz w:val="22"/>
          <w:szCs w:val="22"/>
        </w:rPr>
        <w:t>a). zmiany stawki podatku VAT, przy czym zmianie ulegnie wyłącznie cena brutto, cena netto pozostanie bez zmian;</w:t>
      </w:r>
    </w:p>
    <w:p w:rsidR="00B46C6D" w:rsidRPr="00B46C6D" w:rsidRDefault="00B46C6D" w:rsidP="00B46C6D">
      <w:pPr>
        <w:ind w:left="360"/>
        <w:jc w:val="both"/>
        <w:rPr>
          <w:sz w:val="22"/>
          <w:szCs w:val="22"/>
        </w:rPr>
      </w:pPr>
      <w:r w:rsidRPr="00B46C6D">
        <w:rPr>
          <w:sz w:val="22"/>
          <w:szCs w:val="22"/>
        </w:rPr>
        <w:t>b). zmian cen urzędowych leków, wprowadzonych rozporządzeniem odpowiedniego Ministra, przy czym zmiany te mogą dotyczyć podwyższenia i obniżenia cen jak również dodania nowych leków a także skreślenia leków z wykazu leków objętych cenami urzędowymi;</w:t>
      </w:r>
    </w:p>
    <w:p w:rsidR="00B46C6D" w:rsidRPr="00B46C6D" w:rsidRDefault="00B46C6D" w:rsidP="00B46C6D">
      <w:pPr>
        <w:ind w:left="360"/>
        <w:jc w:val="both"/>
        <w:rPr>
          <w:sz w:val="22"/>
          <w:szCs w:val="22"/>
        </w:rPr>
      </w:pPr>
      <w:r w:rsidRPr="00B46C6D">
        <w:rPr>
          <w:sz w:val="22"/>
          <w:szCs w:val="22"/>
        </w:rPr>
        <w:t>c). zmian stawek opłat celnych wprowadzonych decyzjami odnośnych władz;</w:t>
      </w:r>
    </w:p>
    <w:p w:rsidR="00B46C6D" w:rsidRPr="00B46C6D" w:rsidRDefault="00B46C6D" w:rsidP="00B46C6D">
      <w:pPr>
        <w:ind w:left="360"/>
        <w:jc w:val="both"/>
        <w:rPr>
          <w:sz w:val="22"/>
          <w:szCs w:val="22"/>
        </w:rPr>
      </w:pPr>
      <w:r w:rsidRPr="00B46C6D">
        <w:rPr>
          <w:sz w:val="22"/>
          <w:szCs w:val="22"/>
        </w:rPr>
        <w:t>d). uzasadnionych zmian wprowadzonych przez producentów leków, na podstawie dokumentu wystawionego przez producenta (oświadczenie, cennik lub faktura);</w:t>
      </w:r>
    </w:p>
    <w:p w:rsidR="00B46C6D" w:rsidRPr="00B46C6D" w:rsidRDefault="00B46C6D" w:rsidP="00B46C6D">
      <w:pPr>
        <w:ind w:left="360"/>
        <w:jc w:val="both"/>
        <w:rPr>
          <w:sz w:val="22"/>
          <w:szCs w:val="22"/>
        </w:rPr>
      </w:pPr>
      <w:r w:rsidRPr="00B46C6D">
        <w:rPr>
          <w:sz w:val="22"/>
          <w:szCs w:val="22"/>
        </w:rPr>
        <w:t>e). zmian kursu waluty powyżej 5%, w przypadku leków importowanych, zgodnie z tabelą NBP;</w:t>
      </w:r>
    </w:p>
    <w:p w:rsidR="00B46C6D" w:rsidRPr="00B46C6D" w:rsidRDefault="00B46C6D" w:rsidP="00B46C6D">
      <w:pPr>
        <w:ind w:left="360"/>
        <w:jc w:val="both"/>
        <w:rPr>
          <w:sz w:val="22"/>
          <w:szCs w:val="22"/>
        </w:rPr>
      </w:pPr>
      <w:r w:rsidRPr="00B46C6D">
        <w:rPr>
          <w:sz w:val="22"/>
          <w:szCs w:val="22"/>
        </w:rPr>
        <w:t>f). zmiany limitu finansowania, przy czym jeśli Wykonawca nie obniży ceny do limitu jest zobowiązany do dostarczania leków równoważnych mieszczących sie w limicie.</w:t>
      </w:r>
    </w:p>
    <w:p w:rsidR="00B46C6D" w:rsidRPr="00B46C6D" w:rsidRDefault="00B46C6D" w:rsidP="00B46C6D">
      <w:pPr>
        <w:ind w:left="544"/>
        <w:jc w:val="both"/>
        <w:rPr>
          <w:sz w:val="22"/>
          <w:szCs w:val="22"/>
        </w:rPr>
      </w:pPr>
    </w:p>
    <w:p w:rsidR="00B46C6D" w:rsidRPr="00B46C6D" w:rsidRDefault="00B46C6D" w:rsidP="00B46C6D">
      <w:pPr>
        <w:ind w:left="360" w:hanging="357"/>
        <w:jc w:val="both"/>
        <w:rPr>
          <w:sz w:val="22"/>
          <w:szCs w:val="22"/>
        </w:rPr>
      </w:pPr>
      <w:r w:rsidRPr="00B46C6D">
        <w:rPr>
          <w:sz w:val="22"/>
          <w:szCs w:val="22"/>
        </w:rPr>
        <w:t xml:space="preserve">6. Zmiany wymienione w </w:t>
      </w:r>
      <w:proofErr w:type="spellStart"/>
      <w:r w:rsidRPr="00B46C6D">
        <w:rPr>
          <w:sz w:val="22"/>
          <w:szCs w:val="22"/>
        </w:rPr>
        <w:t>pkt</w:t>
      </w:r>
      <w:proofErr w:type="spellEnd"/>
      <w:r w:rsidRPr="00B46C6D">
        <w:rPr>
          <w:sz w:val="22"/>
          <w:szCs w:val="22"/>
        </w:rPr>
        <w:t xml:space="preserve"> 5 </w:t>
      </w:r>
      <w:proofErr w:type="spellStart"/>
      <w:r w:rsidRPr="00B46C6D">
        <w:rPr>
          <w:sz w:val="22"/>
          <w:szCs w:val="22"/>
        </w:rPr>
        <w:t>ppkt</w:t>
      </w:r>
      <w:proofErr w:type="spellEnd"/>
      <w:r w:rsidRPr="00B46C6D">
        <w:rPr>
          <w:sz w:val="22"/>
          <w:szCs w:val="22"/>
        </w:rPr>
        <w:t xml:space="preserve"> a), b) i c) następują z mocy prawa i obowiązują od dnia obowiązywania odpowiednich przepisów.</w:t>
      </w:r>
    </w:p>
    <w:p w:rsidR="00B46C6D" w:rsidRPr="00B46C6D" w:rsidRDefault="00B46C6D" w:rsidP="00B46C6D">
      <w:pPr>
        <w:ind w:left="360" w:hanging="357"/>
        <w:jc w:val="both"/>
        <w:rPr>
          <w:sz w:val="22"/>
          <w:szCs w:val="22"/>
        </w:rPr>
      </w:pPr>
      <w:r w:rsidRPr="00B46C6D">
        <w:rPr>
          <w:sz w:val="22"/>
          <w:szCs w:val="22"/>
        </w:rPr>
        <w:t xml:space="preserve">7. Zmiany wymienione w </w:t>
      </w:r>
      <w:proofErr w:type="spellStart"/>
      <w:r w:rsidRPr="00B46C6D">
        <w:rPr>
          <w:sz w:val="22"/>
          <w:szCs w:val="22"/>
        </w:rPr>
        <w:t>pkt</w:t>
      </w:r>
      <w:proofErr w:type="spellEnd"/>
      <w:r w:rsidRPr="00B46C6D">
        <w:rPr>
          <w:sz w:val="22"/>
          <w:szCs w:val="22"/>
        </w:rPr>
        <w:t xml:space="preserve"> 5 </w:t>
      </w:r>
      <w:proofErr w:type="spellStart"/>
      <w:r w:rsidRPr="00B46C6D">
        <w:rPr>
          <w:sz w:val="22"/>
          <w:szCs w:val="22"/>
        </w:rPr>
        <w:t>ppkt</w:t>
      </w:r>
      <w:proofErr w:type="spellEnd"/>
      <w:r w:rsidRPr="00B46C6D">
        <w:rPr>
          <w:sz w:val="22"/>
          <w:szCs w:val="22"/>
        </w:rPr>
        <w:t xml:space="preserve"> d) i e) mogą być dokonane na wniosek wykonawcy, w terminie do 14 dni od przesłania zawiadomienia, w formie aneksu do umowy.</w:t>
      </w:r>
    </w:p>
    <w:p w:rsidR="00B46C6D" w:rsidRPr="00B46C6D" w:rsidRDefault="00B46C6D" w:rsidP="00B46C6D">
      <w:pPr>
        <w:ind w:left="360" w:hanging="357"/>
        <w:jc w:val="both"/>
        <w:rPr>
          <w:sz w:val="22"/>
          <w:szCs w:val="22"/>
        </w:rPr>
      </w:pPr>
      <w:r w:rsidRPr="00B46C6D">
        <w:rPr>
          <w:sz w:val="22"/>
          <w:szCs w:val="22"/>
        </w:rPr>
        <w:t>8. W przypadku szczególnych okoliczności, takich jak wstrzymanie lub zakończenie produkcji, strony dopuszczają możliwość dostarczania odpowiedników preparatów objętych umową. Ewentualna zmiana ceny w tym zakresie może odbywać się na zasadach określonych w punkcie 7.</w:t>
      </w:r>
    </w:p>
    <w:p w:rsidR="00B46C6D" w:rsidRPr="00B46C6D" w:rsidRDefault="00B46C6D" w:rsidP="00B46C6D">
      <w:pPr>
        <w:ind w:left="360" w:hanging="357"/>
        <w:jc w:val="both"/>
        <w:rPr>
          <w:sz w:val="22"/>
          <w:szCs w:val="22"/>
        </w:rPr>
      </w:pPr>
      <w:r w:rsidRPr="00B46C6D">
        <w:rPr>
          <w:sz w:val="22"/>
          <w:szCs w:val="22"/>
        </w:rPr>
        <w:t>9. Strony dopuszczają zmianę cen jednostkowych preparatów objętych umową w przypadku zmiany wielkości opakowania wprowadzonej przez producenta z zachowaniem zasady proporcjonalności w stosunku do ceny objętej umową.</w:t>
      </w:r>
    </w:p>
    <w:p w:rsidR="00B46C6D" w:rsidRPr="00B46C6D" w:rsidRDefault="00B46C6D" w:rsidP="00B46C6D">
      <w:pPr>
        <w:jc w:val="both"/>
        <w:rPr>
          <w:sz w:val="22"/>
          <w:szCs w:val="22"/>
        </w:rPr>
      </w:pPr>
      <w:r w:rsidRPr="00B46C6D">
        <w:rPr>
          <w:sz w:val="22"/>
          <w:szCs w:val="22"/>
        </w:rPr>
        <w:t>10. W przypadku kiedy strony nie dojdą do porozumienia w zakresie zmian cen leków objętych</w:t>
      </w:r>
      <w:r w:rsidRPr="00B46C6D">
        <w:rPr>
          <w:sz w:val="22"/>
          <w:szCs w:val="22"/>
        </w:rPr>
        <w:br/>
        <w:t xml:space="preserve">     umową dopuszczają możliwość rozwiązania umowy w całości lub w spornej części.</w:t>
      </w:r>
    </w:p>
    <w:p w:rsidR="00B46C6D" w:rsidRPr="00B46C6D" w:rsidRDefault="00B46C6D" w:rsidP="00B46C6D">
      <w:pPr>
        <w:jc w:val="both"/>
        <w:rPr>
          <w:sz w:val="22"/>
          <w:szCs w:val="22"/>
        </w:rPr>
      </w:pPr>
      <w:r w:rsidRPr="00B46C6D">
        <w:rPr>
          <w:sz w:val="22"/>
          <w:szCs w:val="22"/>
        </w:rPr>
        <w:t>11. Zamawiający zastrzega sobie prawo do zgłaszania zapotrzebowań na lek będący przedmiotem</w:t>
      </w:r>
      <w:r w:rsidRPr="00B46C6D">
        <w:rPr>
          <w:sz w:val="22"/>
          <w:szCs w:val="22"/>
        </w:rPr>
        <w:br/>
        <w:t xml:space="preserve">       niniejszej umowy do wysokości posiadanych na ten cel środków finansowych, przekazanych</w:t>
      </w:r>
      <w:r w:rsidRPr="00B46C6D">
        <w:rPr>
          <w:sz w:val="22"/>
          <w:szCs w:val="22"/>
        </w:rPr>
        <w:br/>
        <w:t xml:space="preserve">       przez Narodowy Fundusz Zdrowia.</w:t>
      </w:r>
    </w:p>
    <w:p w:rsidR="00B46C6D" w:rsidRPr="00B46C6D" w:rsidRDefault="00B46C6D" w:rsidP="00B46C6D">
      <w:pPr>
        <w:jc w:val="both"/>
        <w:rPr>
          <w:sz w:val="22"/>
          <w:szCs w:val="22"/>
        </w:rPr>
      </w:pPr>
      <w:r w:rsidRPr="00B46C6D">
        <w:rPr>
          <w:sz w:val="22"/>
          <w:szCs w:val="22"/>
        </w:rPr>
        <w:t xml:space="preserve">12.Zmiana cen, o których mowa w </w:t>
      </w:r>
      <w:proofErr w:type="spellStart"/>
      <w:r w:rsidRPr="00B46C6D">
        <w:rPr>
          <w:sz w:val="22"/>
          <w:szCs w:val="22"/>
        </w:rPr>
        <w:t>pkt</w:t>
      </w:r>
      <w:proofErr w:type="spellEnd"/>
      <w:r w:rsidRPr="00B46C6D">
        <w:rPr>
          <w:sz w:val="22"/>
          <w:szCs w:val="22"/>
        </w:rPr>
        <w:t xml:space="preserve"> 5 każdorazowo wymaga pisemnego udokumentowania przez</w:t>
      </w:r>
      <w:r w:rsidRPr="00B46C6D">
        <w:rPr>
          <w:sz w:val="22"/>
          <w:szCs w:val="22"/>
        </w:rPr>
        <w:br/>
        <w:t xml:space="preserve">    Wykonawcę  i akceptacji Zamawiającego, wyrażonej w pisemnym aneksie do umowy. </w:t>
      </w:r>
      <w:r w:rsidRPr="00B46C6D">
        <w:rPr>
          <w:sz w:val="22"/>
          <w:szCs w:val="22"/>
        </w:rPr>
        <w:br/>
        <w:t xml:space="preserve">     Zmiana cen, o których mowa w </w:t>
      </w:r>
      <w:proofErr w:type="spellStart"/>
      <w:r w:rsidRPr="00B46C6D">
        <w:rPr>
          <w:sz w:val="22"/>
          <w:szCs w:val="22"/>
        </w:rPr>
        <w:t>pkt</w:t>
      </w:r>
      <w:proofErr w:type="spellEnd"/>
      <w:r w:rsidRPr="00B46C6D">
        <w:rPr>
          <w:sz w:val="22"/>
          <w:szCs w:val="22"/>
        </w:rPr>
        <w:t xml:space="preserve"> 5 następuje w dniu wejścia w życie odpowiedniego </w:t>
      </w:r>
      <w:r w:rsidRPr="00B46C6D">
        <w:rPr>
          <w:sz w:val="22"/>
          <w:szCs w:val="22"/>
        </w:rPr>
        <w:br/>
        <w:t xml:space="preserve">     rozporządzenia lub ustawy.</w:t>
      </w:r>
    </w:p>
    <w:p w:rsidR="00B46C6D" w:rsidRPr="00B46C6D" w:rsidRDefault="00B46C6D" w:rsidP="00B46C6D">
      <w:pPr>
        <w:jc w:val="both"/>
        <w:rPr>
          <w:sz w:val="22"/>
          <w:szCs w:val="22"/>
        </w:rPr>
      </w:pPr>
      <w:r w:rsidRPr="00B46C6D">
        <w:rPr>
          <w:sz w:val="22"/>
          <w:szCs w:val="22"/>
        </w:rPr>
        <w:t xml:space="preserve">13. </w:t>
      </w:r>
      <w:r w:rsidRPr="00B46C6D">
        <w:rPr>
          <w:rFonts w:eastAsia="SimSun"/>
          <w:sz w:val="22"/>
          <w:szCs w:val="22"/>
          <w:lang w:eastAsia="zh-CN"/>
        </w:rPr>
        <w:t>W trakcie trwania umowy Wykonawca może zaoferować Zamawiającemu  rabat na zasadach</w:t>
      </w:r>
      <w:r w:rsidRPr="00B46C6D">
        <w:rPr>
          <w:rFonts w:eastAsia="SimSun"/>
          <w:sz w:val="22"/>
          <w:szCs w:val="22"/>
          <w:lang w:eastAsia="zh-CN"/>
        </w:rPr>
        <w:br/>
        <w:t xml:space="preserve">      uzgodnionych przez Strony w odrębnym porozumieniu.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>14. Rozliczenia będą przeprowadzane zgodnie z § 5 niniejszej  umowy.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>15. Zamawiający zastrzega sobie prawo do niezrealizowania umowy w pełnym zakresie, gdy ze</w:t>
      </w:r>
      <w:r w:rsidRPr="00B46C6D">
        <w:rPr>
          <w:rFonts w:ascii="Times New Roman" w:hAnsi="Times New Roman"/>
          <w:szCs w:val="22"/>
        </w:rPr>
        <w:br/>
        <w:t xml:space="preserve">     względu  na zmienną liczbę  pacjentów, wskazania kliniczne, wykonanie umowy w pełnym</w:t>
      </w:r>
      <w:r w:rsidRPr="00B46C6D">
        <w:rPr>
          <w:rFonts w:ascii="Times New Roman" w:hAnsi="Times New Roman"/>
          <w:szCs w:val="22"/>
        </w:rPr>
        <w:br/>
        <w:t xml:space="preserve">     zakresie nie będzie leżało w uzasadnionym interesie Zamawiającego, wynikającym z faktycznego</w:t>
      </w:r>
      <w:r w:rsidRPr="00B46C6D">
        <w:rPr>
          <w:rFonts w:ascii="Times New Roman" w:hAnsi="Times New Roman"/>
          <w:szCs w:val="22"/>
        </w:rPr>
        <w:br/>
        <w:t xml:space="preserve">     zapotrzebowania na lek.</w:t>
      </w:r>
    </w:p>
    <w:p w:rsidR="00B46C6D" w:rsidRPr="00B46C6D" w:rsidRDefault="00B46C6D" w:rsidP="00B46C6D">
      <w:pPr>
        <w:jc w:val="center"/>
        <w:rPr>
          <w:b/>
          <w:bCs/>
          <w:sz w:val="22"/>
          <w:szCs w:val="22"/>
        </w:rPr>
      </w:pPr>
      <w:r w:rsidRPr="00B46C6D">
        <w:rPr>
          <w:b/>
          <w:bCs/>
          <w:sz w:val="22"/>
          <w:szCs w:val="22"/>
        </w:rPr>
        <w:t>§ 3. TERMINY</w:t>
      </w:r>
    </w:p>
    <w:p w:rsidR="00B46C6D" w:rsidRPr="00B46C6D" w:rsidRDefault="00B46C6D" w:rsidP="00B46C6D">
      <w:pPr>
        <w:jc w:val="both"/>
        <w:rPr>
          <w:sz w:val="22"/>
          <w:szCs w:val="22"/>
        </w:rPr>
      </w:pPr>
      <w:r w:rsidRPr="00B46C6D">
        <w:rPr>
          <w:sz w:val="22"/>
          <w:szCs w:val="22"/>
        </w:rPr>
        <w:t>1. Niniejsza umowa zostaj</w:t>
      </w:r>
      <w:r w:rsidR="00621928">
        <w:rPr>
          <w:sz w:val="22"/>
          <w:szCs w:val="22"/>
        </w:rPr>
        <w:t>e zawarta na czas określony - 7</w:t>
      </w:r>
      <w:r w:rsidRPr="00B46C6D">
        <w:rPr>
          <w:sz w:val="22"/>
          <w:szCs w:val="22"/>
        </w:rPr>
        <w:t xml:space="preserve">  miesięcy i obowiązuje od dnia zawarcia umowy do dnia ........  </w:t>
      </w:r>
    </w:p>
    <w:p w:rsidR="00B46C6D" w:rsidRPr="00B46C6D" w:rsidRDefault="00B46C6D" w:rsidP="00B46C6D">
      <w:pPr>
        <w:jc w:val="center"/>
        <w:rPr>
          <w:b/>
          <w:bCs/>
          <w:sz w:val="22"/>
          <w:szCs w:val="22"/>
        </w:rPr>
      </w:pPr>
      <w:r w:rsidRPr="00B46C6D">
        <w:rPr>
          <w:b/>
          <w:bCs/>
          <w:sz w:val="22"/>
          <w:szCs w:val="22"/>
        </w:rPr>
        <w:t>§ 4. SPOSÓB REALIZACJI</w:t>
      </w:r>
    </w:p>
    <w:p w:rsidR="00B46C6D" w:rsidRPr="00B46C6D" w:rsidRDefault="00B46C6D" w:rsidP="00B46C6D">
      <w:pPr>
        <w:jc w:val="center"/>
        <w:rPr>
          <w:b/>
          <w:bCs/>
          <w:sz w:val="22"/>
          <w:szCs w:val="22"/>
        </w:rPr>
      </w:pP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>1. Dostawy częściowe uzależnione będą od bieżących  zapotrzebowań.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lastRenderedPageBreak/>
        <w:t>2. Dostawy realizowane będą sukcesywnie w oparciu o  pisemne zapotrzebowanie określające rodzaj,</w:t>
      </w:r>
      <w:r w:rsidRPr="00B46C6D">
        <w:rPr>
          <w:rFonts w:ascii="Times New Roman" w:hAnsi="Times New Roman"/>
          <w:szCs w:val="22"/>
        </w:rPr>
        <w:br/>
        <w:t xml:space="preserve">    ilość towaru, rodzaj opakowania oraz inne szczególne warunki  / fax. traktowany będzie jako</w:t>
      </w:r>
      <w:r w:rsidRPr="00B46C6D">
        <w:rPr>
          <w:rFonts w:ascii="Times New Roman" w:hAnsi="Times New Roman"/>
          <w:szCs w:val="22"/>
        </w:rPr>
        <w:br/>
        <w:t xml:space="preserve">    dopuszczalna forma  pisemna  zamówienia /.</w:t>
      </w:r>
    </w:p>
    <w:p w:rsidR="00B46C6D" w:rsidRPr="00B46C6D" w:rsidRDefault="00B46C6D" w:rsidP="00B46C6D">
      <w:pPr>
        <w:jc w:val="both"/>
        <w:rPr>
          <w:bCs/>
          <w:sz w:val="22"/>
          <w:szCs w:val="22"/>
        </w:rPr>
      </w:pPr>
      <w:r w:rsidRPr="00B46C6D">
        <w:rPr>
          <w:sz w:val="22"/>
          <w:szCs w:val="22"/>
        </w:rPr>
        <w:t xml:space="preserve">3.Do składania zapotrzebowań częściowych upoważniony zostaje </w:t>
      </w:r>
      <w:r w:rsidRPr="00B46C6D">
        <w:rPr>
          <w:bCs/>
          <w:sz w:val="22"/>
          <w:szCs w:val="22"/>
        </w:rPr>
        <w:t>Kierownik Apteki lub osoba przez</w:t>
      </w:r>
      <w:r w:rsidRPr="00B46C6D">
        <w:rPr>
          <w:bCs/>
          <w:sz w:val="22"/>
          <w:szCs w:val="22"/>
        </w:rPr>
        <w:br/>
        <w:t xml:space="preserve">    niego upoważniona.  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 xml:space="preserve">    Dla uznania ważności  zapotrzebowanie częściowe każdorazowo musi być opatrzone  podpisem  </w:t>
      </w:r>
      <w:r w:rsidRPr="00B46C6D">
        <w:rPr>
          <w:rFonts w:ascii="Times New Roman" w:hAnsi="Times New Roman"/>
          <w:szCs w:val="22"/>
        </w:rPr>
        <w:br/>
        <w:t xml:space="preserve">    i pieczęcią  Dyrektora Szpitala. 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 xml:space="preserve">4. Oświadczamy, że dostawy częściowe realizowane będą w terminie .............. dni roboczych </w:t>
      </w:r>
      <w:r w:rsidRPr="00B46C6D">
        <w:rPr>
          <w:rFonts w:ascii="Times New Roman" w:hAnsi="Times New Roman"/>
          <w:szCs w:val="22"/>
        </w:rPr>
        <w:br/>
        <w:t xml:space="preserve">     (</w:t>
      </w:r>
      <w:r w:rsidR="00C501AF">
        <w:rPr>
          <w:rFonts w:ascii="Times New Roman" w:hAnsi="Times New Roman"/>
          <w:szCs w:val="22"/>
        </w:rPr>
        <w:t xml:space="preserve">min. 1. </w:t>
      </w:r>
      <w:proofErr w:type="spellStart"/>
      <w:r w:rsidR="00C501AF">
        <w:rPr>
          <w:rFonts w:ascii="Times New Roman" w:hAnsi="Times New Roman"/>
          <w:szCs w:val="22"/>
        </w:rPr>
        <w:t>max</w:t>
      </w:r>
      <w:proofErr w:type="spellEnd"/>
      <w:r w:rsidR="00C501AF">
        <w:rPr>
          <w:rFonts w:ascii="Times New Roman" w:hAnsi="Times New Roman"/>
          <w:szCs w:val="22"/>
        </w:rPr>
        <w:t>. 2</w:t>
      </w:r>
      <w:r w:rsidRPr="00B46C6D">
        <w:rPr>
          <w:rFonts w:ascii="Times New Roman" w:hAnsi="Times New Roman"/>
          <w:szCs w:val="22"/>
        </w:rPr>
        <w:t xml:space="preserve">) od poniedziałku do piątku, </w:t>
      </w:r>
      <w:r w:rsidRPr="00B46C6D">
        <w:rPr>
          <w:rFonts w:ascii="Times New Roman" w:hAnsi="Times New Roman"/>
          <w:b/>
          <w:szCs w:val="22"/>
        </w:rPr>
        <w:t>najpóźniej do godziny 13:00.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 xml:space="preserve">     Jeżeli dostawa wypada w dniu wolnym od pracy lub poza godzinami pracy apteki szpitalnej </w:t>
      </w:r>
      <w:r w:rsidRPr="00B46C6D">
        <w:rPr>
          <w:rFonts w:ascii="Times New Roman" w:hAnsi="Times New Roman"/>
          <w:szCs w:val="22"/>
        </w:rPr>
        <w:br/>
        <w:t xml:space="preserve">     dostawa nastąpi  w pierwszym dniu roboczym po wyznaczonym terminie.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>5. W przypadku stwierdzenia wad jakościowych /np. uszkodzenia opakowań/ lub braków</w:t>
      </w:r>
      <w:r w:rsidRPr="00B46C6D">
        <w:rPr>
          <w:rFonts w:ascii="Times New Roman" w:hAnsi="Times New Roman"/>
          <w:szCs w:val="22"/>
        </w:rPr>
        <w:br/>
        <w:t xml:space="preserve">      ilościowych w realizowanej dostawie Zamawiający niezwłocznie, tj. najdalej w terminie 3 dni </w:t>
      </w:r>
      <w:r w:rsidRPr="00B46C6D">
        <w:rPr>
          <w:rFonts w:ascii="Times New Roman" w:hAnsi="Times New Roman"/>
          <w:szCs w:val="22"/>
        </w:rPr>
        <w:br/>
        <w:t xml:space="preserve">      licząc od dnia dostawy (ilościowe) lub ujawnienia wady (jakościowe),  powiadomi o tym</w:t>
      </w:r>
      <w:r w:rsidRPr="00B46C6D">
        <w:rPr>
          <w:rFonts w:ascii="Times New Roman" w:hAnsi="Times New Roman"/>
          <w:szCs w:val="22"/>
        </w:rPr>
        <w:br/>
        <w:t xml:space="preserve">      Wykonawcę, który po rozpatrzeniu reklamacji  dostarczy Zamawiającemu towar wolny od wad lub</w:t>
      </w:r>
      <w:r w:rsidRPr="00B46C6D">
        <w:rPr>
          <w:rFonts w:ascii="Times New Roman" w:hAnsi="Times New Roman"/>
          <w:szCs w:val="22"/>
        </w:rPr>
        <w:br/>
        <w:t xml:space="preserve">      uzupełni zamówienie o brakujący asortyment w ciągu 72 h, licząc od dnia zareklamowania</w:t>
      </w:r>
      <w:r w:rsidRPr="00B46C6D">
        <w:rPr>
          <w:rFonts w:ascii="Times New Roman" w:hAnsi="Times New Roman"/>
          <w:szCs w:val="22"/>
        </w:rPr>
        <w:br/>
        <w:t xml:space="preserve">      dostawy, ograniczając bieg terminu do dni roboczych.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>6. Do każdej dostawy Wykonawca dołączy dokumenty potwierdzające rodzaj, ilość i sposób</w:t>
      </w:r>
      <w:r w:rsidRPr="00B46C6D">
        <w:rPr>
          <w:rFonts w:ascii="Times New Roman" w:hAnsi="Times New Roman"/>
          <w:szCs w:val="22"/>
        </w:rPr>
        <w:br/>
        <w:t xml:space="preserve">     opakowania  towaru.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>7. W przypadku zamawiania leków dla ratowania życia Wykonawca nie ma prawa odmówić realizacji</w:t>
      </w:r>
      <w:r w:rsidRPr="00B46C6D">
        <w:rPr>
          <w:rFonts w:ascii="Times New Roman" w:hAnsi="Times New Roman"/>
          <w:szCs w:val="22"/>
        </w:rPr>
        <w:br/>
        <w:t xml:space="preserve">     zamówienia.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>8. Zamawiającemu przysługuje prawo odmowy przyjęcia towaru w przypadku: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 xml:space="preserve">   -  dostarczenia towaru niezgodnego z umową lub zamówieniem, pod względem ilości i asortymentu,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 xml:space="preserve">   - dostarczenia towaru w niewłaściwych opakowaniach.</w:t>
      </w:r>
    </w:p>
    <w:p w:rsidR="00B46C6D" w:rsidRPr="00B46C6D" w:rsidRDefault="00B46C6D" w:rsidP="00B46C6D">
      <w:pPr>
        <w:jc w:val="both"/>
        <w:rPr>
          <w:b/>
          <w:sz w:val="22"/>
          <w:szCs w:val="22"/>
        </w:rPr>
      </w:pPr>
      <w:r w:rsidRPr="00B46C6D">
        <w:rPr>
          <w:sz w:val="22"/>
          <w:szCs w:val="22"/>
        </w:rPr>
        <w:t xml:space="preserve">9. Nadzór nad prawidłową realizacją umowy ze strony Zamawiającego pełni  </w:t>
      </w:r>
      <w:r w:rsidRPr="00B46C6D">
        <w:rPr>
          <w:b/>
          <w:sz w:val="22"/>
          <w:szCs w:val="22"/>
        </w:rPr>
        <w:t>Kierownik Apteki</w:t>
      </w:r>
      <w:r w:rsidRPr="00B46C6D">
        <w:rPr>
          <w:b/>
          <w:bCs/>
          <w:sz w:val="22"/>
          <w:szCs w:val="22"/>
        </w:rPr>
        <w:t>,</w:t>
      </w:r>
      <w:r w:rsidR="00621928">
        <w:rPr>
          <w:b/>
          <w:bCs/>
          <w:sz w:val="22"/>
          <w:szCs w:val="22"/>
        </w:rPr>
        <w:br/>
        <w:t xml:space="preserve">     Pani Danuta Musiał-Matuszek, </w:t>
      </w:r>
      <w:r w:rsidRPr="00B46C6D">
        <w:rPr>
          <w:b/>
          <w:bCs/>
          <w:sz w:val="22"/>
          <w:szCs w:val="22"/>
        </w:rPr>
        <w:t>tel. 32 34 63 605.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 xml:space="preserve">10. Nadzór nad prawidłową realizacją umowy ze strony Wykonawcy pełni ........................................... </w:t>
      </w:r>
      <w:r w:rsidRPr="00B46C6D">
        <w:rPr>
          <w:sz w:val="22"/>
          <w:szCs w:val="22"/>
        </w:rPr>
        <w:br/>
        <w:t xml:space="preserve">     ......................................................... * tel. ..........................................................*</w:t>
      </w:r>
    </w:p>
    <w:p w:rsidR="00B46C6D" w:rsidRPr="00B46C6D" w:rsidRDefault="00B46C6D" w:rsidP="00B46C6D">
      <w:pPr>
        <w:rPr>
          <w:b/>
          <w:bCs/>
          <w:sz w:val="22"/>
          <w:szCs w:val="22"/>
        </w:rPr>
      </w:pPr>
      <w:r w:rsidRPr="00B46C6D">
        <w:rPr>
          <w:b/>
          <w:bCs/>
          <w:sz w:val="22"/>
          <w:szCs w:val="22"/>
        </w:rPr>
        <w:t xml:space="preserve">                                                                  </w:t>
      </w:r>
    </w:p>
    <w:p w:rsidR="00B46C6D" w:rsidRPr="00B46C6D" w:rsidRDefault="00B46C6D" w:rsidP="00B46C6D">
      <w:pPr>
        <w:jc w:val="center"/>
        <w:rPr>
          <w:b/>
          <w:bCs/>
          <w:sz w:val="22"/>
          <w:szCs w:val="22"/>
        </w:rPr>
      </w:pPr>
      <w:r w:rsidRPr="00B46C6D">
        <w:rPr>
          <w:b/>
          <w:bCs/>
          <w:sz w:val="22"/>
          <w:szCs w:val="22"/>
        </w:rPr>
        <w:t>§ 5. ROZLICZENIA</w:t>
      </w:r>
    </w:p>
    <w:p w:rsidR="00B46C6D" w:rsidRPr="00B46C6D" w:rsidRDefault="00B46C6D" w:rsidP="00B46C6D">
      <w:pPr>
        <w:ind w:firstLine="708"/>
        <w:rPr>
          <w:b/>
          <w:bCs/>
          <w:sz w:val="22"/>
          <w:szCs w:val="22"/>
        </w:rPr>
      </w:pPr>
    </w:p>
    <w:p w:rsidR="00B46C6D" w:rsidRPr="00B46C6D" w:rsidRDefault="00B46C6D" w:rsidP="00B46C6D">
      <w:pPr>
        <w:jc w:val="both"/>
        <w:rPr>
          <w:sz w:val="22"/>
          <w:szCs w:val="22"/>
        </w:rPr>
      </w:pPr>
      <w:r w:rsidRPr="00B46C6D">
        <w:rPr>
          <w:sz w:val="22"/>
          <w:szCs w:val="22"/>
        </w:rPr>
        <w:t xml:space="preserve">1. Należność za faktyczną ilość zakupionego przedmiotu umowy regulowana będzie w oparciu </w:t>
      </w:r>
      <w:r w:rsidRPr="00B46C6D">
        <w:rPr>
          <w:sz w:val="22"/>
          <w:szCs w:val="22"/>
        </w:rPr>
        <w:br/>
        <w:t xml:space="preserve">    o  przedstawioną fakturę VAT przelewem na konto Wykonawcy w terminie </w:t>
      </w:r>
      <w:r w:rsidR="00015CCB">
        <w:rPr>
          <w:b/>
          <w:bCs/>
          <w:sz w:val="22"/>
          <w:szCs w:val="22"/>
        </w:rPr>
        <w:t>..</w:t>
      </w:r>
      <w:r w:rsidRPr="00B46C6D">
        <w:rPr>
          <w:b/>
          <w:bCs/>
          <w:sz w:val="22"/>
          <w:szCs w:val="22"/>
        </w:rPr>
        <w:t>dni (</w:t>
      </w:r>
      <w:r w:rsidR="00015CCB">
        <w:rPr>
          <w:b/>
          <w:bCs/>
          <w:sz w:val="22"/>
          <w:szCs w:val="22"/>
        </w:rPr>
        <w:t xml:space="preserve">min. 30 </w:t>
      </w:r>
      <w:r w:rsidRPr="00B46C6D">
        <w:rPr>
          <w:b/>
          <w:bCs/>
          <w:sz w:val="22"/>
          <w:szCs w:val="22"/>
        </w:rPr>
        <w:t>max 60)</w:t>
      </w:r>
      <w:r w:rsidRPr="00B46C6D">
        <w:rPr>
          <w:sz w:val="22"/>
          <w:szCs w:val="22"/>
        </w:rPr>
        <w:t xml:space="preserve">, </w:t>
      </w:r>
      <w:r w:rsidRPr="00B46C6D">
        <w:rPr>
          <w:sz w:val="22"/>
          <w:szCs w:val="22"/>
        </w:rPr>
        <w:br/>
        <w:t xml:space="preserve">    licząc od dnia otrzymania faktury VAT  przez Zamawiającego.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>2.  Za datę zapłaty przyjmuje się dzień uznania rachunku bankowego Wykonawcy.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>3. Zamawiający oświadcza, że jest płatnikiem podatku VAT  i upoważnia Wykonawcę  do</w:t>
      </w:r>
      <w:r w:rsidRPr="00B46C6D">
        <w:rPr>
          <w:rFonts w:ascii="Times New Roman" w:hAnsi="Times New Roman"/>
          <w:szCs w:val="22"/>
        </w:rPr>
        <w:br/>
        <w:t xml:space="preserve">     wystawienia faktury  bez podpisu odbiorcy.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>4. Za dostarczony towar Wykonawca wystawi faktury VAT w wersji papierowej oraz elektronicznej,</w:t>
      </w:r>
      <w:r w:rsidRPr="00B46C6D">
        <w:rPr>
          <w:rFonts w:ascii="Times New Roman" w:hAnsi="Times New Roman"/>
          <w:szCs w:val="22"/>
        </w:rPr>
        <w:br/>
        <w:t xml:space="preserve">    którą wygeneruje niezwłocznie. Po wygenerowaniu przęśle na skrzynkę poczty elektronicznej</w:t>
      </w:r>
      <w:r w:rsidRPr="00B46C6D">
        <w:rPr>
          <w:rFonts w:ascii="Times New Roman" w:hAnsi="Times New Roman"/>
          <w:szCs w:val="22"/>
        </w:rPr>
        <w:br/>
        <w:t xml:space="preserve">    Zamawiającego apteka@sswch.pl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B46C6D" w:rsidRPr="00B46C6D" w:rsidRDefault="00B46C6D" w:rsidP="00B46C6D">
      <w:pPr>
        <w:rPr>
          <w:b/>
          <w:bCs/>
          <w:sz w:val="22"/>
          <w:szCs w:val="22"/>
        </w:rPr>
      </w:pPr>
      <w:r w:rsidRPr="00B46C6D">
        <w:rPr>
          <w:sz w:val="22"/>
          <w:szCs w:val="22"/>
        </w:rPr>
        <w:t xml:space="preserve">                                   </w:t>
      </w:r>
      <w:r w:rsidRPr="00B46C6D">
        <w:rPr>
          <w:b/>
          <w:bCs/>
          <w:sz w:val="22"/>
          <w:szCs w:val="22"/>
        </w:rPr>
        <w:t xml:space="preserve">       § 6. KARY UMOWNE I ODSTĄPIENIE OD UMOWY</w:t>
      </w:r>
    </w:p>
    <w:p w:rsidR="00B46C6D" w:rsidRPr="00B46C6D" w:rsidRDefault="00B46C6D" w:rsidP="00B46C6D">
      <w:pPr>
        <w:rPr>
          <w:b/>
          <w:bCs/>
          <w:sz w:val="22"/>
          <w:szCs w:val="22"/>
        </w:rPr>
      </w:pP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 xml:space="preserve">1.Strony  zastrzegają sobie prawo do naliczania kar umownych  w następujących wypadkach </w:t>
      </w:r>
      <w:r w:rsidRPr="00B46C6D">
        <w:rPr>
          <w:rFonts w:ascii="Times New Roman" w:hAnsi="Times New Roman"/>
          <w:szCs w:val="22"/>
        </w:rPr>
        <w:br/>
        <w:t xml:space="preserve">   i wysokościach :   </w:t>
      </w:r>
    </w:p>
    <w:p w:rsidR="00B46C6D" w:rsidRPr="00B46C6D" w:rsidRDefault="00B46C6D" w:rsidP="00B46C6D">
      <w:pPr>
        <w:rPr>
          <w:b/>
          <w:bCs/>
          <w:sz w:val="22"/>
          <w:szCs w:val="22"/>
        </w:rPr>
      </w:pPr>
      <w:r w:rsidRPr="00B46C6D">
        <w:rPr>
          <w:b/>
          <w:bCs/>
          <w:sz w:val="22"/>
          <w:szCs w:val="22"/>
        </w:rPr>
        <w:t>Wykonawca zapłaci Zamawiającemu karę umowną :</w:t>
      </w:r>
    </w:p>
    <w:p w:rsidR="00B46C6D" w:rsidRPr="00B46C6D" w:rsidRDefault="00B46C6D" w:rsidP="00B46C6D">
      <w:pPr>
        <w:jc w:val="both"/>
        <w:rPr>
          <w:sz w:val="22"/>
          <w:szCs w:val="22"/>
        </w:rPr>
      </w:pPr>
      <w:r w:rsidRPr="00B46C6D">
        <w:rPr>
          <w:sz w:val="22"/>
          <w:szCs w:val="22"/>
        </w:rPr>
        <w:t>1.1 za niezrealizowanie w terminie określonym w § 4 pkt.4  dostawy częściowej ustala się karę</w:t>
      </w:r>
      <w:r w:rsidRPr="00B46C6D">
        <w:rPr>
          <w:sz w:val="22"/>
          <w:szCs w:val="22"/>
        </w:rPr>
        <w:br/>
        <w:t xml:space="preserve">      umowną w wysokości 0,5 % wartości brutto </w:t>
      </w:r>
      <w:r w:rsidRPr="00621928">
        <w:rPr>
          <w:sz w:val="22"/>
          <w:szCs w:val="22"/>
        </w:rPr>
        <w:t>nie dostarczonej w terminie części przedmiotu</w:t>
      </w:r>
      <w:r w:rsidRPr="00621928">
        <w:rPr>
          <w:sz w:val="22"/>
          <w:szCs w:val="22"/>
        </w:rPr>
        <w:br/>
        <w:t xml:space="preserve">     zamówienia, licząc za każdy rozpoczęty dzień  zwłoki,  do dnia zrealizowania</w:t>
      </w:r>
      <w:r w:rsidRPr="00B46C6D">
        <w:rPr>
          <w:sz w:val="22"/>
          <w:szCs w:val="22"/>
        </w:rPr>
        <w:t xml:space="preserve"> dostawy lub</w:t>
      </w:r>
      <w:r w:rsidRPr="00B46C6D">
        <w:rPr>
          <w:sz w:val="22"/>
          <w:szCs w:val="22"/>
        </w:rPr>
        <w:br/>
        <w:t xml:space="preserve">     wypowiedzenia umowy przez  Zamawiającego na  podstawie § 6 </w:t>
      </w:r>
      <w:proofErr w:type="spellStart"/>
      <w:r w:rsidRPr="00B46C6D">
        <w:rPr>
          <w:sz w:val="22"/>
          <w:szCs w:val="22"/>
        </w:rPr>
        <w:t>pkt</w:t>
      </w:r>
      <w:proofErr w:type="spellEnd"/>
      <w:r w:rsidRPr="00B46C6D">
        <w:rPr>
          <w:sz w:val="22"/>
          <w:szCs w:val="22"/>
        </w:rPr>
        <w:t xml:space="preserve"> 1.2. Kwota odpowiadająca</w:t>
      </w:r>
      <w:r w:rsidRPr="00B46C6D">
        <w:rPr>
          <w:sz w:val="22"/>
          <w:szCs w:val="22"/>
        </w:rPr>
        <w:br/>
        <w:t xml:space="preserve">     wysokości naliczonych kar umownych może zostać potrącona  z zobowiązań Zamawiającego </w:t>
      </w:r>
      <w:r w:rsidRPr="00B46C6D">
        <w:rPr>
          <w:sz w:val="22"/>
          <w:szCs w:val="22"/>
        </w:rPr>
        <w:br/>
        <w:t xml:space="preserve">     wobec Wykonawcy</w:t>
      </w:r>
      <w:r w:rsidRPr="00B46C6D">
        <w:rPr>
          <w:color w:val="000000"/>
          <w:sz w:val="22"/>
          <w:szCs w:val="22"/>
        </w:rPr>
        <w:t xml:space="preserve"> poprzez wystawienie pisemnego dokumentu obciążającego Wykonawcę</w:t>
      </w:r>
      <w:r w:rsidRPr="00B46C6D">
        <w:rPr>
          <w:color w:val="000000"/>
          <w:sz w:val="22"/>
          <w:szCs w:val="22"/>
        </w:rPr>
        <w:br/>
        <w:t xml:space="preserve">     zwanego notą obciążeniową ze wskazaniem tytułu obciążenia (powołanie odpowiedniego zapisu</w:t>
      </w:r>
      <w:r w:rsidRPr="00B46C6D">
        <w:rPr>
          <w:color w:val="000000"/>
          <w:sz w:val="22"/>
          <w:szCs w:val="22"/>
        </w:rPr>
        <w:br/>
        <w:t xml:space="preserve">     umowy) wraz z dokumentacją potwierdzającą zaistnienie okoliczności,</w:t>
      </w:r>
      <w:r w:rsidRPr="00B46C6D">
        <w:rPr>
          <w:color w:val="000000"/>
          <w:sz w:val="22"/>
          <w:szCs w:val="22"/>
        </w:rPr>
        <w:br/>
      </w:r>
      <w:r w:rsidRPr="00B46C6D">
        <w:rPr>
          <w:sz w:val="22"/>
          <w:szCs w:val="22"/>
        </w:rPr>
        <w:t xml:space="preserve">1.2 w przypadku nie zrealizowania dostawy z przyczyn zawinionych przez Wykonawcę, w terminie </w:t>
      </w:r>
      <w:r w:rsidRPr="00B46C6D">
        <w:rPr>
          <w:sz w:val="22"/>
          <w:szCs w:val="22"/>
        </w:rPr>
        <w:br/>
      </w:r>
      <w:r w:rsidRPr="00B46C6D">
        <w:rPr>
          <w:sz w:val="22"/>
          <w:szCs w:val="22"/>
        </w:rPr>
        <w:lastRenderedPageBreak/>
        <w:t xml:space="preserve">     do 10 dni roboczych, Zamawiający może wypowiedzieć  umowę ze skutkiem natychmiastowym, </w:t>
      </w:r>
      <w:r w:rsidRPr="00B46C6D">
        <w:rPr>
          <w:sz w:val="22"/>
          <w:szCs w:val="22"/>
        </w:rPr>
        <w:br/>
        <w:t xml:space="preserve">     obciążając Wykonawcę karą umowną  w wysokości 2,5% wartości brutto całości zamówienia </w:t>
      </w:r>
      <w:r w:rsidRPr="00B46C6D">
        <w:rPr>
          <w:sz w:val="22"/>
          <w:szCs w:val="22"/>
        </w:rPr>
        <w:br/>
        <w:t xml:space="preserve">      pozostałego do realizacji oraz kosztami poniesionymi z powodu  niewykonania   postanowień </w:t>
      </w:r>
      <w:r w:rsidRPr="00B46C6D">
        <w:rPr>
          <w:sz w:val="22"/>
          <w:szCs w:val="22"/>
        </w:rPr>
        <w:br/>
        <w:t xml:space="preserve">      umowy przez Wykonawcę,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 xml:space="preserve">1.3 w przypadku odstąpienia od umowy przez Wykonawcę z przyczyn niezależnych od </w:t>
      </w:r>
      <w:r w:rsidRPr="00B46C6D">
        <w:rPr>
          <w:rFonts w:ascii="Times New Roman" w:hAnsi="Times New Roman"/>
          <w:szCs w:val="22"/>
        </w:rPr>
        <w:br/>
        <w:t xml:space="preserve">      Zamawiającego,  Wykonawca zapłaci Zamawiającemu karę umowną w wysokości  2,5 % wartości </w:t>
      </w:r>
      <w:r w:rsidRPr="00B46C6D">
        <w:rPr>
          <w:rFonts w:ascii="Times New Roman" w:hAnsi="Times New Roman"/>
          <w:szCs w:val="22"/>
        </w:rPr>
        <w:br/>
        <w:t xml:space="preserve">      brutto umowy pozostałej do realizacji oraz kwotę kosztów dodatkowych, poniesionych przez </w:t>
      </w:r>
      <w:r w:rsidRPr="00B46C6D">
        <w:rPr>
          <w:rFonts w:ascii="Times New Roman" w:hAnsi="Times New Roman"/>
          <w:szCs w:val="22"/>
        </w:rPr>
        <w:br/>
        <w:t xml:space="preserve">      Zamawiającego z powodu odstąpienia od  umowy przez Wykonawcę.</w:t>
      </w:r>
    </w:p>
    <w:p w:rsidR="00B46C6D" w:rsidRPr="00B46C6D" w:rsidRDefault="00B46C6D" w:rsidP="00B46C6D">
      <w:pPr>
        <w:rPr>
          <w:b/>
          <w:bCs/>
          <w:sz w:val="22"/>
          <w:szCs w:val="22"/>
        </w:rPr>
      </w:pPr>
      <w:r w:rsidRPr="00B46C6D">
        <w:rPr>
          <w:b/>
          <w:bCs/>
          <w:sz w:val="22"/>
          <w:szCs w:val="22"/>
        </w:rPr>
        <w:t>Zamawiający zapłaci Wykonawcy karę umowną :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b/>
          <w:szCs w:val="22"/>
        </w:rPr>
      </w:pPr>
      <w:r w:rsidRPr="00B46C6D">
        <w:rPr>
          <w:rFonts w:ascii="Times New Roman" w:hAnsi="Times New Roman"/>
          <w:szCs w:val="22"/>
        </w:rPr>
        <w:t>1.4   za zwłokę w zapłacie faktury  Zamawiający zapłaci odsetki ustawowe po otrzymaniu noty</w:t>
      </w:r>
      <w:r w:rsidRPr="00B46C6D">
        <w:rPr>
          <w:rFonts w:ascii="Times New Roman" w:hAnsi="Times New Roman"/>
          <w:szCs w:val="22"/>
        </w:rPr>
        <w:br/>
        <w:t xml:space="preserve">       odsetkowej,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 xml:space="preserve">1.5 w przypadku odstąpienia od umowy przez Zamawiającego z przyczyn niezależnych </w:t>
      </w:r>
      <w:r w:rsidRPr="00B46C6D">
        <w:rPr>
          <w:rFonts w:ascii="Times New Roman" w:hAnsi="Times New Roman"/>
          <w:szCs w:val="22"/>
        </w:rPr>
        <w:br/>
        <w:t xml:space="preserve">       od Wykonawcy, Zamawiający zapłaci Wykonawcy karę umowną w wysokości  2,5 % wartości</w:t>
      </w:r>
      <w:r w:rsidRPr="00B46C6D">
        <w:rPr>
          <w:rFonts w:ascii="Times New Roman" w:hAnsi="Times New Roman"/>
          <w:szCs w:val="22"/>
        </w:rPr>
        <w:br/>
        <w:t xml:space="preserve">       brutto umowy pozostałej do realizacji .</w:t>
      </w:r>
    </w:p>
    <w:p w:rsidR="00B46C6D" w:rsidRPr="00B46C6D" w:rsidRDefault="00B46C6D" w:rsidP="00B46C6D">
      <w:pPr>
        <w:rPr>
          <w:sz w:val="22"/>
          <w:szCs w:val="22"/>
        </w:rPr>
      </w:pP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>2.Strony zastrzegają sobie prawo dochodzenia odszkodowania uzupełniającego do  wysokości</w:t>
      </w:r>
      <w:r w:rsidRPr="00B46C6D">
        <w:rPr>
          <w:rFonts w:ascii="Times New Roman" w:hAnsi="Times New Roman"/>
          <w:szCs w:val="22"/>
        </w:rPr>
        <w:br/>
        <w:t xml:space="preserve">    rzeczywiście poniesionej szkody na zasadach określonych w Kodeksie cywilnym.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 xml:space="preserve">3. W razie wystąpienia istotnej zmiany okoliczności powodującej, że wykonanie umowy nie  leży </w:t>
      </w:r>
      <w:r w:rsidRPr="00B46C6D">
        <w:rPr>
          <w:rFonts w:ascii="Times New Roman" w:hAnsi="Times New Roman"/>
          <w:szCs w:val="22"/>
        </w:rPr>
        <w:br/>
        <w:t xml:space="preserve">    w interesie publicznym, czego nie można było przewidzieć w chwili zawarcia umowy, </w:t>
      </w:r>
      <w:r w:rsidRPr="00B46C6D">
        <w:rPr>
          <w:rFonts w:ascii="Times New Roman" w:hAnsi="Times New Roman"/>
          <w:szCs w:val="22"/>
        </w:rPr>
        <w:br/>
        <w:t xml:space="preserve">    Zamawiający może odstąpić od umowy w terminie jednego miesiąca od powzięcia wiadomości  </w:t>
      </w:r>
      <w:r w:rsidRPr="00B46C6D">
        <w:rPr>
          <w:rFonts w:ascii="Times New Roman" w:hAnsi="Times New Roman"/>
          <w:szCs w:val="22"/>
        </w:rPr>
        <w:br/>
        <w:t xml:space="preserve">    o powyższych okolicznościach. W tym wypadku Wykonawca może żądać wyłącznie </w:t>
      </w:r>
      <w:r w:rsidRPr="00B46C6D">
        <w:rPr>
          <w:rFonts w:ascii="Times New Roman" w:hAnsi="Times New Roman"/>
          <w:szCs w:val="22"/>
        </w:rPr>
        <w:br/>
        <w:t xml:space="preserve">    wynagrodzenia należnego z tytułu wykonania części umowy.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 xml:space="preserve">4. W przypadku, o którym mowa w pkt. 3 postanowienia o karze umownej (§ 6 pkt. 1.5), nie mają </w:t>
      </w:r>
      <w:r w:rsidRPr="00B46C6D">
        <w:rPr>
          <w:rFonts w:ascii="Times New Roman" w:hAnsi="Times New Roman"/>
          <w:szCs w:val="22"/>
        </w:rPr>
        <w:br/>
        <w:t xml:space="preserve">     zastosowania,  Wykonawca nie może żądać odszkodowania.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 xml:space="preserve">5. W przypadkach, o których mowa w </w:t>
      </w:r>
      <w:r w:rsidRPr="00B46C6D">
        <w:rPr>
          <w:rFonts w:ascii="Times New Roman" w:hAnsi="Times New Roman"/>
          <w:bCs/>
          <w:szCs w:val="22"/>
        </w:rPr>
        <w:t>§ 2 ust. 11 i 15 oraz w § 6 ust. 3 i 4 postanowienia o karze</w:t>
      </w:r>
      <w:r w:rsidRPr="00B46C6D">
        <w:rPr>
          <w:rFonts w:ascii="Times New Roman" w:hAnsi="Times New Roman"/>
          <w:bCs/>
          <w:szCs w:val="22"/>
        </w:rPr>
        <w:br/>
        <w:t xml:space="preserve">     umownej </w:t>
      </w:r>
      <w:r w:rsidRPr="00B46C6D">
        <w:rPr>
          <w:rFonts w:ascii="Times New Roman" w:hAnsi="Times New Roman"/>
          <w:szCs w:val="22"/>
        </w:rPr>
        <w:t>(§ 6 pkt. 1.5) nie mają zastosowania - Wykonawca nie może żądać odszkodowania.</w:t>
      </w:r>
    </w:p>
    <w:p w:rsidR="00B46C6D" w:rsidRPr="00B46C6D" w:rsidRDefault="00B46C6D" w:rsidP="00B46C6D">
      <w:pPr>
        <w:ind w:firstLine="708"/>
        <w:rPr>
          <w:b/>
          <w:bCs/>
          <w:sz w:val="22"/>
          <w:szCs w:val="22"/>
        </w:rPr>
      </w:pPr>
      <w:r w:rsidRPr="00B46C6D">
        <w:rPr>
          <w:b/>
          <w:bCs/>
          <w:sz w:val="22"/>
          <w:szCs w:val="22"/>
        </w:rPr>
        <w:t xml:space="preserve">                                                                 </w:t>
      </w:r>
    </w:p>
    <w:p w:rsidR="00B46C6D" w:rsidRPr="00B46C6D" w:rsidRDefault="00B46C6D" w:rsidP="00B46C6D">
      <w:pPr>
        <w:ind w:firstLine="708"/>
        <w:jc w:val="center"/>
        <w:rPr>
          <w:b/>
          <w:bCs/>
          <w:sz w:val="22"/>
          <w:szCs w:val="22"/>
        </w:rPr>
      </w:pPr>
      <w:r w:rsidRPr="00B46C6D">
        <w:rPr>
          <w:b/>
          <w:bCs/>
          <w:sz w:val="22"/>
          <w:szCs w:val="22"/>
        </w:rPr>
        <w:t>§ 7. SPORY</w:t>
      </w:r>
    </w:p>
    <w:p w:rsidR="00B46C6D" w:rsidRPr="00B46C6D" w:rsidRDefault="00B46C6D" w:rsidP="00B46C6D">
      <w:pPr>
        <w:ind w:firstLine="708"/>
        <w:jc w:val="both"/>
        <w:rPr>
          <w:sz w:val="22"/>
          <w:szCs w:val="22"/>
        </w:rPr>
      </w:pPr>
      <w:r w:rsidRPr="00B46C6D">
        <w:rPr>
          <w:b/>
          <w:bCs/>
          <w:sz w:val="22"/>
          <w:szCs w:val="22"/>
        </w:rPr>
        <w:br/>
      </w:r>
      <w:r w:rsidRPr="00B46C6D">
        <w:rPr>
          <w:sz w:val="22"/>
          <w:szCs w:val="22"/>
        </w:rPr>
        <w:t>1.Spory, mogące wyniknąć na tle wykonywania niniejszej umowy, Strony zobowiązują się rozstrzygać</w:t>
      </w:r>
      <w:r w:rsidRPr="00B46C6D">
        <w:rPr>
          <w:sz w:val="22"/>
          <w:szCs w:val="22"/>
        </w:rPr>
        <w:br/>
        <w:t xml:space="preserve">    polubownie. W razie braku możliwości polubownego załatwienia sporów, będą one rozstrzygane </w:t>
      </w:r>
      <w:r w:rsidRPr="00B46C6D">
        <w:rPr>
          <w:sz w:val="22"/>
          <w:szCs w:val="22"/>
        </w:rPr>
        <w:br/>
        <w:t xml:space="preserve">    przez sąd  właściwy dla siedziby Zamawiającego.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</w:p>
    <w:p w:rsidR="00B46C6D" w:rsidRPr="00B46C6D" w:rsidRDefault="00B46C6D" w:rsidP="00B46C6D">
      <w:pPr>
        <w:rPr>
          <w:b/>
          <w:bCs/>
          <w:sz w:val="22"/>
          <w:szCs w:val="22"/>
        </w:rPr>
      </w:pP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  <w:t xml:space="preserve">  </w:t>
      </w:r>
      <w:r w:rsidRPr="00B46C6D">
        <w:rPr>
          <w:b/>
          <w:bCs/>
          <w:sz w:val="22"/>
          <w:szCs w:val="22"/>
        </w:rPr>
        <w:t>§ 8. POSTANOWIENIA KOŃCOWE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br/>
        <w:t xml:space="preserve">1. W sprawach nieuregulowanych niniejszą umową stosuje się przepisy Ustawy Prawo zamówień </w:t>
      </w:r>
      <w:r w:rsidRPr="00B46C6D">
        <w:rPr>
          <w:rFonts w:ascii="Times New Roman" w:hAnsi="Times New Roman"/>
          <w:szCs w:val="22"/>
        </w:rPr>
        <w:br/>
        <w:t xml:space="preserve">    publicznych  i Kodeksu cywilnego.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>2. Wszelkie zmiany w umowie wymagają wprowadzenia obustronnie podpisanego aneksu pod</w:t>
      </w:r>
      <w:r w:rsidRPr="00B46C6D">
        <w:rPr>
          <w:rFonts w:ascii="Times New Roman" w:hAnsi="Times New Roman"/>
          <w:szCs w:val="22"/>
        </w:rPr>
        <w:br/>
        <w:t xml:space="preserve">     rygorem nieważności.</w:t>
      </w:r>
    </w:p>
    <w:p w:rsidR="00B46C6D" w:rsidRPr="00B46C6D" w:rsidRDefault="00B46C6D" w:rsidP="00B46C6D">
      <w:pPr>
        <w:jc w:val="both"/>
        <w:rPr>
          <w:bCs/>
          <w:sz w:val="22"/>
          <w:szCs w:val="22"/>
        </w:rPr>
      </w:pPr>
      <w:r w:rsidRPr="00B46C6D">
        <w:rPr>
          <w:sz w:val="22"/>
          <w:szCs w:val="22"/>
        </w:rPr>
        <w:t>3. Każda ze stron ma prawo do rozwiązania umowy  z zachowaniem jednomiesięcznego okresu</w:t>
      </w:r>
      <w:r w:rsidRPr="00B46C6D">
        <w:rPr>
          <w:sz w:val="22"/>
          <w:szCs w:val="22"/>
        </w:rPr>
        <w:br/>
        <w:t xml:space="preserve">     wypowiedzenia. Wypowiedzenie każda ze stron  dokonuje na piśmie i przekazuje je listem </w:t>
      </w:r>
      <w:r w:rsidRPr="00B46C6D">
        <w:rPr>
          <w:sz w:val="22"/>
          <w:szCs w:val="22"/>
        </w:rPr>
        <w:br/>
        <w:t xml:space="preserve">     poleconym lub dowodem przyjęcia.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>4. Umowę niniejszą sporządzono w dwóch jednobrzmiących egzemplarzach, po jednym egzemplarzu</w:t>
      </w:r>
      <w:r w:rsidRPr="00B46C6D">
        <w:rPr>
          <w:rFonts w:ascii="Times New Roman" w:hAnsi="Times New Roman"/>
          <w:szCs w:val="22"/>
        </w:rPr>
        <w:br/>
        <w:t xml:space="preserve">    dla każdej ze Stron.</w:t>
      </w: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</w:p>
    <w:p w:rsidR="00B46C6D" w:rsidRPr="00B46C6D" w:rsidRDefault="00B46C6D" w:rsidP="00B46C6D">
      <w:pPr>
        <w:pStyle w:val="Tekstpodstawowy2"/>
        <w:spacing w:line="240" w:lineRule="auto"/>
        <w:rPr>
          <w:rFonts w:ascii="Times New Roman" w:hAnsi="Times New Roman"/>
          <w:szCs w:val="22"/>
        </w:rPr>
      </w:pPr>
      <w:r w:rsidRPr="00B46C6D">
        <w:rPr>
          <w:rFonts w:ascii="Times New Roman" w:hAnsi="Times New Roman"/>
          <w:szCs w:val="22"/>
        </w:rPr>
        <w:t>Integralną część umowy stanowi załącznik nr 1 do umowy  -  Formularz ofertowy wraz z arkuszami cenowymi.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 xml:space="preserve"> </w:t>
      </w:r>
      <w:r w:rsidRPr="00B46C6D">
        <w:rPr>
          <w:sz w:val="22"/>
          <w:szCs w:val="22"/>
        </w:rPr>
        <w:tab/>
        <w:t>.................................</w:t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  <w:t xml:space="preserve">       ............................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ab/>
        <w:t xml:space="preserve">ZAMAWIAJĄCY </w:t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  <w:t xml:space="preserve">           WYKONAWCA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  <w:t xml:space="preserve">                              ....................... *</w:t>
      </w:r>
    </w:p>
    <w:p w:rsidR="00B46C6D" w:rsidRPr="00B46C6D" w:rsidRDefault="00B46C6D" w:rsidP="00B46C6D">
      <w:pPr>
        <w:rPr>
          <w:sz w:val="22"/>
          <w:szCs w:val="22"/>
        </w:rPr>
      </w:pP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</w:r>
      <w:r w:rsidRPr="00B46C6D">
        <w:rPr>
          <w:sz w:val="22"/>
          <w:szCs w:val="22"/>
        </w:rPr>
        <w:tab/>
        <w:t xml:space="preserve">        AKCEPTUJĘ </w:t>
      </w:r>
    </w:p>
    <w:p w:rsidR="00B46C6D" w:rsidRPr="00B46C6D" w:rsidRDefault="00B46C6D" w:rsidP="00B46C6D">
      <w:pPr>
        <w:rPr>
          <w:sz w:val="22"/>
          <w:szCs w:val="22"/>
        </w:rPr>
      </w:pPr>
    </w:p>
    <w:p w:rsidR="00B46C6D" w:rsidRPr="00B46C6D" w:rsidRDefault="00B46C6D" w:rsidP="00B46C6D">
      <w:pPr>
        <w:pStyle w:val="Tekstpodstawowy21"/>
        <w:widowControl/>
        <w:tabs>
          <w:tab w:val="left" w:pos="1620"/>
          <w:tab w:val="left" w:pos="6660"/>
        </w:tabs>
        <w:rPr>
          <w:sz w:val="22"/>
          <w:szCs w:val="22"/>
          <w:vertAlign w:val="superscript"/>
        </w:rPr>
      </w:pPr>
      <w:r w:rsidRPr="00B46C6D">
        <w:rPr>
          <w:b/>
          <w:bCs/>
          <w:sz w:val="22"/>
          <w:szCs w:val="22"/>
        </w:rPr>
        <w:t>* proszę uzupełnić</w:t>
      </w:r>
    </w:p>
    <w:p w:rsidR="002F798A" w:rsidRPr="00B46C6D" w:rsidRDefault="002F798A" w:rsidP="00B46C6D">
      <w:pPr>
        <w:tabs>
          <w:tab w:val="left" w:pos="1620"/>
          <w:tab w:val="left" w:pos="6660"/>
        </w:tabs>
        <w:jc w:val="both"/>
        <w:rPr>
          <w:sz w:val="22"/>
          <w:szCs w:val="22"/>
          <w:vertAlign w:val="superscript"/>
        </w:rPr>
      </w:pPr>
    </w:p>
    <w:sectPr w:rsidR="002F798A" w:rsidRPr="00B46C6D" w:rsidSect="002055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38B" w:rsidRDefault="00A5138B" w:rsidP="00A5138B">
      <w:r>
        <w:separator/>
      </w:r>
    </w:p>
  </w:endnote>
  <w:endnote w:type="continuationSeparator" w:id="0">
    <w:p w:rsidR="00A5138B" w:rsidRDefault="00A5138B" w:rsidP="00A51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38B" w:rsidRDefault="00A5138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38B" w:rsidRDefault="00A5138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38B" w:rsidRDefault="00A513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38B" w:rsidRDefault="00A5138B" w:rsidP="00A5138B">
      <w:r>
        <w:separator/>
      </w:r>
    </w:p>
  </w:footnote>
  <w:footnote w:type="continuationSeparator" w:id="0">
    <w:p w:rsidR="00A5138B" w:rsidRDefault="00A5138B" w:rsidP="00A513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38B" w:rsidRDefault="00A513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38B" w:rsidRDefault="00A5138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38B" w:rsidRDefault="00A5138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4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5428"/>
    <w:rsid w:val="00015CCB"/>
    <w:rsid w:val="000E44CD"/>
    <w:rsid w:val="00203486"/>
    <w:rsid w:val="00205541"/>
    <w:rsid w:val="002F798A"/>
    <w:rsid w:val="0039638F"/>
    <w:rsid w:val="00475A46"/>
    <w:rsid w:val="004D0BD1"/>
    <w:rsid w:val="004D5B53"/>
    <w:rsid w:val="004E5397"/>
    <w:rsid w:val="005B12F0"/>
    <w:rsid w:val="00621928"/>
    <w:rsid w:val="00656B72"/>
    <w:rsid w:val="00A5138B"/>
    <w:rsid w:val="00B302B7"/>
    <w:rsid w:val="00B46C6D"/>
    <w:rsid w:val="00B9390E"/>
    <w:rsid w:val="00BB5428"/>
    <w:rsid w:val="00C07D6A"/>
    <w:rsid w:val="00C501AF"/>
    <w:rsid w:val="00D10913"/>
    <w:rsid w:val="00D96F3F"/>
    <w:rsid w:val="00DC0C85"/>
    <w:rsid w:val="00E517E2"/>
    <w:rsid w:val="00F46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46C6D"/>
  </w:style>
  <w:style w:type="paragraph" w:styleId="Nagwek1">
    <w:name w:val="heading 1"/>
    <w:basedOn w:val="Normalny"/>
    <w:next w:val="Normalny"/>
    <w:qFormat/>
    <w:rsid w:val="0020554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8">
    <w:name w:val="heading 8"/>
    <w:basedOn w:val="Normalny"/>
    <w:next w:val="Normalny"/>
    <w:qFormat/>
    <w:rsid w:val="00205541"/>
    <w:pPr>
      <w:keepNext/>
      <w:numPr>
        <w:ilvl w:val="7"/>
        <w:numId w:val="5"/>
      </w:numPr>
      <w:spacing w:line="360" w:lineRule="auto"/>
      <w:jc w:val="both"/>
      <w:outlineLvl w:val="7"/>
    </w:pPr>
    <w:rPr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05541"/>
    <w:pPr>
      <w:widowControl w:val="0"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20554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205541"/>
    <w:pPr>
      <w:spacing w:line="360" w:lineRule="auto"/>
      <w:ind w:left="709" w:hanging="1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uiPriority w:val="99"/>
    <w:rsid w:val="00205541"/>
    <w:pPr>
      <w:spacing w:line="360" w:lineRule="auto"/>
      <w:jc w:val="both"/>
    </w:pPr>
    <w:rPr>
      <w:rFonts w:ascii="Arial" w:hAnsi="Arial"/>
      <w:sz w:val="22"/>
    </w:rPr>
  </w:style>
  <w:style w:type="paragraph" w:styleId="Tekstpodstawowy3">
    <w:name w:val="Body Text 3"/>
    <w:basedOn w:val="Normalny"/>
    <w:rsid w:val="00205541"/>
    <w:pPr>
      <w:jc w:val="both"/>
    </w:pPr>
    <w:rPr>
      <w:sz w:val="24"/>
      <w:szCs w:val="24"/>
    </w:rPr>
  </w:style>
  <w:style w:type="paragraph" w:customStyle="1" w:styleId="Mapadokumentu">
    <w:name w:val="Mapa dokumentu"/>
    <w:basedOn w:val="Normalny"/>
    <w:semiHidden/>
    <w:rsid w:val="00205541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A5138B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A5138B"/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46C6D"/>
    <w:rPr>
      <w:rFonts w:ascii="Arial" w:hAnsi="Arial"/>
      <w:sz w:val="22"/>
    </w:rPr>
  </w:style>
  <w:style w:type="paragraph" w:customStyle="1" w:styleId="Tekstpodstawowy21">
    <w:name w:val="Tekst podstawowy 21"/>
    <w:basedOn w:val="Normalny"/>
    <w:rsid w:val="00B46C6D"/>
    <w:pPr>
      <w:widowControl w:val="0"/>
      <w:suppressAutoHyphens/>
      <w:jc w:val="both"/>
    </w:pPr>
    <w:rPr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4</Pages>
  <Words>1798</Words>
  <Characters>12864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14633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Szpital</dc:creator>
  <cp:keywords/>
  <dc:description/>
  <cp:lastModifiedBy>Szpital</cp:lastModifiedBy>
  <cp:revision>10</cp:revision>
  <cp:lastPrinted>1601-01-01T00:00:00Z</cp:lastPrinted>
  <dcterms:created xsi:type="dcterms:W3CDTF">2017-03-31T06:21:00Z</dcterms:created>
  <dcterms:modified xsi:type="dcterms:W3CDTF">2017-03-31T08:32:00Z</dcterms:modified>
</cp:coreProperties>
</file>