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39D" w:rsidRPr="00466A7D" w:rsidRDefault="00F0639D" w:rsidP="00F0639D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F0639D" w:rsidRPr="00466A7D" w:rsidRDefault="00F0639D" w:rsidP="00F0639D">
      <w:pPr>
        <w:rPr>
          <w:sz w:val="22"/>
          <w:szCs w:val="22"/>
        </w:rPr>
      </w:pPr>
    </w:p>
    <w:p w:rsidR="00F0639D" w:rsidRPr="00466A7D" w:rsidRDefault="00F0639D" w:rsidP="00F0639D">
      <w:pPr>
        <w:ind w:left="8496" w:firstLine="708"/>
        <w:rPr>
          <w:sz w:val="22"/>
          <w:szCs w:val="22"/>
        </w:rPr>
      </w:pPr>
    </w:p>
    <w:p w:rsidR="00F0639D" w:rsidRPr="00466A7D" w:rsidRDefault="00F0639D" w:rsidP="00F0639D">
      <w:pPr>
        <w:rPr>
          <w:sz w:val="22"/>
          <w:szCs w:val="22"/>
        </w:rPr>
      </w:pPr>
    </w:p>
    <w:p w:rsidR="00F0639D" w:rsidRDefault="00F0639D" w:rsidP="00F0639D">
      <w:pPr>
        <w:pStyle w:val="Nagwek4"/>
        <w:numPr>
          <w:ilvl w:val="3"/>
          <w:numId w:val="1"/>
        </w:numPr>
        <w:spacing w:before="0" w:line="240" w:lineRule="auto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1</w:t>
      </w:r>
      <w:r w:rsidRPr="00466A7D">
        <w:rPr>
          <w:rFonts w:ascii="Times New Roman" w:hAnsi="Times New Roman"/>
          <w:sz w:val="22"/>
          <w:szCs w:val="22"/>
        </w:rPr>
        <w:t xml:space="preserve"> - LEKI PRZECIWWIRUSOWE</w:t>
      </w:r>
      <w:r>
        <w:rPr>
          <w:rFonts w:ascii="Times New Roman" w:hAnsi="Times New Roman"/>
          <w:sz w:val="22"/>
          <w:szCs w:val="22"/>
        </w:rPr>
        <w:t xml:space="preserve"> BEZINTERFERONOWE</w:t>
      </w:r>
      <w:r w:rsidRPr="00466A7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1</w:t>
      </w:r>
    </w:p>
    <w:p w:rsidR="00F0639D" w:rsidRPr="00B1131D" w:rsidRDefault="00F0639D" w:rsidP="00F0639D"/>
    <w:tbl>
      <w:tblPr>
        <w:tblW w:w="14602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843"/>
        <w:gridCol w:w="1417"/>
        <w:gridCol w:w="1276"/>
        <w:gridCol w:w="1134"/>
        <w:gridCol w:w="1276"/>
        <w:gridCol w:w="1134"/>
        <w:gridCol w:w="1134"/>
        <w:gridCol w:w="1134"/>
        <w:gridCol w:w="1559"/>
        <w:gridCol w:w="850"/>
        <w:gridCol w:w="1419"/>
      </w:tblGrid>
      <w:tr w:rsidR="00F0639D" w:rsidRPr="00A06785" w:rsidTr="003D12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9D" w:rsidRPr="00A06785" w:rsidRDefault="00F0639D" w:rsidP="003D12F5">
            <w:pPr>
              <w:snapToGrid w:val="0"/>
              <w:jc w:val="center"/>
            </w:pPr>
            <w:r>
              <w:t>Lp.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Cena</w:t>
            </w:r>
            <w:r w:rsidRPr="00A06785">
              <w:t xml:space="preserve"> opakowania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39D" w:rsidRPr="00A06785" w:rsidRDefault="00F0639D" w:rsidP="003D12F5">
            <w:pPr>
              <w:snapToGrid w:val="0"/>
              <w:jc w:val="center"/>
            </w:pPr>
            <w:r>
              <w:t>Wartość brutto</w:t>
            </w:r>
          </w:p>
        </w:tc>
      </w:tr>
      <w:tr w:rsidR="00F0639D" w:rsidRPr="00A06785" w:rsidTr="003D12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9D" w:rsidRDefault="00F0639D" w:rsidP="003D12F5">
            <w:pPr>
              <w:snapToGrid w:val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Default="00F0639D" w:rsidP="003D12F5">
            <w:pPr>
              <w:snapToGrid w:val="0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10=8x9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39D" w:rsidRPr="00A06785" w:rsidRDefault="00F0639D" w:rsidP="003D12F5">
            <w:pPr>
              <w:snapToGrid w:val="0"/>
              <w:jc w:val="center"/>
            </w:pPr>
            <w:r>
              <w:t>12=10+11</w:t>
            </w:r>
          </w:p>
        </w:tc>
      </w:tr>
      <w:tr w:rsidR="00F0639D" w:rsidRPr="00A06785" w:rsidTr="003D12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9D" w:rsidRPr="00A06785" w:rsidRDefault="00F0639D" w:rsidP="003D12F5">
            <w:pPr>
              <w:snapToGrid w:val="0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</w:pPr>
            <w:r w:rsidRPr="00A06785">
              <w:t>OMBITASWIR/</w:t>
            </w:r>
          </w:p>
          <w:p w:rsidR="00F0639D" w:rsidRPr="00A06785" w:rsidRDefault="00F0639D" w:rsidP="003D12F5">
            <w:pPr>
              <w:snapToGrid w:val="0"/>
            </w:pPr>
            <w:r w:rsidRPr="00A06785">
              <w:t>PARYTAPREWIR/</w:t>
            </w:r>
          </w:p>
          <w:p w:rsidR="00F0639D" w:rsidRPr="00A06785" w:rsidRDefault="00F0639D" w:rsidP="003D12F5">
            <w:pPr>
              <w:snapToGrid w:val="0"/>
            </w:pPr>
            <w:r w:rsidRPr="00A06785">
              <w:t>RYTONAWIR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tabletki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06785">
              <w:rPr>
                <w:lang w:val="en-US"/>
              </w:rPr>
              <w:t>powlekane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12,5/75/50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691" w:rsidRDefault="00B53691" w:rsidP="003D12F5">
            <w:pPr>
              <w:snapToGrid w:val="0"/>
              <w:jc w:val="center"/>
              <w:rPr>
                <w:lang w:val="en-US"/>
              </w:rPr>
            </w:pPr>
          </w:p>
          <w:p w:rsidR="00F0639D" w:rsidRPr="00A06785" w:rsidRDefault="00DB7BB9" w:rsidP="003D12F5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650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</w:tr>
      <w:tr w:rsidR="00F0639D" w:rsidRPr="00A06785" w:rsidTr="003D12F5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7ADF" w:rsidRDefault="00FE7ADF" w:rsidP="003D12F5">
            <w:pPr>
              <w:snapToGrid w:val="0"/>
            </w:pPr>
          </w:p>
          <w:p w:rsidR="00F0639D" w:rsidRPr="00A06785" w:rsidRDefault="00F0639D" w:rsidP="003D12F5">
            <w:pPr>
              <w:snapToGrid w:val="0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7ADF" w:rsidRDefault="00FE7ADF" w:rsidP="003D12F5">
            <w:pPr>
              <w:snapToGrid w:val="0"/>
            </w:pPr>
          </w:p>
          <w:p w:rsidR="00F0639D" w:rsidRPr="00A06785" w:rsidRDefault="00F0639D" w:rsidP="003D12F5">
            <w:pPr>
              <w:snapToGrid w:val="0"/>
            </w:pPr>
            <w:r w:rsidRPr="00A06785">
              <w:t>DAZABUWIR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tabletki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06785">
              <w:rPr>
                <w:lang w:val="en-US"/>
              </w:rPr>
              <w:t>powlekane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3691" w:rsidRDefault="00B53691" w:rsidP="003D12F5">
            <w:pPr>
              <w:snapToGrid w:val="0"/>
              <w:jc w:val="center"/>
              <w:rPr>
                <w:lang w:val="en-US"/>
              </w:rPr>
            </w:pPr>
          </w:p>
          <w:p w:rsidR="00F0639D" w:rsidRDefault="00DB7BB9" w:rsidP="003D12F5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640</w:t>
            </w:r>
          </w:p>
          <w:p w:rsidR="00B53691" w:rsidRPr="00A06785" w:rsidRDefault="00B53691" w:rsidP="003D12F5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</w:tr>
      <w:tr w:rsidR="00F0639D" w:rsidRPr="00A06785" w:rsidTr="003D12F5">
        <w:tc>
          <w:tcPr>
            <w:tcW w:w="107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639D" w:rsidRDefault="00F0639D" w:rsidP="003D12F5">
            <w:pPr>
              <w:snapToGrid w:val="0"/>
              <w:jc w:val="center"/>
            </w:pPr>
            <w:r>
              <w:t>RAZEM</w:t>
            </w:r>
          </w:p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39D" w:rsidRPr="00A06785" w:rsidRDefault="00F0639D" w:rsidP="003D12F5">
            <w:pPr>
              <w:snapToGrid w:val="0"/>
              <w:rPr>
                <w:lang w:val="en-US"/>
              </w:rPr>
            </w:pPr>
          </w:p>
        </w:tc>
      </w:tr>
    </w:tbl>
    <w:p w:rsidR="00F0639D" w:rsidRPr="00B1131D" w:rsidRDefault="00F0639D" w:rsidP="00F0639D"/>
    <w:p w:rsidR="00F0639D" w:rsidRDefault="00F0639D" w:rsidP="00F0639D">
      <w:pPr>
        <w:rPr>
          <w:sz w:val="22"/>
          <w:szCs w:val="22"/>
        </w:rPr>
      </w:pPr>
    </w:p>
    <w:p w:rsidR="00F0639D" w:rsidRPr="00A528AB" w:rsidRDefault="00930C8B" w:rsidP="00F0639D">
      <w:pPr>
        <w:rPr>
          <w:sz w:val="22"/>
          <w:szCs w:val="22"/>
        </w:rPr>
      </w:pPr>
      <w:r>
        <w:rPr>
          <w:sz w:val="22"/>
          <w:szCs w:val="22"/>
        </w:rPr>
        <w:t>Cena pakietu nr 1</w:t>
      </w:r>
      <w:r w:rsidR="00F0639D" w:rsidRPr="00A528AB">
        <w:rPr>
          <w:sz w:val="22"/>
          <w:szCs w:val="22"/>
        </w:rPr>
        <w:t xml:space="preserve"> .....................</w:t>
      </w:r>
      <w:r w:rsidR="00F0639D">
        <w:rPr>
          <w:sz w:val="22"/>
          <w:szCs w:val="22"/>
        </w:rPr>
        <w:t>..............</w:t>
      </w:r>
      <w:r w:rsidR="00F0639D" w:rsidRPr="00A528AB">
        <w:rPr>
          <w:sz w:val="22"/>
          <w:szCs w:val="22"/>
        </w:rPr>
        <w:t>........zł netto + ...............</w:t>
      </w:r>
      <w:r w:rsidR="00F0639D">
        <w:rPr>
          <w:sz w:val="22"/>
          <w:szCs w:val="22"/>
        </w:rPr>
        <w:t>....</w:t>
      </w:r>
      <w:r w:rsidR="00F0639D" w:rsidRPr="00A528AB">
        <w:rPr>
          <w:sz w:val="22"/>
          <w:szCs w:val="22"/>
        </w:rPr>
        <w:t>........... zł  VAT (.............. %)  =...............</w:t>
      </w:r>
      <w:r w:rsidR="00F0639D">
        <w:rPr>
          <w:sz w:val="22"/>
          <w:szCs w:val="22"/>
        </w:rPr>
        <w:t>..........</w:t>
      </w:r>
      <w:r w:rsidR="00F0639D" w:rsidRPr="00A528AB">
        <w:rPr>
          <w:sz w:val="22"/>
          <w:szCs w:val="22"/>
        </w:rPr>
        <w:t>..........</w:t>
      </w:r>
      <w:r w:rsidR="00F0639D">
        <w:rPr>
          <w:sz w:val="22"/>
          <w:szCs w:val="22"/>
        </w:rPr>
        <w:t>..</w:t>
      </w:r>
      <w:r w:rsidR="00F0639D" w:rsidRPr="00A528AB">
        <w:rPr>
          <w:sz w:val="22"/>
          <w:szCs w:val="22"/>
        </w:rPr>
        <w:t>...........zł brutto</w:t>
      </w:r>
    </w:p>
    <w:p w:rsidR="00F0639D" w:rsidRPr="00A528AB" w:rsidRDefault="00F0639D" w:rsidP="00F0639D">
      <w:pPr>
        <w:rPr>
          <w:sz w:val="22"/>
          <w:szCs w:val="22"/>
        </w:rPr>
      </w:pPr>
    </w:p>
    <w:p w:rsidR="00F0639D" w:rsidRDefault="00F0639D" w:rsidP="00F0639D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30C8B" w:rsidRDefault="00930C8B" w:rsidP="00F0639D">
      <w:pPr>
        <w:rPr>
          <w:sz w:val="22"/>
          <w:szCs w:val="22"/>
        </w:rPr>
      </w:pPr>
    </w:p>
    <w:p w:rsidR="00930C8B" w:rsidRDefault="00930C8B" w:rsidP="00F0639D">
      <w:pPr>
        <w:rPr>
          <w:sz w:val="22"/>
          <w:szCs w:val="22"/>
        </w:rPr>
      </w:pPr>
    </w:p>
    <w:p w:rsidR="00930C8B" w:rsidRPr="00A528AB" w:rsidRDefault="00930C8B" w:rsidP="00F0639D">
      <w:pPr>
        <w:rPr>
          <w:sz w:val="22"/>
          <w:szCs w:val="22"/>
        </w:rPr>
      </w:pPr>
    </w:p>
    <w:p w:rsidR="00F0639D" w:rsidRDefault="00F0639D" w:rsidP="00F0639D"/>
    <w:p w:rsidR="00F0639D" w:rsidRPr="00A06785" w:rsidRDefault="00F0639D" w:rsidP="00F0639D"/>
    <w:p w:rsidR="00F0639D" w:rsidRPr="00A06785" w:rsidRDefault="00F0639D" w:rsidP="00F0639D"/>
    <w:p w:rsidR="00F0639D" w:rsidRPr="00A528AB" w:rsidRDefault="00F0639D" w:rsidP="00F0639D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F0639D" w:rsidRPr="00A528AB" w:rsidRDefault="00F0639D" w:rsidP="00F0639D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F0639D" w:rsidRPr="00D11EF0" w:rsidRDefault="00F0639D" w:rsidP="00F0639D">
      <w:pPr>
        <w:pStyle w:val="Nagwek3"/>
        <w:numPr>
          <w:ilvl w:val="2"/>
          <w:numId w:val="1"/>
        </w:numPr>
        <w:spacing w:before="0" w:line="240" w:lineRule="auto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Wykonawcy</w:t>
      </w:r>
    </w:p>
    <w:p w:rsidR="00F0639D" w:rsidRDefault="00F0639D" w:rsidP="00F0639D">
      <w:pPr>
        <w:rPr>
          <w:b/>
          <w:bCs/>
        </w:rPr>
      </w:pPr>
    </w:p>
    <w:p w:rsidR="00F0639D" w:rsidRDefault="00F0639D" w:rsidP="00F0639D">
      <w:pPr>
        <w:rPr>
          <w:b/>
          <w:bCs/>
        </w:rPr>
      </w:pPr>
    </w:p>
    <w:p w:rsidR="00F0639D" w:rsidRDefault="00F0639D" w:rsidP="00F0639D">
      <w:pPr>
        <w:rPr>
          <w:b/>
          <w:bCs/>
        </w:rPr>
      </w:pPr>
    </w:p>
    <w:p w:rsidR="00F0639D" w:rsidRDefault="00F0639D" w:rsidP="00F0639D">
      <w:pPr>
        <w:rPr>
          <w:b/>
          <w:bCs/>
        </w:rPr>
      </w:pPr>
    </w:p>
    <w:p w:rsidR="00F0639D" w:rsidRDefault="00F0639D" w:rsidP="00F0639D">
      <w:pPr>
        <w:rPr>
          <w:b/>
          <w:bCs/>
        </w:rPr>
      </w:pPr>
    </w:p>
    <w:p w:rsidR="00F0639D" w:rsidRDefault="00F0639D" w:rsidP="00F0639D">
      <w:pPr>
        <w:rPr>
          <w:b/>
          <w:bCs/>
        </w:rPr>
      </w:pPr>
    </w:p>
    <w:p w:rsidR="00F0639D" w:rsidRPr="00466A7D" w:rsidRDefault="00F0639D" w:rsidP="00F0639D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lastRenderedPageBreak/>
        <w:t>ARKUSZ CENOWY</w:t>
      </w:r>
    </w:p>
    <w:p w:rsidR="00F0639D" w:rsidRPr="00466A7D" w:rsidRDefault="00F0639D" w:rsidP="00F0639D">
      <w:pPr>
        <w:rPr>
          <w:sz w:val="22"/>
          <w:szCs w:val="22"/>
        </w:rPr>
      </w:pPr>
    </w:p>
    <w:p w:rsidR="00F0639D" w:rsidRPr="00466A7D" w:rsidRDefault="00F0639D" w:rsidP="00F0639D">
      <w:pPr>
        <w:ind w:left="8496" w:firstLine="708"/>
        <w:rPr>
          <w:sz w:val="22"/>
          <w:szCs w:val="22"/>
        </w:rPr>
      </w:pPr>
    </w:p>
    <w:p w:rsidR="00F0639D" w:rsidRPr="00466A7D" w:rsidRDefault="00F0639D" w:rsidP="00F0639D">
      <w:pPr>
        <w:rPr>
          <w:sz w:val="22"/>
          <w:szCs w:val="22"/>
        </w:rPr>
      </w:pPr>
    </w:p>
    <w:p w:rsidR="00F0639D" w:rsidRDefault="00F0639D" w:rsidP="00F0639D">
      <w:pPr>
        <w:pStyle w:val="Nagwek4"/>
        <w:numPr>
          <w:ilvl w:val="3"/>
          <w:numId w:val="1"/>
        </w:numPr>
        <w:spacing w:before="0" w:line="240" w:lineRule="auto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 w:rsidR="003C5A00">
        <w:rPr>
          <w:rFonts w:ascii="Times New Roman" w:hAnsi="Times New Roman"/>
          <w:sz w:val="22"/>
          <w:szCs w:val="22"/>
        </w:rPr>
        <w:t>2</w:t>
      </w:r>
      <w:r w:rsidRPr="00466A7D">
        <w:rPr>
          <w:rFonts w:ascii="Times New Roman" w:hAnsi="Times New Roman"/>
          <w:sz w:val="22"/>
          <w:szCs w:val="22"/>
        </w:rPr>
        <w:t xml:space="preserve"> - LEKI PRZECIWWIRUSOWE</w:t>
      </w:r>
      <w:r>
        <w:rPr>
          <w:rFonts w:ascii="Times New Roman" w:hAnsi="Times New Roman"/>
          <w:sz w:val="22"/>
          <w:szCs w:val="22"/>
        </w:rPr>
        <w:t xml:space="preserve"> BEZINTERFERONOWE</w:t>
      </w:r>
      <w:r w:rsidRPr="00466A7D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2</w:t>
      </w:r>
    </w:p>
    <w:p w:rsidR="00F0639D" w:rsidRDefault="00F0639D" w:rsidP="00F0639D">
      <w:pPr>
        <w:rPr>
          <w:b/>
          <w:bCs/>
        </w:rPr>
      </w:pPr>
    </w:p>
    <w:p w:rsidR="00F0639D" w:rsidRPr="00A06785" w:rsidRDefault="00F0639D" w:rsidP="00F0639D">
      <w:pPr>
        <w:rPr>
          <w:b/>
          <w:bCs/>
        </w:rPr>
      </w:pPr>
    </w:p>
    <w:tbl>
      <w:tblPr>
        <w:tblW w:w="131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1490"/>
        <w:gridCol w:w="1417"/>
        <w:gridCol w:w="1276"/>
        <w:gridCol w:w="1276"/>
        <w:gridCol w:w="1275"/>
        <w:gridCol w:w="1134"/>
        <w:gridCol w:w="1276"/>
        <w:gridCol w:w="1559"/>
        <w:gridCol w:w="709"/>
        <w:gridCol w:w="1276"/>
      </w:tblGrid>
      <w:tr w:rsidR="00F0639D" w:rsidRPr="00A06785" w:rsidTr="003D12F5">
        <w:tc>
          <w:tcPr>
            <w:tcW w:w="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Lp.</w:t>
            </w:r>
          </w:p>
        </w:tc>
        <w:tc>
          <w:tcPr>
            <w:tcW w:w="14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>
              <w:t>Nr wpisu do rejestru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Dawka/</w:t>
            </w:r>
          </w:p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Cena opakowania netto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Wartość brutto</w:t>
            </w:r>
          </w:p>
        </w:tc>
      </w:tr>
      <w:tr w:rsidR="00F0639D" w:rsidRPr="00A06785" w:rsidTr="003D12F5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Default="00F0639D" w:rsidP="003D12F5">
            <w:pPr>
              <w:snapToGrid w:val="0"/>
              <w:jc w:val="center"/>
            </w:pPr>
            <w:r>
              <w:t>1</w:t>
            </w:r>
          </w:p>
        </w:tc>
        <w:tc>
          <w:tcPr>
            <w:tcW w:w="14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639D" w:rsidRPr="00A06785" w:rsidRDefault="00F0639D" w:rsidP="003D12F5">
            <w:pPr>
              <w:snapToGrid w:val="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Default="00F0639D" w:rsidP="003D12F5">
            <w:pPr>
              <w:snapToGrid w:val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snapToGrid w:val="0"/>
              <w:jc w:val="center"/>
            </w:pPr>
            <w:r>
              <w:t>11=9+10</w:t>
            </w:r>
          </w:p>
        </w:tc>
      </w:tr>
      <w:tr w:rsidR="00F0639D" w:rsidRPr="00A06785" w:rsidTr="003D12F5">
        <w:tc>
          <w:tcPr>
            <w:tcW w:w="49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1</w:t>
            </w:r>
          </w:p>
        </w:tc>
        <w:tc>
          <w:tcPr>
            <w:tcW w:w="149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Default="00F0639D" w:rsidP="003D12F5">
            <w:pPr>
              <w:pStyle w:val="Zawartotabeli"/>
              <w:snapToGrid w:val="0"/>
            </w:pPr>
            <w:r w:rsidRPr="00A06785">
              <w:t>LEDIPASWIR/</w:t>
            </w:r>
          </w:p>
          <w:p w:rsidR="00F0639D" w:rsidRPr="00A06785" w:rsidRDefault="00F0639D" w:rsidP="003D12F5">
            <w:pPr>
              <w:pStyle w:val="Zawartotabeli"/>
              <w:snapToGrid w:val="0"/>
            </w:pPr>
            <w:r w:rsidRPr="00A06785">
              <w:t>SOFOSBUWIR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90mg/400mg</w:t>
            </w:r>
          </w:p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proofErr w:type="spellStart"/>
            <w:r w:rsidRPr="00A06785">
              <w:t>tab</w:t>
            </w:r>
            <w:proofErr w:type="spellEnd"/>
            <w:r w:rsidRPr="00A06785">
              <w:t xml:space="preserve"> powlekane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3C5A00" w:rsidP="003D12F5">
            <w:pPr>
              <w:pStyle w:val="Zawartotabeli"/>
              <w:snapToGrid w:val="0"/>
              <w:jc w:val="center"/>
            </w:pPr>
            <w:r>
              <w:t>80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</w:tr>
      <w:tr w:rsidR="00F0639D" w:rsidRPr="00A06785" w:rsidTr="003D12F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  <w:r w:rsidRPr="00A06785">
              <w:t>SOFOSBUVIR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400mg</w:t>
            </w:r>
          </w:p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proofErr w:type="spellStart"/>
            <w:r w:rsidRPr="00A06785">
              <w:t>tab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 w:rsidRPr="00A06785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3C5A00" w:rsidP="003D12F5">
            <w:pPr>
              <w:pStyle w:val="Zawartotabeli"/>
              <w:snapToGrid w:val="0"/>
              <w:jc w:val="center"/>
            </w:pPr>
            <w: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</w:tr>
      <w:tr w:rsidR="00F0639D" w:rsidRPr="00A06785" w:rsidTr="003D12F5">
        <w:tc>
          <w:tcPr>
            <w:tcW w:w="9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Default="00F0639D" w:rsidP="003D12F5">
            <w:pPr>
              <w:pStyle w:val="Zawartotabeli"/>
              <w:snapToGrid w:val="0"/>
            </w:pPr>
          </w:p>
          <w:p w:rsidR="00F0639D" w:rsidRPr="00A06785" w:rsidRDefault="00F0639D" w:rsidP="003D12F5">
            <w:pPr>
              <w:pStyle w:val="Zawartotabeli"/>
              <w:snapToGrid w:val="0"/>
              <w:jc w:val="center"/>
            </w:pPr>
            <w: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39D" w:rsidRPr="00A06785" w:rsidRDefault="00F0639D" w:rsidP="003D12F5">
            <w:pPr>
              <w:pStyle w:val="Zawartotabeli"/>
              <w:snapToGrid w:val="0"/>
            </w:pPr>
          </w:p>
        </w:tc>
      </w:tr>
    </w:tbl>
    <w:p w:rsidR="00F0639D" w:rsidRPr="00A06785" w:rsidRDefault="00F0639D" w:rsidP="00F0639D">
      <w:pPr>
        <w:ind w:left="124" w:firstLine="15"/>
      </w:pPr>
    </w:p>
    <w:p w:rsidR="00F0639D" w:rsidRPr="00A06785" w:rsidRDefault="00F0639D" w:rsidP="00F0639D">
      <w:pPr>
        <w:ind w:left="124" w:firstLine="15"/>
        <w:rPr>
          <w:b/>
          <w:bCs/>
        </w:rPr>
      </w:pPr>
    </w:p>
    <w:p w:rsidR="00F0639D" w:rsidRPr="00A528AB" w:rsidRDefault="003C5A00" w:rsidP="00F0639D">
      <w:pPr>
        <w:rPr>
          <w:sz w:val="22"/>
          <w:szCs w:val="22"/>
        </w:rPr>
      </w:pPr>
      <w:r>
        <w:rPr>
          <w:sz w:val="22"/>
          <w:szCs w:val="22"/>
        </w:rPr>
        <w:t>Cena pakietu nr 2</w:t>
      </w:r>
      <w:r w:rsidR="00F0639D" w:rsidRPr="00A528AB">
        <w:rPr>
          <w:sz w:val="22"/>
          <w:szCs w:val="22"/>
        </w:rPr>
        <w:t xml:space="preserve"> .....................</w:t>
      </w:r>
      <w:r w:rsidR="00F0639D">
        <w:rPr>
          <w:sz w:val="22"/>
          <w:szCs w:val="22"/>
        </w:rPr>
        <w:t>..............</w:t>
      </w:r>
      <w:r w:rsidR="00F0639D" w:rsidRPr="00A528AB">
        <w:rPr>
          <w:sz w:val="22"/>
          <w:szCs w:val="22"/>
        </w:rPr>
        <w:t>........zł netto + ...............</w:t>
      </w:r>
      <w:r w:rsidR="00F0639D">
        <w:rPr>
          <w:sz w:val="22"/>
          <w:szCs w:val="22"/>
        </w:rPr>
        <w:t>....</w:t>
      </w:r>
      <w:r w:rsidR="00F0639D" w:rsidRPr="00A528AB">
        <w:rPr>
          <w:sz w:val="22"/>
          <w:szCs w:val="22"/>
        </w:rPr>
        <w:t>........... zł  VAT (.............. %)  =...............</w:t>
      </w:r>
      <w:r w:rsidR="00F0639D">
        <w:rPr>
          <w:sz w:val="22"/>
          <w:szCs w:val="22"/>
        </w:rPr>
        <w:t>..........</w:t>
      </w:r>
      <w:r w:rsidR="00F0639D" w:rsidRPr="00A528AB">
        <w:rPr>
          <w:sz w:val="22"/>
          <w:szCs w:val="22"/>
        </w:rPr>
        <w:t>..........</w:t>
      </w:r>
      <w:r w:rsidR="00F0639D">
        <w:rPr>
          <w:sz w:val="22"/>
          <w:szCs w:val="22"/>
        </w:rPr>
        <w:t>..</w:t>
      </w:r>
      <w:r w:rsidR="00F0639D" w:rsidRPr="00A528AB">
        <w:rPr>
          <w:sz w:val="22"/>
          <w:szCs w:val="22"/>
        </w:rPr>
        <w:t>...........zł brutto</w:t>
      </w:r>
    </w:p>
    <w:p w:rsidR="00F0639D" w:rsidRPr="00A528AB" w:rsidRDefault="00F0639D" w:rsidP="00F0639D">
      <w:pPr>
        <w:rPr>
          <w:sz w:val="22"/>
          <w:szCs w:val="22"/>
        </w:rPr>
      </w:pPr>
    </w:p>
    <w:p w:rsidR="00F0639D" w:rsidRPr="00A528AB" w:rsidRDefault="00F0639D" w:rsidP="00F0639D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0639D" w:rsidRDefault="00F0639D" w:rsidP="00F0639D"/>
    <w:p w:rsidR="00F0639D" w:rsidRPr="00A06785" w:rsidRDefault="00F0639D" w:rsidP="00F0639D"/>
    <w:p w:rsidR="00F0639D" w:rsidRPr="00A06785" w:rsidRDefault="00F0639D" w:rsidP="00F0639D"/>
    <w:p w:rsidR="00F0639D" w:rsidRPr="00A528AB" w:rsidRDefault="00F0639D" w:rsidP="00F0639D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F0639D" w:rsidRPr="00A528AB" w:rsidRDefault="00F0639D" w:rsidP="00F0639D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F0639D" w:rsidRPr="00626C56" w:rsidRDefault="00F0639D" w:rsidP="00F0639D">
      <w:pPr>
        <w:pStyle w:val="Nagwek3"/>
        <w:numPr>
          <w:ilvl w:val="2"/>
          <w:numId w:val="1"/>
        </w:numPr>
        <w:spacing w:before="0" w:line="240" w:lineRule="auto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</w:t>
      </w:r>
      <w:r>
        <w:rPr>
          <w:rFonts w:ascii="Times New Roman" w:hAnsi="Times New Roman"/>
          <w:b w:val="0"/>
          <w:sz w:val="18"/>
          <w:szCs w:val="18"/>
        </w:rPr>
        <w:t>awcy</w:t>
      </w:r>
    </w:p>
    <w:p w:rsidR="00F0639D" w:rsidRPr="00425939" w:rsidRDefault="00F0639D" w:rsidP="00F0639D"/>
    <w:p w:rsidR="00457ADF" w:rsidRPr="00537931" w:rsidRDefault="00457ADF" w:rsidP="00537931"/>
    <w:sectPr w:rsidR="00457ADF" w:rsidRPr="00537931" w:rsidSect="004023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ADF" w:rsidRDefault="00457ADF">
      <w:r>
        <w:separator/>
      </w:r>
    </w:p>
  </w:endnote>
  <w:endnote w:type="continuationSeparator" w:id="0">
    <w:p w:rsidR="00457ADF" w:rsidRDefault="00457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F29" w:rsidRDefault="00611C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23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232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67F29" w:rsidRDefault="00467F2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F29" w:rsidRDefault="00467F2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67F29" w:rsidRDefault="00467F29">
    <w:pPr>
      <w:pStyle w:val="Stopka"/>
      <w:tabs>
        <w:tab w:val="clear" w:pos="4536"/>
      </w:tabs>
      <w:jc w:val="center"/>
    </w:pPr>
  </w:p>
  <w:p w:rsidR="00467F29" w:rsidRDefault="00402327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611CF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611CFC">
      <w:rPr>
        <w:rStyle w:val="Numerstrony"/>
        <w:rFonts w:ascii="Arial" w:hAnsi="Arial"/>
      </w:rPr>
      <w:fldChar w:fldCharType="separate"/>
    </w:r>
    <w:r w:rsidR="00FE7ADF">
      <w:rPr>
        <w:rStyle w:val="Numerstrony"/>
        <w:rFonts w:ascii="Arial" w:hAnsi="Arial"/>
        <w:noProof/>
      </w:rPr>
      <w:t>2</w:t>
    </w:r>
    <w:r w:rsidR="00611CFC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611CF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611CFC">
      <w:rPr>
        <w:rStyle w:val="Numerstrony"/>
        <w:rFonts w:ascii="Arial" w:hAnsi="Arial"/>
      </w:rPr>
      <w:fldChar w:fldCharType="separate"/>
    </w:r>
    <w:r w:rsidR="00FE7ADF">
      <w:rPr>
        <w:rStyle w:val="Numerstrony"/>
        <w:rFonts w:ascii="Arial" w:hAnsi="Arial"/>
        <w:noProof/>
      </w:rPr>
      <w:t>2</w:t>
    </w:r>
    <w:r w:rsidR="00611CFC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F29" w:rsidRDefault="00467F2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67F29" w:rsidRDefault="00467F29">
    <w:pPr>
      <w:pStyle w:val="Stopka"/>
      <w:tabs>
        <w:tab w:val="clear" w:pos="4536"/>
      </w:tabs>
      <w:jc w:val="center"/>
    </w:pPr>
  </w:p>
  <w:p w:rsidR="00467F29" w:rsidRDefault="00402327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11CF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11CFC">
      <w:rPr>
        <w:rStyle w:val="Numerstrony"/>
      </w:rPr>
      <w:fldChar w:fldCharType="separate"/>
    </w:r>
    <w:r>
      <w:rPr>
        <w:rStyle w:val="Numerstrony"/>
        <w:noProof/>
      </w:rPr>
      <w:t>1</w:t>
    </w:r>
    <w:r w:rsidR="00611CFC">
      <w:rPr>
        <w:rStyle w:val="Numerstrony"/>
      </w:rPr>
      <w:fldChar w:fldCharType="end"/>
    </w:r>
    <w:r>
      <w:rPr>
        <w:rStyle w:val="Numerstrony"/>
      </w:rPr>
      <w:t>/</w:t>
    </w:r>
    <w:r w:rsidR="00611CF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11CFC">
      <w:rPr>
        <w:rStyle w:val="Numerstrony"/>
      </w:rPr>
      <w:fldChar w:fldCharType="separate"/>
    </w:r>
    <w:r w:rsidR="00457ADF">
      <w:rPr>
        <w:rStyle w:val="Numerstrony"/>
        <w:noProof/>
      </w:rPr>
      <w:t>1</w:t>
    </w:r>
    <w:r w:rsidR="00611CF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ADF" w:rsidRDefault="00457ADF">
      <w:r>
        <w:separator/>
      </w:r>
    </w:p>
  </w:footnote>
  <w:footnote w:type="continuationSeparator" w:id="0">
    <w:p w:rsidR="00457ADF" w:rsidRDefault="00457A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B0" w:rsidRDefault="007E3C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B0" w:rsidRDefault="007E3C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F29" w:rsidRDefault="00467F29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CB0"/>
    <w:rsid w:val="003C5A00"/>
    <w:rsid w:val="00402327"/>
    <w:rsid w:val="00457ADF"/>
    <w:rsid w:val="00467F29"/>
    <w:rsid w:val="00537931"/>
    <w:rsid w:val="00611CFC"/>
    <w:rsid w:val="007E3CB0"/>
    <w:rsid w:val="008C15F8"/>
    <w:rsid w:val="00930C8B"/>
    <w:rsid w:val="00B53691"/>
    <w:rsid w:val="00DB7BB9"/>
    <w:rsid w:val="00F0639D"/>
    <w:rsid w:val="00FE7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39D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67F2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67F2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rsid w:val="00467F2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467F2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0639D"/>
    <w:pPr>
      <w:keepNext/>
      <w:numPr>
        <w:ilvl w:val="4"/>
        <w:numId w:val="1"/>
      </w:numPr>
      <w:ind w:left="5664" w:firstLine="708"/>
      <w:outlineLvl w:val="4"/>
    </w:pPr>
    <w:rPr>
      <w:rFonts w:eastAsia="Arial Unicode MS"/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F0639D"/>
    <w:pPr>
      <w:keepNext/>
      <w:numPr>
        <w:ilvl w:val="5"/>
        <w:numId w:val="1"/>
      </w:numPr>
      <w:ind w:left="12036" w:firstLine="708"/>
      <w:outlineLvl w:val="5"/>
    </w:pPr>
    <w:rPr>
      <w:rFonts w:ascii="Bookman Old Style" w:eastAsia="Arial Unicode MS" w:hAnsi="Bookman Old Style" w:cs="Arial Unicode MS"/>
      <w:b/>
      <w:bCs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F0639D"/>
    <w:pPr>
      <w:keepNext/>
      <w:numPr>
        <w:ilvl w:val="6"/>
        <w:numId w:val="1"/>
      </w:numPr>
      <w:jc w:val="center"/>
      <w:outlineLvl w:val="6"/>
    </w:pPr>
    <w:rPr>
      <w:rFonts w:ascii="Tahoma" w:hAnsi="Tahoma" w:cs="Tahoma"/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qFormat/>
    <w:rsid w:val="00F0639D"/>
    <w:pPr>
      <w:keepNext/>
      <w:numPr>
        <w:ilvl w:val="7"/>
        <w:numId w:val="1"/>
      </w:numPr>
      <w:ind w:left="4956" w:firstLine="708"/>
      <w:outlineLvl w:val="7"/>
    </w:pPr>
    <w:rPr>
      <w:b/>
      <w:bCs/>
      <w:sz w:val="28"/>
    </w:rPr>
  </w:style>
  <w:style w:type="paragraph" w:styleId="Nagwek9">
    <w:name w:val="heading 9"/>
    <w:basedOn w:val="Normalny"/>
    <w:next w:val="Normalny"/>
    <w:link w:val="Nagwek9Znak"/>
    <w:qFormat/>
    <w:rsid w:val="00F0639D"/>
    <w:pPr>
      <w:keepNext/>
      <w:numPr>
        <w:ilvl w:val="8"/>
        <w:numId w:val="1"/>
      </w:numPr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467F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467F2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467F29"/>
  </w:style>
  <w:style w:type="character" w:styleId="Odwoaniedokomentarza">
    <w:name w:val="annotation reference"/>
    <w:basedOn w:val="Domylnaczcionkaakapitu"/>
    <w:semiHidden/>
    <w:rsid w:val="00467F29"/>
    <w:rPr>
      <w:sz w:val="16"/>
    </w:rPr>
  </w:style>
  <w:style w:type="paragraph" w:styleId="Tekstkomentarza">
    <w:name w:val="annotation text"/>
    <w:basedOn w:val="Normalny"/>
    <w:semiHidden/>
    <w:rsid w:val="00467F29"/>
  </w:style>
  <w:style w:type="paragraph" w:styleId="Tytu">
    <w:name w:val="Title"/>
    <w:basedOn w:val="Normalny"/>
    <w:qFormat/>
    <w:rsid w:val="00467F2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467F2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467F29"/>
    <w:pPr>
      <w:widowControl w:val="0"/>
      <w:jc w:val="both"/>
    </w:pPr>
    <w:rPr>
      <w:sz w:val="24"/>
    </w:rPr>
  </w:style>
  <w:style w:type="character" w:customStyle="1" w:styleId="Nagwek5Znak">
    <w:name w:val="Nagłówek 5 Znak"/>
    <w:basedOn w:val="Domylnaczcionkaakapitu"/>
    <w:link w:val="Nagwek5"/>
    <w:rsid w:val="00F0639D"/>
    <w:rPr>
      <w:rFonts w:eastAsia="Arial Unicode MS"/>
      <w:b/>
      <w:bCs/>
      <w:sz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F0639D"/>
    <w:rPr>
      <w:rFonts w:ascii="Bookman Old Style" w:eastAsia="Arial Unicode MS" w:hAnsi="Bookman Old Style" w:cs="Arial Unicode MS"/>
      <w:b/>
      <w:bCs/>
      <w:sz w:val="24"/>
      <w:szCs w:val="24"/>
      <w:lang w:eastAsia="ar-SA"/>
    </w:rPr>
  </w:style>
  <w:style w:type="character" w:customStyle="1" w:styleId="Nagwek7Znak">
    <w:name w:val="Nagłówek 7 Znak"/>
    <w:basedOn w:val="Domylnaczcionkaakapitu"/>
    <w:link w:val="Nagwek7"/>
    <w:rsid w:val="00F0639D"/>
    <w:rPr>
      <w:rFonts w:ascii="Tahoma" w:hAnsi="Tahoma" w:cs="Tahoma"/>
      <w:b/>
      <w:bCs/>
      <w:sz w:val="22"/>
      <w:szCs w:val="22"/>
      <w:lang w:eastAsia="ar-SA"/>
    </w:rPr>
  </w:style>
  <w:style w:type="character" w:customStyle="1" w:styleId="Nagwek8Znak">
    <w:name w:val="Nagłówek 8 Znak"/>
    <w:basedOn w:val="Domylnaczcionkaakapitu"/>
    <w:link w:val="Nagwek8"/>
    <w:rsid w:val="00F0639D"/>
    <w:rPr>
      <w:b/>
      <w:bCs/>
      <w:sz w:val="28"/>
      <w:lang w:eastAsia="ar-SA"/>
    </w:rPr>
  </w:style>
  <w:style w:type="character" w:customStyle="1" w:styleId="Nagwek9Znak">
    <w:name w:val="Nagłówek 9 Znak"/>
    <w:basedOn w:val="Domylnaczcionkaakapitu"/>
    <w:link w:val="Nagwek9"/>
    <w:rsid w:val="00F0639D"/>
    <w:rPr>
      <w:sz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F0639D"/>
    <w:rPr>
      <w:rFonts w:ascii="Arial" w:hAnsi="Arial"/>
      <w:b/>
      <w:kern w:val="28"/>
      <w:sz w:val="28"/>
    </w:rPr>
  </w:style>
  <w:style w:type="character" w:customStyle="1" w:styleId="Nagwek3Znak">
    <w:name w:val="Nagłówek 3 Znak"/>
    <w:basedOn w:val="Domylnaczcionkaakapitu"/>
    <w:link w:val="Nagwek3"/>
    <w:rsid w:val="00F0639D"/>
    <w:rPr>
      <w:rFonts w:ascii="Arial" w:hAnsi="Arial"/>
      <w:b/>
      <w:sz w:val="22"/>
    </w:rPr>
  </w:style>
  <w:style w:type="character" w:customStyle="1" w:styleId="Nagwek4Znak">
    <w:name w:val="Nagłówek 4 Znak"/>
    <w:basedOn w:val="Domylnaczcionkaakapitu"/>
    <w:link w:val="Nagwek4"/>
    <w:rsid w:val="00F0639D"/>
    <w:rPr>
      <w:rFonts w:ascii="Arial" w:hAnsi="Arial"/>
      <w:b/>
      <w:sz w:val="24"/>
    </w:rPr>
  </w:style>
  <w:style w:type="paragraph" w:customStyle="1" w:styleId="Zawartotabeli">
    <w:name w:val="Zawartość tabeli"/>
    <w:basedOn w:val="Normalny"/>
    <w:rsid w:val="00F0639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183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11</cp:revision>
  <cp:lastPrinted>2000-12-12T16:01:00Z</cp:lastPrinted>
  <dcterms:created xsi:type="dcterms:W3CDTF">2017-03-30T07:12:00Z</dcterms:created>
  <dcterms:modified xsi:type="dcterms:W3CDTF">2017-03-31T09:02:00Z</dcterms:modified>
</cp:coreProperties>
</file>