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079E1" w:rsidRPr="009079E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079E1" w:rsidRPr="009079E1">
        <w:rPr>
          <w:b/>
          <w:sz w:val="24"/>
        </w:rPr>
        <w:t>ZP/DK-02/17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079E1" w:rsidRPr="009079E1">
        <w:rPr>
          <w:b/>
        </w:rPr>
        <w:t>przetarg nieograniczony</w:t>
      </w:r>
      <w:r w:rsidR="00753DC1">
        <w:t xml:space="preserve"> na:</w:t>
      </w:r>
    </w:p>
    <w:p w:rsidR="0000184A" w:rsidRDefault="009079E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079E1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079E1" w:rsidRPr="009079E1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079E1" w:rsidRPr="009079E1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079E1" w:rsidRPr="009079E1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F6C" w:rsidRDefault="00124F6C">
      <w:r>
        <w:separator/>
      </w:r>
    </w:p>
  </w:endnote>
  <w:endnote w:type="continuationSeparator" w:id="0">
    <w:p w:rsidR="00124F6C" w:rsidRDefault="0012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79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79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9E1" w:rsidRDefault="009079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F6C" w:rsidRDefault="00124F6C">
      <w:r>
        <w:separator/>
      </w:r>
    </w:p>
  </w:footnote>
  <w:footnote w:type="continuationSeparator" w:id="0">
    <w:p w:rsidR="00124F6C" w:rsidRDefault="00124F6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9E1" w:rsidRDefault="009079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9E1" w:rsidRDefault="009079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9E1" w:rsidRDefault="009079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F6C"/>
    <w:rsid w:val="0000184A"/>
    <w:rsid w:val="00012997"/>
    <w:rsid w:val="000621A2"/>
    <w:rsid w:val="00075CEC"/>
    <w:rsid w:val="00106AC7"/>
    <w:rsid w:val="00111985"/>
    <w:rsid w:val="00124F6C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79E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70C0E-3695-4563-899A-47C198F0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2017-03-06T10:29:00Z</dcterms:created>
  <dcterms:modified xsi:type="dcterms:W3CDTF">2017-03-06T10:29:00Z</dcterms:modified>
</cp:coreProperties>
</file>