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B40E3" w:rsidRPr="004B40E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B40E3" w:rsidRPr="004B40E3">
        <w:rPr>
          <w:b/>
          <w:sz w:val="24"/>
        </w:rPr>
        <w:t>ZP/RB-01/17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B40E3" w:rsidRPr="004B40E3">
        <w:rPr>
          <w:b/>
        </w:rPr>
        <w:t>przetarg nieograniczony</w:t>
      </w:r>
      <w:r w:rsidR="00753DC1">
        <w:t xml:space="preserve"> na:</w:t>
      </w:r>
    </w:p>
    <w:p w:rsidR="0000184A" w:rsidRDefault="004B40E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B40E3">
        <w:rPr>
          <w:b/>
          <w:sz w:val="24"/>
          <w:szCs w:val="24"/>
        </w:rPr>
        <w:t>Remont na Wydziale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B40E3" w:rsidRPr="004B40E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B40E3" w:rsidRPr="004B40E3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B40E3" w:rsidRPr="004B40E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867" w:rsidRDefault="006A1867">
      <w:r>
        <w:separator/>
      </w:r>
    </w:p>
  </w:endnote>
  <w:endnote w:type="continuationSeparator" w:id="0">
    <w:p w:rsidR="006A1867" w:rsidRDefault="006A1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0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0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0E3" w:rsidRDefault="004B40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867" w:rsidRDefault="006A1867">
      <w:r>
        <w:separator/>
      </w:r>
    </w:p>
  </w:footnote>
  <w:footnote w:type="continuationSeparator" w:id="0">
    <w:p w:rsidR="006A1867" w:rsidRDefault="006A186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0E3" w:rsidRDefault="004B40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0E3" w:rsidRDefault="004B40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0E3" w:rsidRDefault="004B40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86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40E3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867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68FAD6-FABD-4329-AFDE-39FEA3DF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CF98C-4A83-44B8-A437-B333AE4D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2017-03-22T10:36:00Z</dcterms:created>
  <dcterms:modified xsi:type="dcterms:W3CDTF">2017-03-22T10:36:00Z</dcterms:modified>
</cp:coreProperties>
</file>