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467C7" w:rsidRPr="005467C7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467C7" w:rsidRPr="005467C7">
        <w:rPr>
          <w:rFonts w:ascii="Times New Roman" w:hAnsi="Times New Roman"/>
          <w:b/>
        </w:rPr>
        <w:t>ZP/RB-01/17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67C7" w:rsidRPr="005467C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67C7" w:rsidRPr="005467C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467C7" w:rsidRPr="005467C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67C7" w:rsidRPr="005467C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467C7" w:rsidRPr="005467C7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5467C7" w:rsidRPr="005467C7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467C7" w:rsidRPr="005467C7">
        <w:rPr>
          <w:rFonts w:ascii="Times New Roman" w:hAnsi="Times New Roman"/>
          <w:b/>
          <w:sz w:val="24"/>
          <w:szCs w:val="24"/>
        </w:rPr>
        <w:t>Remont na Wydziale Inżynierii Produkcji i Technologii Materiałów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467C7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5467C7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21F" w:rsidRDefault="0067321F" w:rsidP="0038231F">
      <w:pPr>
        <w:spacing w:after="0" w:line="240" w:lineRule="auto"/>
      </w:pPr>
      <w:r>
        <w:separator/>
      </w:r>
    </w:p>
  </w:endnote>
  <w:endnote w:type="continuationSeparator" w:id="0">
    <w:p w:rsidR="0067321F" w:rsidRDefault="006732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7C7" w:rsidRDefault="005467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A351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A351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7C7" w:rsidRDefault="005467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21F" w:rsidRDefault="0067321F" w:rsidP="0038231F">
      <w:pPr>
        <w:spacing w:after="0" w:line="240" w:lineRule="auto"/>
      </w:pPr>
      <w:r>
        <w:separator/>
      </w:r>
    </w:p>
  </w:footnote>
  <w:footnote w:type="continuationSeparator" w:id="0">
    <w:p w:rsidR="0067321F" w:rsidRDefault="006732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7C7" w:rsidRDefault="005467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7C7" w:rsidRDefault="005467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7C7" w:rsidRDefault="005467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321F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3514"/>
    <w:rsid w:val="004C4854"/>
    <w:rsid w:val="004D7E48"/>
    <w:rsid w:val="004F23F7"/>
    <w:rsid w:val="004F40EF"/>
    <w:rsid w:val="005103B9"/>
    <w:rsid w:val="00520174"/>
    <w:rsid w:val="005467C7"/>
    <w:rsid w:val="005641F0"/>
    <w:rsid w:val="005C39CA"/>
    <w:rsid w:val="005E176A"/>
    <w:rsid w:val="00634311"/>
    <w:rsid w:val="00641874"/>
    <w:rsid w:val="006676AE"/>
    <w:rsid w:val="0067321F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0C3927F-0704-42C3-98A6-40F5E0D44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E90BC-2099-44CA-A0EA-DC89FCCD4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2017-03-22T10:36:00Z</dcterms:created>
  <dcterms:modified xsi:type="dcterms:W3CDTF">2017-03-22T10:36:00Z</dcterms:modified>
</cp:coreProperties>
</file>