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5C4F70" w:rsidP="00350054">
      <w:pPr>
        <w:spacing w:line="360" w:lineRule="auto"/>
        <w:ind w:left="709" w:hanging="425"/>
        <w:jc w:val="center"/>
        <w:rPr>
          <w:b/>
        </w:rPr>
      </w:pPr>
      <w:r w:rsidRPr="005C4F70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EB6049" w:rsidRDefault="00EB6049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051DD2" w:rsidRPr="00051DD2">
        <w:rPr>
          <w:rFonts w:ascii="Tahoma" w:hAnsi="Tahoma" w:cs="Tahoma"/>
          <w:bCs/>
          <w:sz w:val="16"/>
          <w:szCs w:val="16"/>
        </w:rPr>
        <w:t xml:space="preserve">Dostawa sprzętu laboratoryjnego dla </w:t>
      </w:r>
      <w:proofErr w:type="spellStart"/>
      <w:r w:rsidR="00051DD2" w:rsidRPr="00051DD2">
        <w:rPr>
          <w:rFonts w:ascii="Tahoma" w:hAnsi="Tahoma" w:cs="Tahoma"/>
          <w:bCs/>
          <w:sz w:val="16"/>
          <w:szCs w:val="16"/>
        </w:rPr>
        <w:t>WIiŚ</w:t>
      </w:r>
      <w:proofErr w:type="spellEnd"/>
      <w:r w:rsidR="00051DD2" w:rsidRPr="00051DD2">
        <w:rPr>
          <w:rFonts w:ascii="Tahoma" w:hAnsi="Tahoma" w:cs="Tahoma"/>
          <w:bCs/>
          <w:sz w:val="16"/>
          <w:szCs w:val="16"/>
        </w:rPr>
        <w:t xml:space="preserve"> Politechniki Częstochowskiej.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51DD2" w:rsidRPr="00051DD2">
        <w:rPr>
          <w:rFonts w:ascii="Tahoma" w:hAnsi="Tahoma" w:cs="Tahoma"/>
          <w:bCs/>
          <w:sz w:val="16"/>
          <w:szCs w:val="16"/>
        </w:rPr>
        <w:t>ZP/D-03/A/17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EB6049" w:rsidRDefault="00EB6049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051DD2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051DD2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51DD2">
              <w:rPr>
                <w:rFonts w:ascii="Tahoma" w:hAnsi="Tahoma" w:cs="Tahoma"/>
                <w:sz w:val="16"/>
                <w:szCs w:val="16"/>
              </w:rPr>
              <w:t>Dostawa suszarki laboratoryjnej z wymuszonym obiegiem powietrza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EB6049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EB6049" w:rsidRDefault="00EB6049" w:rsidP="00D33E6B">
            <w:pPr>
              <w:spacing w:line="360" w:lineRule="auto"/>
              <w:jc w:val="both"/>
            </w:pPr>
          </w:p>
          <w:p w:rsidR="00EB6049" w:rsidRDefault="00EB6049" w:rsidP="00EB6049">
            <w:pPr>
              <w:tabs>
                <w:tab w:val="num" w:pos="426"/>
              </w:tabs>
              <w:spacing w:line="360" w:lineRule="auto"/>
              <w:jc w:val="both"/>
            </w:pPr>
            <w:r>
              <w:t>Zakres rzeczowy oraz nazwa firm, którym Wykonawca zamierza powierzyć wykonanie części przedmiotu zamówienia*</w:t>
            </w:r>
          </w:p>
          <w:p w:rsidR="00EB6049" w:rsidRDefault="00EB6049" w:rsidP="00EB6049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EB6049" w:rsidRDefault="00EB6049" w:rsidP="00EB604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051DD2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051DD2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51DD2">
              <w:rPr>
                <w:rFonts w:ascii="Tahoma" w:hAnsi="Tahoma" w:cs="Tahoma"/>
                <w:sz w:val="16"/>
                <w:szCs w:val="16"/>
              </w:rPr>
              <w:t>Dostawa liofilizatora wraz z wyposażeniem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 xml:space="preserve">Oferowany </w:t>
            </w:r>
            <w:proofErr w:type="gramStart"/>
            <w:r>
              <w:rPr>
                <w:b/>
              </w:rPr>
              <w:t>produkt/y</w:t>
            </w:r>
            <w:proofErr w:type="gramEnd"/>
            <w:r>
              <w:rPr>
                <w:b/>
              </w:rPr>
              <w:t xml:space="preserve"> (</w:t>
            </w:r>
            <w:r>
              <w:t>typ, model, ma</w:t>
            </w:r>
            <w:r w:rsidR="00EB6049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EB6049" w:rsidRDefault="00EB6049" w:rsidP="00D33E6B">
            <w:pPr>
              <w:spacing w:line="360" w:lineRule="auto"/>
              <w:jc w:val="both"/>
            </w:pPr>
          </w:p>
          <w:p w:rsidR="00EB6049" w:rsidRDefault="00EB6049" w:rsidP="00EB6049">
            <w:pPr>
              <w:tabs>
                <w:tab w:val="num" w:pos="426"/>
              </w:tabs>
              <w:spacing w:line="360" w:lineRule="auto"/>
              <w:jc w:val="both"/>
            </w:pPr>
            <w:r>
              <w:t>Zakres rzeczowy oraz nazwa firm, którym Wykonawca zamierza powierzyć wykonanie części przedmiotu zamówienia*</w:t>
            </w:r>
          </w:p>
          <w:p w:rsidR="00EB6049" w:rsidRDefault="00EB6049" w:rsidP="00EB6049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EB6049" w:rsidRDefault="00EB6049" w:rsidP="00EB604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051DD2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051DD2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51DD2">
              <w:rPr>
                <w:rFonts w:ascii="Tahoma" w:hAnsi="Tahoma" w:cs="Tahoma"/>
                <w:sz w:val="16"/>
                <w:szCs w:val="16"/>
              </w:rPr>
              <w:t>Dostawa homogenizatora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…………………………………………………………………………………………..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 xml:space="preserve">Oferowany </w:t>
            </w:r>
            <w:proofErr w:type="gramStart"/>
            <w:r>
              <w:rPr>
                <w:b/>
              </w:rPr>
              <w:t>produkt/y</w:t>
            </w:r>
            <w:proofErr w:type="gramEnd"/>
            <w:r>
              <w:rPr>
                <w:b/>
              </w:rPr>
              <w:t xml:space="preserve"> (</w:t>
            </w:r>
            <w:r>
              <w:t>typ, model, ma</w:t>
            </w:r>
            <w:r w:rsidR="00EB6049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EB6049" w:rsidRDefault="00EB6049" w:rsidP="00D33E6B">
            <w:pPr>
              <w:spacing w:line="360" w:lineRule="auto"/>
              <w:jc w:val="both"/>
            </w:pPr>
          </w:p>
          <w:p w:rsidR="00EB6049" w:rsidRDefault="00EB6049" w:rsidP="00EB6049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EB6049" w:rsidRDefault="00EB6049" w:rsidP="00EB6049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</w:t>
            </w:r>
            <w:r>
              <w:lastRenderedPageBreak/>
              <w:t xml:space="preserve">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6049" w:rsidRDefault="00EB6049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EB6049" w:rsidTr="00EB604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049" w:rsidRDefault="00EB604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EB6049" w:rsidRDefault="00EB6049" w:rsidP="00EB604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 w:rsidRPr="00EB6049">
              <w:rPr>
                <w:bCs/>
              </w:rPr>
              <w:t>1</w:t>
            </w:r>
            <w:r>
              <w:rPr>
                <w:b/>
                <w:bCs/>
              </w:rPr>
              <w:t>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EB6049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EB6049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EB6049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EB6049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EB6049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EB6049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E6B">
      <w:pPr>
        <w:ind w:left="5529"/>
      </w:pPr>
      <w:proofErr w:type="gramStart"/>
      <w:r w:rsidRPr="0071229E">
        <w:rPr>
          <w:vertAlign w:val="superscript"/>
        </w:rPr>
        <w:lastRenderedPageBreak/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A2" w:rsidRDefault="008A1EA2" w:rsidP="00847A5D">
      <w:r>
        <w:separator/>
      </w:r>
    </w:p>
  </w:endnote>
  <w:endnote w:type="continuationSeparator" w:id="1">
    <w:p w:rsidR="008A1EA2" w:rsidRDefault="008A1EA2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C4F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127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C4F70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127BA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127BA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127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A2" w:rsidRDefault="008A1EA2" w:rsidP="00847A5D">
      <w:r>
        <w:separator/>
      </w:r>
    </w:p>
  </w:footnote>
  <w:footnote w:type="continuationSeparator" w:id="1">
    <w:p w:rsidR="008A1EA2" w:rsidRDefault="008A1EA2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Pr="0071229E" w:rsidRDefault="00273051" w:rsidP="0027305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  <w:p w:rsidR="00273051" w:rsidRDefault="00273051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51DD2"/>
    <w:rsid w:val="00273051"/>
    <w:rsid w:val="00350054"/>
    <w:rsid w:val="003B1320"/>
    <w:rsid w:val="005C2720"/>
    <w:rsid w:val="005C4F70"/>
    <w:rsid w:val="006127BA"/>
    <w:rsid w:val="007A28B5"/>
    <w:rsid w:val="007F1CE3"/>
    <w:rsid w:val="00844BF8"/>
    <w:rsid w:val="00847A5D"/>
    <w:rsid w:val="00876943"/>
    <w:rsid w:val="008A1EA2"/>
    <w:rsid w:val="008D286C"/>
    <w:rsid w:val="00963AAA"/>
    <w:rsid w:val="00990B15"/>
    <w:rsid w:val="00C427C3"/>
    <w:rsid w:val="00D33E6B"/>
    <w:rsid w:val="00DE3343"/>
    <w:rsid w:val="00E02776"/>
    <w:rsid w:val="00E05E12"/>
    <w:rsid w:val="00E4754B"/>
    <w:rsid w:val="00EB6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EDD52-C192-4AED-904A-1C9425DE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dcterms:created xsi:type="dcterms:W3CDTF">2017-03-06T11:45:00Z</dcterms:created>
  <dcterms:modified xsi:type="dcterms:W3CDTF">2017-03-06T11:45:00Z</dcterms:modified>
</cp:coreProperties>
</file>