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56EE7" w:rsidRPr="00756EE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56EE7" w:rsidRPr="00756EE7">
        <w:rPr>
          <w:b/>
          <w:sz w:val="24"/>
        </w:rPr>
        <w:t>ZP/D-03/A/17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56EE7" w:rsidRPr="00756EE7">
        <w:rPr>
          <w:b/>
        </w:rPr>
        <w:t>przetarg nieograniczony</w:t>
      </w:r>
      <w:r w:rsidR="00753DC1">
        <w:t xml:space="preserve"> na:</w:t>
      </w:r>
    </w:p>
    <w:p w:rsidR="0000184A" w:rsidRDefault="00756EE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56EE7">
        <w:rPr>
          <w:b/>
          <w:sz w:val="24"/>
          <w:szCs w:val="24"/>
        </w:rPr>
        <w:t>Dostawa sprzętu laboratoryjnego dla WIiŚ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56EE7" w:rsidRPr="00756EE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56EE7" w:rsidRPr="00756EE7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56EE7" w:rsidRPr="00756EE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D4F" w:rsidRDefault="004E3D4F">
      <w:r>
        <w:separator/>
      </w:r>
    </w:p>
  </w:endnote>
  <w:endnote w:type="continuationSeparator" w:id="1">
    <w:p w:rsidR="004E3D4F" w:rsidRDefault="004E3D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E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E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E7" w:rsidRDefault="00756E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D4F" w:rsidRDefault="004E3D4F">
      <w:r>
        <w:separator/>
      </w:r>
    </w:p>
  </w:footnote>
  <w:footnote w:type="continuationSeparator" w:id="1">
    <w:p w:rsidR="004E3D4F" w:rsidRDefault="004E3D4F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E7" w:rsidRDefault="00756E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E7" w:rsidRDefault="00756E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E7" w:rsidRDefault="00756E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6EE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3D4F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6EE7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2017-02-28T09:04:00Z</dcterms:created>
  <dcterms:modified xsi:type="dcterms:W3CDTF">2017-02-28T09:04:00Z</dcterms:modified>
</cp:coreProperties>
</file>