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F7B9C">
      <w:pPr>
        <w:spacing w:line="360" w:lineRule="auto"/>
        <w:rPr>
          <w:b/>
          <w:bCs/>
          <w:color w:val="000000"/>
          <w:sz w:val="24"/>
        </w:rPr>
      </w:pPr>
      <w:r w:rsidRPr="005F7B9C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5F7B9C">
      <w:pPr>
        <w:spacing w:line="360" w:lineRule="auto"/>
        <w:rPr>
          <w:color w:val="000000"/>
          <w:sz w:val="24"/>
        </w:rPr>
      </w:pPr>
      <w:r w:rsidRPr="005F7B9C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5F7B9C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5F7B9C">
      <w:pPr>
        <w:spacing w:line="360" w:lineRule="auto"/>
        <w:rPr>
          <w:color w:val="000000"/>
          <w:sz w:val="24"/>
        </w:rPr>
      </w:pPr>
      <w:r w:rsidRPr="005F7B9C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5F7B9C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5F7B9C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F7B9C" w:rsidRPr="005F7B9C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5F7B9C" w:rsidRPr="005F7B9C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F7B9C" w:rsidRPr="005F7B9C">
        <w:rPr>
          <w:b/>
          <w:color w:val="000000"/>
          <w:sz w:val="24"/>
        </w:rPr>
        <w:t>Dostawa papieru wraz z transportem i rozładunkiem dla jednostek organizacyjnych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5F7B9C" w:rsidTr="00FD6B1D">
        <w:trPr>
          <w:cantSplit/>
        </w:trPr>
        <w:tc>
          <w:tcPr>
            <w:tcW w:w="9640" w:type="dxa"/>
          </w:tcPr>
          <w:p w:rsidR="005F7B9C" w:rsidRDefault="005F7B9C" w:rsidP="00FD6B1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F7B9C">
              <w:rPr>
                <w:b/>
                <w:sz w:val="24"/>
              </w:rPr>
              <w:t>PAPIRUS Sp. j. M. Górecki, A. Nowicki, J. Karyś</w:t>
            </w:r>
          </w:p>
          <w:p w:rsidR="005F7B9C" w:rsidRDefault="005F7B9C" w:rsidP="00FD6B1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F7B9C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5F7B9C">
              <w:rPr>
                <w:b/>
                <w:sz w:val="24"/>
              </w:rPr>
              <w:t>Częstochowa</w:t>
            </w:r>
          </w:p>
          <w:p w:rsidR="005F7B9C" w:rsidRDefault="005F7B9C" w:rsidP="00FD6B1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F7B9C">
              <w:rPr>
                <w:b/>
                <w:sz w:val="24"/>
              </w:rPr>
              <w:t>Wodzickiego</w:t>
            </w:r>
            <w:r>
              <w:rPr>
                <w:b/>
                <w:sz w:val="24"/>
              </w:rPr>
              <w:t xml:space="preserve"> </w:t>
            </w:r>
            <w:r w:rsidRPr="005F7B9C">
              <w:rPr>
                <w:b/>
                <w:sz w:val="24"/>
              </w:rPr>
              <w:t>3</w:t>
            </w:r>
          </w:p>
          <w:p w:rsidR="005F7B9C" w:rsidRDefault="005F7B9C" w:rsidP="00FD6B1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9F378D">
              <w:rPr>
                <w:b/>
                <w:sz w:val="24"/>
              </w:rPr>
              <w:t>219 689,</w:t>
            </w:r>
            <w:r w:rsidRPr="005F7B9C">
              <w:rPr>
                <w:b/>
                <w:sz w:val="24"/>
              </w:rPr>
              <w:t>43 zł</w:t>
            </w:r>
            <w:r w:rsidR="009F378D">
              <w:rPr>
                <w:b/>
                <w:sz w:val="24"/>
              </w:rPr>
              <w:t xml:space="preserve"> brutto</w:t>
            </w:r>
          </w:p>
          <w:p w:rsidR="005F7B9C" w:rsidRPr="00253031" w:rsidRDefault="005F7B9C" w:rsidP="00FD6B1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F7B9C" w:rsidRDefault="005F7B9C" w:rsidP="00FD6B1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5F7B9C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 Wybrana oferta jest jedyną ofertą jaka wpłynęła w przedmiotowym postępowaniu.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2082"/>
        <w:gridCol w:w="1984"/>
        <w:gridCol w:w="2410"/>
      </w:tblGrid>
      <w:tr w:rsidR="009F378D" w:rsidRPr="00C63DA0" w:rsidTr="00805ACF">
        <w:tc>
          <w:tcPr>
            <w:tcW w:w="540" w:type="dxa"/>
            <w:shd w:val="clear" w:color="auto" w:fill="auto"/>
            <w:vAlign w:val="center"/>
          </w:tcPr>
          <w:p w:rsidR="009F378D" w:rsidRPr="00C63DA0" w:rsidRDefault="009F378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F378D" w:rsidRPr="00C63DA0" w:rsidRDefault="009F378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9F378D" w:rsidRPr="00C63DA0" w:rsidRDefault="009F378D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9F378D" w:rsidRPr="00C63DA0" w:rsidRDefault="009F378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7B9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F378D" w:rsidRPr="00C63DA0" w:rsidRDefault="009F378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7B9C">
              <w:rPr>
                <w:rFonts w:ascii="Times New Roman" w:hAnsi="Times New Roman" w:cs="Times New Roman"/>
                <w:sz w:val="18"/>
                <w:szCs w:val="18"/>
              </w:rPr>
              <w:t>Termin realizacji  zamówień cząstkowych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F378D" w:rsidRPr="00C63DA0" w:rsidRDefault="009F378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F378D" w:rsidRPr="00C63DA0" w:rsidTr="00805ACF">
        <w:tc>
          <w:tcPr>
            <w:tcW w:w="540" w:type="dxa"/>
            <w:shd w:val="clear" w:color="auto" w:fill="auto"/>
            <w:vAlign w:val="center"/>
          </w:tcPr>
          <w:p w:rsidR="009F378D" w:rsidRPr="00C63DA0" w:rsidRDefault="009F378D" w:rsidP="00FD6B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7B9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F378D" w:rsidRPr="00C63DA0" w:rsidRDefault="009F378D" w:rsidP="00FD6B1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7B9C">
              <w:rPr>
                <w:rFonts w:ascii="Times New Roman" w:hAnsi="Times New Roman" w:cs="Times New Roman"/>
                <w:bCs/>
                <w:sz w:val="18"/>
                <w:szCs w:val="18"/>
              </w:rPr>
              <w:t>PAPIRUS Sp. j. M. Górecki, A. Nowicki, J. Karyś</w:t>
            </w:r>
          </w:p>
          <w:p w:rsidR="009F378D" w:rsidRPr="00C63DA0" w:rsidRDefault="009F378D" w:rsidP="00FD6B1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7B9C">
              <w:rPr>
                <w:rFonts w:ascii="Times New Roman" w:hAnsi="Times New Roman" w:cs="Times New Roman"/>
                <w:bCs/>
                <w:sz w:val="18"/>
                <w:szCs w:val="18"/>
              </w:rPr>
              <w:t>Wodzickiego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7B9C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F378D" w:rsidRPr="00C63DA0" w:rsidRDefault="009F378D" w:rsidP="00FD6B1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7B9C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7B9C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9F378D" w:rsidRPr="00C63DA0" w:rsidRDefault="009F378D" w:rsidP="00FD6B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F7B9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9F378D" w:rsidRPr="00C63DA0" w:rsidRDefault="009F378D" w:rsidP="00FD6B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7B9C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F378D" w:rsidRPr="00C63DA0" w:rsidRDefault="009F378D" w:rsidP="00FD6B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7B9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F378D" w:rsidRPr="00C63DA0" w:rsidRDefault="009F378D" w:rsidP="00FD6B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7B9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F7B9C">
      <w:pPr>
        <w:pStyle w:val="Nagwek"/>
        <w:tabs>
          <w:tab w:val="clear" w:pos="4536"/>
        </w:tabs>
        <w:jc w:val="both"/>
        <w:rPr>
          <w:sz w:val="24"/>
        </w:rPr>
      </w:pPr>
      <w:r w:rsidRPr="005F7B9C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5F7B9C">
        <w:rPr>
          <w:sz w:val="24"/>
        </w:rPr>
        <w:t>2017-03-07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E250A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6FC" w:rsidRDefault="008516FC">
      <w:r>
        <w:separator/>
      </w:r>
    </w:p>
  </w:endnote>
  <w:endnote w:type="continuationSeparator" w:id="0">
    <w:p w:rsidR="008516FC" w:rsidRDefault="008516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B9C" w:rsidRDefault="005F7B9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E250A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E250A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E250A5">
      <w:rPr>
        <w:rStyle w:val="Numerstrony"/>
        <w:rFonts w:ascii="Arial" w:hAnsi="Arial" w:cs="Arial"/>
        <w:sz w:val="18"/>
        <w:szCs w:val="18"/>
      </w:rPr>
      <w:fldChar w:fldCharType="separate"/>
    </w:r>
    <w:r w:rsidR="00805ACF">
      <w:rPr>
        <w:rStyle w:val="Numerstrony"/>
        <w:rFonts w:ascii="Arial" w:hAnsi="Arial" w:cs="Arial"/>
        <w:noProof/>
        <w:sz w:val="18"/>
        <w:szCs w:val="18"/>
      </w:rPr>
      <w:t>1</w:t>
    </w:r>
    <w:r w:rsidR="00E250A5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E250A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E250A5">
      <w:rPr>
        <w:rStyle w:val="Numerstrony"/>
        <w:rFonts w:ascii="Arial" w:hAnsi="Arial" w:cs="Arial"/>
        <w:sz w:val="18"/>
        <w:szCs w:val="18"/>
      </w:rPr>
      <w:fldChar w:fldCharType="separate"/>
    </w:r>
    <w:r w:rsidR="00805ACF">
      <w:rPr>
        <w:rStyle w:val="Numerstrony"/>
        <w:rFonts w:ascii="Arial" w:hAnsi="Arial" w:cs="Arial"/>
        <w:noProof/>
        <w:sz w:val="18"/>
        <w:szCs w:val="18"/>
      </w:rPr>
      <w:t>1</w:t>
    </w:r>
    <w:r w:rsidR="00E250A5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B9C" w:rsidRDefault="005F7B9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6FC" w:rsidRDefault="008516FC">
      <w:r>
        <w:separator/>
      </w:r>
    </w:p>
  </w:footnote>
  <w:footnote w:type="continuationSeparator" w:id="0">
    <w:p w:rsidR="008516FC" w:rsidRDefault="008516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B9C" w:rsidRDefault="005F7B9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B9C" w:rsidRDefault="005F7B9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B9C" w:rsidRDefault="005F7B9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B9C"/>
    <w:rsid w:val="00140696"/>
    <w:rsid w:val="00253031"/>
    <w:rsid w:val="00377700"/>
    <w:rsid w:val="005C147E"/>
    <w:rsid w:val="005F7B9C"/>
    <w:rsid w:val="007118AF"/>
    <w:rsid w:val="007124E4"/>
    <w:rsid w:val="00745012"/>
    <w:rsid w:val="00805ACF"/>
    <w:rsid w:val="008516FC"/>
    <w:rsid w:val="0087722C"/>
    <w:rsid w:val="00987E41"/>
    <w:rsid w:val="009F378D"/>
    <w:rsid w:val="00C63DA0"/>
    <w:rsid w:val="00C85A89"/>
    <w:rsid w:val="00D5444F"/>
    <w:rsid w:val="00E250A5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250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E250A5"/>
    <w:rPr>
      <w:rFonts w:ascii="Arial" w:hAnsi="Arial"/>
    </w:rPr>
  </w:style>
  <w:style w:type="paragraph" w:styleId="Nagwek">
    <w:name w:val="header"/>
    <w:basedOn w:val="Normalny"/>
    <w:rsid w:val="00E250A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250A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250A5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2017-03-07T12:43:00Z</dcterms:created>
  <dcterms:modified xsi:type="dcterms:W3CDTF">2017-03-07T12:43:00Z</dcterms:modified>
</cp:coreProperties>
</file>