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53E1B">
      <w:pPr>
        <w:spacing w:line="360" w:lineRule="auto"/>
        <w:rPr>
          <w:b/>
          <w:bCs/>
          <w:color w:val="000000"/>
          <w:sz w:val="24"/>
        </w:rPr>
      </w:pPr>
      <w:r w:rsidRPr="00C53E1B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C53E1B">
      <w:pPr>
        <w:spacing w:line="360" w:lineRule="auto"/>
        <w:rPr>
          <w:color w:val="000000"/>
          <w:sz w:val="24"/>
        </w:rPr>
      </w:pPr>
      <w:r w:rsidRPr="00C53E1B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C53E1B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C53E1B">
      <w:pPr>
        <w:spacing w:line="360" w:lineRule="auto"/>
        <w:rPr>
          <w:color w:val="000000"/>
          <w:sz w:val="24"/>
        </w:rPr>
      </w:pPr>
      <w:r w:rsidRPr="00C53E1B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C53E1B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C53E1B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A7250C" w:rsidRDefault="00C85A89">
      <w:pPr>
        <w:spacing w:line="360" w:lineRule="auto"/>
        <w:rPr>
          <w:color w:val="000000"/>
          <w:sz w:val="24"/>
        </w:rPr>
      </w:pPr>
      <w:r w:rsidRPr="00A7250C">
        <w:rPr>
          <w:color w:val="000000"/>
          <w:sz w:val="24"/>
        </w:rPr>
        <w:t xml:space="preserve">tel. </w:t>
      </w:r>
      <w:r w:rsidR="00C53E1B" w:rsidRPr="00A7250C">
        <w:rPr>
          <w:color w:val="000000"/>
          <w:sz w:val="24"/>
        </w:rPr>
        <w:t>(34)3250236</w:t>
      </w:r>
      <w:r w:rsidRPr="00A7250C">
        <w:rPr>
          <w:color w:val="000000"/>
          <w:sz w:val="24"/>
        </w:rPr>
        <w:t xml:space="preserve">, fax </w:t>
      </w:r>
      <w:r w:rsidR="00C53E1B" w:rsidRPr="00A7250C">
        <w:rPr>
          <w:color w:val="000000"/>
          <w:sz w:val="24"/>
        </w:rPr>
        <w:t>(34)3250415</w:t>
      </w:r>
      <w:r w:rsidRPr="00A7250C">
        <w:rPr>
          <w:color w:val="000000"/>
          <w:sz w:val="24"/>
        </w:rPr>
        <w:t>,</w:t>
      </w:r>
    </w:p>
    <w:p w:rsidR="00C85A89" w:rsidRPr="00A7250C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53E1B" w:rsidRPr="00C53E1B">
        <w:rPr>
          <w:b/>
          <w:color w:val="000000"/>
          <w:sz w:val="24"/>
        </w:rPr>
        <w:t>Dostawa wiązek z gazami technicznymi wraz z dzierżawą butli dla jednostek organizacyjnych Politechniki Częstochowskiej</w:t>
      </w:r>
      <w:r w:rsidR="00A7250C">
        <w:rPr>
          <w:color w:val="000000"/>
          <w:sz w:val="24"/>
        </w:rPr>
        <w:t xml:space="preserve">, spr. nr rej. </w:t>
      </w:r>
      <w:r w:rsidR="00A7250C" w:rsidRPr="00A7250C">
        <w:rPr>
          <w:b/>
          <w:color w:val="000000"/>
          <w:sz w:val="24"/>
        </w:rPr>
        <w:t>ZP/D-01/A/17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C53E1B" w:rsidTr="00CD5F4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C53E1B" w:rsidRPr="00A7250C" w:rsidRDefault="00A7250C" w:rsidP="00CD5F48">
            <w:pPr>
              <w:spacing w:line="360" w:lineRule="auto"/>
              <w:ind w:firstLine="284"/>
              <w:jc w:val="both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Air Products S</w:t>
            </w:r>
            <w:r w:rsidRPr="00A7250C">
              <w:rPr>
                <w:b/>
                <w:sz w:val="24"/>
                <w:lang w:val="en-US"/>
              </w:rPr>
              <w:t>p. z o.</w:t>
            </w:r>
            <w:r>
              <w:rPr>
                <w:b/>
                <w:sz w:val="24"/>
                <w:lang w:val="en-US"/>
              </w:rPr>
              <w:t>o.</w:t>
            </w:r>
          </w:p>
          <w:p w:rsidR="00C53E1B" w:rsidRDefault="00A7250C" w:rsidP="00CD5F4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02-146</w:t>
            </w:r>
            <w:r w:rsidR="00C53E1B">
              <w:rPr>
                <w:b/>
                <w:sz w:val="24"/>
              </w:rPr>
              <w:t xml:space="preserve"> </w:t>
            </w:r>
            <w:r w:rsidR="00C53E1B" w:rsidRPr="00C53E1B">
              <w:rPr>
                <w:b/>
                <w:sz w:val="24"/>
              </w:rPr>
              <w:t>Warszawa</w:t>
            </w:r>
          </w:p>
          <w:p w:rsidR="00C53E1B" w:rsidRDefault="00A7250C" w:rsidP="00CD5F4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17 Stycznia 48</w:t>
            </w:r>
            <w:bookmarkStart w:id="0" w:name="_GoBack"/>
            <w:bookmarkEnd w:id="0"/>
          </w:p>
          <w:p w:rsidR="00C53E1B" w:rsidRDefault="00C53E1B" w:rsidP="00CD5F4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53E1B">
              <w:rPr>
                <w:b/>
                <w:sz w:val="24"/>
              </w:rPr>
              <w:t>5 697.36 zł</w:t>
            </w:r>
          </w:p>
          <w:p w:rsidR="00C53E1B" w:rsidRPr="00253031" w:rsidRDefault="00C53E1B" w:rsidP="00CD5F4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C53E1B" w:rsidRDefault="00C53E1B" w:rsidP="00CD5F48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C53E1B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punktów. 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81"/>
        <w:gridCol w:w="3119"/>
        <w:gridCol w:w="1417"/>
        <w:gridCol w:w="2127"/>
        <w:gridCol w:w="992"/>
      </w:tblGrid>
      <w:tr w:rsidR="00A7250C" w:rsidRPr="00C63DA0" w:rsidTr="00A7250C">
        <w:tc>
          <w:tcPr>
            <w:tcW w:w="1881" w:type="dxa"/>
            <w:shd w:val="clear" w:color="auto" w:fill="auto"/>
            <w:vAlign w:val="center"/>
          </w:tcPr>
          <w:p w:rsidR="00A7250C" w:rsidRPr="00C63DA0" w:rsidRDefault="00A7250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7250C" w:rsidRPr="00C63DA0" w:rsidRDefault="00A7250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A7250C" w:rsidRPr="00C63DA0" w:rsidRDefault="00A7250C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7250C" w:rsidRPr="00C63DA0" w:rsidRDefault="00A7250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3E1B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7250C" w:rsidRPr="00C63DA0" w:rsidRDefault="00A7250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3E1B">
              <w:rPr>
                <w:rFonts w:ascii="Times New Roman" w:hAnsi="Times New Roman" w:cs="Times New Roman"/>
                <w:sz w:val="18"/>
                <w:szCs w:val="18"/>
              </w:rPr>
              <w:t>Termin realizacji dostaw cząstkowych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250C" w:rsidRPr="00C63DA0" w:rsidRDefault="00A7250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7250C" w:rsidRPr="00C63DA0" w:rsidTr="00A7250C">
        <w:tc>
          <w:tcPr>
            <w:tcW w:w="1881" w:type="dxa"/>
            <w:shd w:val="clear" w:color="auto" w:fill="auto"/>
            <w:vAlign w:val="center"/>
          </w:tcPr>
          <w:p w:rsidR="00A7250C" w:rsidRPr="00C63DA0" w:rsidRDefault="00A7250C" w:rsidP="00CD5F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3E1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7250C" w:rsidRPr="00A7250C" w:rsidRDefault="00A7250C" w:rsidP="00CD5F4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Air Products S</w:t>
            </w:r>
            <w:r w:rsidRPr="00A7250C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p. z o.o.</w:t>
            </w:r>
          </w:p>
          <w:p w:rsidR="00A7250C" w:rsidRPr="00C63DA0" w:rsidRDefault="00A7250C" w:rsidP="00CD5F4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17 Stycznia 48</w:t>
            </w:r>
          </w:p>
          <w:p w:rsidR="00A7250C" w:rsidRPr="00C63DA0" w:rsidRDefault="00A7250C" w:rsidP="00CD5F4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02-146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53E1B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A7250C" w:rsidRPr="00C63DA0" w:rsidRDefault="00A7250C" w:rsidP="00CD5F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53E1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7250C" w:rsidRPr="00C63DA0" w:rsidRDefault="00A7250C" w:rsidP="00CD5F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3E1B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7250C" w:rsidRPr="00C63DA0" w:rsidRDefault="00A7250C" w:rsidP="00CD5F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</w:t>
            </w:r>
            <w:r w:rsidRPr="00C53E1B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250C" w:rsidRPr="00C63DA0" w:rsidRDefault="00A7250C" w:rsidP="00CD5F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</w:t>
            </w:r>
            <w:r w:rsidRPr="00C53E1B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A7250C" w:rsidRPr="00C63DA0" w:rsidTr="00A7250C">
        <w:tc>
          <w:tcPr>
            <w:tcW w:w="1881" w:type="dxa"/>
            <w:shd w:val="clear" w:color="auto" w:fill="auto"/>
            <w:vAlign w:val="center"/>
          </w:tcPr>
          <w:p w:rsidR="00A7250C" w:rsidRPr="00C63DA0" w:rsidRDefault="00A7250C" w:rsidP="00CD5F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3E1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7250C" w:rsidRPr="00C63DA0" w:rsidRDefault="00A7250C" w:rsidP="00CD5F4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53E1B">
              <w:rPr>
                <w:rFonts w:ascii="Times New Roman" w:hAnsi="Times New Roman" w:cs="Times New Roman"/>
                <w:bCs/>
                <w:sz w:val="18"/>
                <w:szCs w:val="18"/>
              </w:rPr>
              <w:t>P.U.H. Center-Gaz Zbigniew Janas</w:t>
            </w:r>
          </w:p>
          <w:p w:rsidR="00A7250C" w:rsidRPr="00C63DA0" w:rsidRDefault="00A7250C" w:rsidP="00CD5F4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53E1B">
              <w:rPr>
                <w:rFonts w:ascii="Times New Roman" w:hAnsi="Times New Roman" w:cs="Times New Roman"/>
                <w:bCs/>
                <w:sz w:val="18"/>
                <w:szCs w:val="18"/>
              </w:rPr>
              <w:t>Św. Brata Alberta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53E1B">
              <w:rPr>
                <w:rFonts w:ascii="Times New Roman" w:hAnsi="Times New Roman" w:cs="Times New Roman"/>
                <w:bCs/>
                <w:sz w:val="18"/>
                <w:szCs w:val="18"/>
              </w:rPr>
              <w:t>2E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7250C" w:rsidRPr="00C63DA0" w:rsidRDefault="00A7250C" w:rsidP="00CD5F4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53E1B">
              <w:rPr>
                <w:rFonts w:ascii="Times New Roman" w:hAnsi="Times New Roman" w:cs="Times New Roman"/>
                <w:bCs/>
                <w:sz w:val="18"/>
                <w:szCs w:val="18"/>
              </w:rPr>
              <w:t>42-224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53E1B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A7250C" w:rsidRPr="00C63DA0" w:rsidRDefault="00A7250C" w:rsidP="00CD5F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53E1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7250C" w:rsidRPr="00C63DA0" w:rsidRDefault="00A7250C" w:rsidP="00CD5F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3E1B">
              <w:rPr>
                <w:rFonts w:ascii="Times New Roman" w:hAnsi="Times New Roman" w:cs="Times New Roman"/>
                <w:sz w:val="18"/>
                <w:szCs w:val="18"/>
              </w:rPr>
              <w:t xml:space="preserve">  56,83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7250C" w:rsidRPr="00C63DA0" w:rsidRDefault="00A7250C" w:rsidP="00CD5F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3E1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7250C" w:rsidRPr="00C63DA0" w:rsidRDefault="00A7250C" w:rsidP="00CD5F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3E1B">
              <w:rPr>
                <w:rFonts w:ascii="Times New Roman" w:hAnsi="Times New Roman" w:cs="Times New Roman"/>
                <w:sz w:val="18"/>
                <w:szCs w:val="18"/>
              </w:rPr>
              <w:t xml:space="preserve">  66,83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7A11" w:rsidRDefault="006D7A11">
      <w:r>
        <w:separator/>
      </w:r>
    </w:p>
  </w:endnote>
  <w:endnote w:type="continuationSeparator" w:id="0">
    <w:p w:rsidR="006D7A11" w:rsidRDefault="006D7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E1B" w:rsidRDefault="00C53E1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7250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7250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E1B" w:rsidRDefault="00C53E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7A11" w:rsidRDefault="006D7A11">
      <w:r>
        <w:separator/>
      </w:r>
    </w:p>
  </w:footnote>
  <w:footnote w:type="continuationSeparator" w:id="0">
    <w:p w:rsidR="006D7A11" w:rsidRDefault="006D7A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E1B" w:rsidRDefault="00C53E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E1B" w:rsidRDefault="00C53E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E1B" w:rsidRDefault="00C53E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7A11"/>
    <w:rsid w:val="00140696"/>
    <w:rsid w:val="00253031"/>
    <w:rsid w:val="00377700"/>
    <w:rsid w:val="005C147E"/>
    <w:rsid w:val="006D7A11"/>
    <w:rsid w:val="007118AF"/>
    <w:rsid w:val="007124E4"/>
    <w:rsid w:val="00745012"/>
    <w:rsid w:val="0087722C"/>
    <w:rsid w:val="00987E41"/>
    <w:rsid w:val="00A7250C"/>
    <w:rsid w:val="00C53E1B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EB01FDF-36B0-4D42-9317-A5994B68D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725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25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2017-03-01T08:57:00Z</cp:lastPrinted>
  <dcterms:created xsi:type="dcterms:W3CDTF">2017-03-01T08:57:00Z</dcterms:created>
  <dcterms:modified xsi:type="dcterms:W3CDTF">2017-03-01T08:57:00Z</dcterms:modified>
</cp:coreProperties>
</file>