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4569FD" w:rsidRPr="00EA0E09" w:rsidRDefault="00036A09" w:rsidP="00A90813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A0E0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A0E0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EA7BC0" w:rsidRPr="00EA0E09" w:rsidRDefault="00EA7BC0" w:rsidP="00EA7BC0"/>
    <w:p w:rsidR="00EA7BC0" w:rsidRPr="00EA0E09" w:rsidRDefault="00C916FC" w:rsidP="00A90813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A0E09">
        <w:rPr>
          <w:rFonts w:ascii="Tahoma" w:hAnsi="Tahoma" w:cs="Tahoma"/>
          <w:sz w:val="16"/>
          <w:szCs w:val="16"/>
        </w:rPr>
        <w:t>FORMULARZ</w:t>
      </w:r>
      <w:r w:rsidR="00A90813" w:rsidRPr="00EA0E0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AC20D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AC20D8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C20D8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AC20D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C20D8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AC20D8" w:rsidRPr="00AC20D8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3D1394">
        <w:rPr>
          <w:rFonts w:ascii="Tahoma" w:hAnsi="Tahoma" w:cs="Tahoma"/>
          <w:b/>
          <w:sz w:val="16"/>
          <w:szCs w:val="16"/>
        </w:rPr>
        <w:t xml:space="preserve">Dostawa </w:t>
      </w:r>
      <w:r w:rsidR="00A90813">
        <w:rPr>
          <w:rFonts w:ascii="Tahoma" w:hAnsi="Tahoma" w:cs="Tahoma"/>
          <w:b/>
          <w:sz w:val="16"/>
          <w:szCs w:val="16"/>
        </w:rPr>
        <w:t>wiązek z gazami technicznymi wraz dzierżawą butli dla jednostek organizacyjnych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E35A89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E35A89">
        <w:rPr>
          <w:rFonts w:ascii="Tahoma" w:hAnsi="Tahoma" w:cs="Tahoma"/>
          <w:sz w:val="16"/>
          <w:szCs w:val="16"/>
        </w:rPr>
        <w:t xml:space="preserve">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A90813">
        <w:rPr>
          <w:rFonts w:ascii="Tahoma" w:hAnsi="Tahoma" w:cs="Tahoma"/>
          <w:b/>
          <w:sz w:val="16"/>
          <w:szCs w:val="16"/>
        </w:rPr>
        <w:t>ZP/D-01</w:t>
      </w:r>
      <w:r w:rsidR="003D1394">
        <w:rPr>
          <w:rFonts w:ascii="Tahoma" w:hAnsi="Tahoma" w:cs="Tahoma"/>
          <w:b/>
          <w:sz w:val="16"/>
          <w:szCs w:val="16"/>
        </w:rPr>
        <w:t>/A</w:t>
      </w:r>
      <w:r w:rsidR="00AC20D8" w:rsidRPr="00AC20D8">
        <w:rPr>
          <w:rFonts w:ascii="Tahoma" w:hAnsi="Tahoma" w:cs="Tahoma"/>
          <w:b/>
          <w:sz w:val="16"/>
          <w:szCs w:val="16"/>
        </w:rPr>
        <w:t>/1</w:t>
      </w:r>
      <w:r w:rsidR="00A90813">
        <w:rPr>
          <w:rFonts w:ascii="Tahoma" w:hAnsi="Tahoma" w:cs="Tahoma"/>
          <w:b/>
          <w:sz w:val="16"/>
          <w:szCs w:val="16"/>
        </w:rPr>
        <w:t>7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7BC0" w:rsidRPr="00A90813" w:rsidRDefault="00E54E5A" w:rsidP="00A90813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EA0E09">
        <w:rPr>
          <w:rFonts w:ascii="Tahoma" w:hAnsi="Tahoma" w:cs="Tahoma"/>
          <w:sz w:val="16"/>
          <w:szCs w:val="16"/>
        </w:rPr>
        <w:t>dostawy</w:t>
      </w:r>
      <w:r w:rsidR="00354AC4" w:rsidRPr="00E35A89">
        <w:rPr>
          <w:rFonts w:ascii="Tahoma" w:hAnsi="Tahoma" w:cs="Tahoma"/>
          <w:sz w:val="16"/>
          <w:szCs w:val="16"/>
        </w:rPr>
        <w:t xml:space="preserve">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p w:rsidR="00A90813" w:rsidRPr="00A90813" w:rsidRDefault="00A90813" w:rsidP="00A90813">
      <w:pPr>
        <w:spacing w:line="360" w:lineRule="auto"/>
        <w:rPr>
          <w:rFonts w:ascii="Tahoma" w:hAnsi="Tahoma" w:cs="Tahoma"/>
          <w:sz w:val="16"/>
          <w:szCs w:val="16"/>
        </w:rPr>
      </w:pPr>
      <w:r w:rsidRPr="00A90813">
        <w:rPr>
          <w:rFonts w:ascii="Tahoma" w:hAnsi="Tahoma" w:cs="Tahoma"/>
          <w:b/>
          <w:sz w:val="16"/>
          <w:szCs w:val="16"/>
        </w:rPr>
        <w:t xml:space="preserve">cena brutto :  </w:t>
      </w:r>
      <w:r w:rsidRPr="00A90813">
        <w:rPr>
          <w:rFonts w:ascii="Tahoma" w:hAnsi="Tahoma" w:cs="Tahoma"/>
          <w:sz w:val="16"/>
          <w:szCs w:val="16"/>
        </w:rPr>
        <w:t>..........................................................  PLN</w:t>
      </w:r>
    </w:p>
    <w:p w:rsidR="00A90813" w:rsidRPr="00A90813" w:rsidRDefault="00A90813" w:rsidP="00A90813">
      <w:pPr>
        <w:spacing w:line="360" w:lineRule="auto"/>
        <w:rPr>
          <w:rFonts w:ascii="Tahoma" w:hAnsi="Tahoma" w:cs="Tahoma"/>
          <w:sz w:val="16"/>
          <w:szCs w:val="16"/>
        </w:rPr>
      </w:pPr>
      <w:r w:rsidRPr="00A90813">
        <w:rPr>
          <w:rFonts w:ascii="Tahoma" w:hAnsi="Tahoma" w:cs="Tahoma"/>
          <w:sz w:val="16"/>
          <w:szCs w:val="16"/>
        </w:rPr>
        <w:t>/słownie: ............................................................................................................................ PLN/</w:t>
      </w:r>
    </w:p>
    <w:p w:rsidR="00A90813" w:rsidRPr="00A90813" w:rsidRDefault="00A90813" w:rsidP="00A90813">
      <w:pPr>
        <w:spacing w:line="360" w:lineRule="auto"/>
        <w:rPr>
          <w:rFonts w:ascii="Tahoma" w:hAnsi="Tahoma" w:cs="Tahoma"/>
          <w:sz w:val="16"/>
          <w:szCs w:val="16"/>
        </w:rPr>
      </w:pPr>
      <w:r w:rsidRPr="00A90813">
        <w:rPr>
          <w:rFonts w:ascii="Tahoma" w:hAnsi="Tahoma" w:cs="Tahoma"/>
          <w:b/>
          <w:sz w:val="16"/>
          <w:szCs w:val="16"/>
        </w:rPr>
        <w:t>cena netto :</w:t>
      </w:r>
      <w:r w:rsidRPr="00A90813">
        <w:rPr>
          <w:rFonts w:ascii="Tahoma" w:hAnsi="Tahoma" w:cs="Tahoma"/>
          <w:sz w:val="16"/>
          <w:szCs w:val="16"/>
        </w:rPr>
        <w:t xml:space="preserve">  ..................................................  PLN</w:t>
      </w:r>
    </w:p>
    <w:p w:rsidR="00A90813" w:rsidRPr="00A90813" w:rsidRDefault="00A90813" w:rsidP="00A90813">
      <w:pPr>
        <w:spacing w:line="360" w:lineRule="auto"/>
        <w:rPr>
          <w:rFonts w:ascii="Tahoma" w:hAnsi="Tahoma" w:cs="Tahoma"/>
          <w:sz w:val="16"/>
          <w:szCs w:val="16"/>
        </w:rPr>
      </w:pPr>
      <w:r w:rsidRPr="00A90813">
        <w:rPr>
          <w:rFonts w:ascii="Tahoma" w:hAnsi="Tahoma" w:cs="Tahoma"/>
          <w:sz w:val="16"/>
          <w:szCs w:val="16"/>
        </w:rPr>
        <w:t>/słownie: ............................................................................................................................ PLN/</w:t>
      </w:r>
    </w:p>
    <w:p w:rsidR="00A90813" w:rsidRPr="00A90813" w:rsidRDefault="00A90813" w:rsidP="00A90813">
      <w:pPr>
        <w:spacing w:line="360" w:lineRule="auto"/>
        <w:rPr>
          <w:rFonts w:ascii="Tahoma" w:hAnsi="Tahoma" w:cs="Tahoma"/>
          <w:sz w:val="16"/>
          <w:szCs w:val="16"/>
        </w:rPr>
      </w:pPr>
      <w:r w:rsidRPr="00A90813">
        <w:rPr>
          <w:rFonts w:ascii="Tahoma" w:hAnsi="Tahoma" w:cs="Tahoma"/>
          <w:sz w:val="16"/>
          <w:szCs w:val="16"/>
        </w:rPr>
        <w:t>Zastosowano stawkę podatku VAT w wysokości ……………%</w:t>
      </w:r>
    </w:p>
    <w:p w:rsidR="00A90813" w:rsidRPr="00A90813" w:rsidRDefault="00A90813" w:rsidP="00A90813">
      <w:pPr>
        <w:pStyle w:val="Tekstpodstawowy"/>
        <w:rPr>
          <w:rFonts w:ascii="Tahoma" w:hAnsi="Tahoma" w:cs="Tahoma"/>
          <w:b/>
          <w:sz w:val="16"/>
          <w:szCs w:val="16"/>
        </w:rPr>
      </w:pPr>
      <w:r w:rsidRPr="00A90813">
        <w:rPr>
          <w:rFonts w:ascii="Tahoma" w:hAnsi="Tahoma" w:cs="Tahoma"/>
          <w:b/>
          <w:bCs/>
          <w:sz w:val="16"/>
          <w:szCs w:val="16"/>
        </w:rPr>
        <w:t>Termin realizacji</w:t>
      </w:r>
      <w:r>
        <w:rPr>
          <w:rFonts w:ascii="Tahoma" w:hAnsi="Tahoma" w:cs="Tahoma"/>
          <w:b/>
          <w:bCs/>
          <w:sz w:val="16"/>
          <w:szCs w:val="16"/>
        </w:rPr>
        <w:t xml:space="preserve"> dostaw cząstkowych</w:t>
      </w:r>
      <w:r w:rsidRPr="00A90813">
        <w:rPr>
          <w:rFonts w:ascii="Tahoma" w:hAnsi="Tahoma" w:cs="Tahoma"/>
          <w:b/>
          <w:bCs/>
          <w:sz w:val="16"/>
          <w:szCs w:val="16"/>
        </w:rPr>
        <w:t>:</w:t>
      </w:r>
      <w:r w:rsidRPr="00A90813">
        <w:rPr>
          <w:rFonts w:ascii="Tahoma" w:hAnsi="Tahoma" w:cs="Tahoma"/>
          <w:sz w:val="16"/>
          <w:szCs w:val="16"/>
        </w:rPr>
        <w:t xml:space="preserve"> ……………………………………………………………………………</w:t>
      </w:r>
    </w:p>
    <w:p w:rsidR="00A90813" w:rsidRPr="00A90813" w:rsidRDefault="00A90813" w:rsidP="00A90813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90813">
        <w:rPr>
          <w:rFonts w:ascii="Tahoma" w:hAnsi="Tahoma" w:cs="Tahoma"/>
          <w:b/>
          <w:bCs/>
          <w:sz w:val="16"/>
          <w:szCs w:val="16"/>
        </w:rPr>
        <w:t xml:space="preserve">Warunki płatności: </w:t>
      </w:r>
      <w:r w:rsidRPr="00A90813">
        <w:rPr>
          <w:rFonts w:ascii="Tahoma" w:hAnsi="Tahoma" w:cs="Tahoma"/>
          <w:sz w:val="16"/>
          <w:szCs w:val="16"/>
        </w:rPr>
        <w:t>zgodnie ze SIWZ</w:t>
      </w:r>
    </w:p>
    <w:p w:rsidR="00A90813" w:rsidRDefault="00A90813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2E4998" w:rsidRPr="002E4998" w:rsidRDefault="002E4998" w:rsidP="002E4998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oferowany produkt/-y spełnia wymagania określone w specyfikacji</w:t>
      </w:r>
      <w:r w:rsidRPr="00077521">
        <w:rPr>
          <w:rFonts w:ascii="Tahoma" w:hAnsi="Tahoma" w:cs="Tahoma"/>
          <w:sz w:val="16"/>
          <w:szCs w:val="16"/>
        </w:rPr>
        <w:t xml:space="preserve"> istotnych warunków zamówienia</w:t>
      </w:r>
      <w:r>
        <w:rPr>
          <w:rFonts w:ascii="Tahoma" w:hAnsi="Tahoma" w:cs="Tahoma"/>
          <w:sz w:val="16"/>
          <w:szCs w:val="16"/>
        </w:rPr>
        <w:t>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750DA6" w:rsidRDefault="00E54E5A" w:rsidP="00750DA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35A89">
        <w:rPr>
          <w:rFonts w:ascii="Tahoma" w:hAnsi="Tahoma" w:cs="Tahoma"/>
          <w:sz w:val="16"/>
          <w:szCs w:val="16"/>
        </w:rPr>
        <w:t xml:space="preserve">ertą </w:t>
      </w:r>
      <w:bookmarkStart w:id="0" w:name="_GoBack"/>
      <w:bookmarkEnd w:id="0"/>
      <w:r w:rsidR="00C33979" w:rsidRPr="00E35A89">
        <w:rPr>
          <w:rFonts w:ascii="Tahoma" w:hAnsi="Tahoma" w:cs="Tahoma"/>
          <w:sz w:val="16"/>
          <w:szCs w:val="16"/>
        </w:rPr>
        <w:t xml:space="preserve">na czas wskazany </w:t>
      </w:r>
      <w:r w:rsidRPr="00E35A89">
        <w:rPr>
          <w:rFonts w:ascii="Tahoma" w:hAnsi="Tahoma" w:cs="Tahoma"/>
          <w:sz w:val="16"/>
          <w:szCs w:val="16"/>
        </w:rPr>
        <w:t>w specyfikacji istotnych warunków zamówienia,</w:t>
      </w:r>
    </w:p>
    <w:p w:rsidR="00EA7BC0" w:rsidRDefault="00E54E5A" w:rsidP="007E0D50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C6709A" w:rsidRDefault="00C6709A" w:rsidP="00C6709A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C6709A" w:rsidRPr="00C6709A" w:rsidRDefault="00C6709A" w:rsidP="00C6709A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09A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3685"/>
        <w:gridCol w:w="4536"/>
      </w:tblGrid>
      <w:tr w:rsidR="00C6709A" w:rsidRPr="00C6709A" w:rsidTr="004C7050">
        <w:trPr>
          <w:trHeight w:val="371"/>
        </w:trPr>
        <w:tc>
          <w:tcPr>
            <w:tcW w:w="851" w:type="dxa"/>
          </w:tcPr>
          <w:p w:rsidR="00C6709A" w:rsidRPr="00C6709A" w:rsidRDefault="00C6709A" w:rsidP="004C705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C6709A">
              <w:rPr>
                <w:rFonts w:ascii="Tahoma" w:hAnsi="Tahoma" w:cs="Tahoma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3685" w:type="dxa"/>
          </w:tcPr>
          <w:p w:rsidR="00C6709A" w:rsidRPr="00C6709A" w:rsidRDefault="00C6709A" w:rsidP="004C705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6709A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</w:tcPr>
          <w:p w:rsidR="00C6709A" w:rsidRPr="00C6709A" w:rsidRDefault="00C6709A" w:rsidP="004C705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6709A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C6709A" w:rsidRPr="00C6709A" w:rsidTr="004C7050">
        <w:trPr>
          <w:trHeight w:val="371"/>
        </w:trPr>
        <w:tc>
          <w:tcPr>
            <w:tcW w:w="851" w:type="dxa"/>
          </w:tcPr>
          <w:p w:rsidR="00C6709A" w:rsidRPr="00C6709A" w:rsidRDefault="00C6709A" w:rsidP="004C705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</w:tcPr>
          <w:p w:rsidR="00C6709A" w:rsidRPr="00C6709A" w:rsidRDefault="00C6709A" w:rsidP="004C705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</w:tcPr>
          <w:p w:rsidR="00C6709A" w:rsidRPr="00C6709A" w:rsidRDefault="00C6709A" w:rsidP="004C705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6709A" w:rsidRPr="00C6709A" w:rsidTr="004C7050">
        <w:trPr>
          <w:trHeight w:val="371"/>
        </w:trPr>
        <w:tc>
          <w:tcPr>
            <w:tcW w:w="851" w:type="dxa"/>
          </w:tcPr>
          <w:p w:rsidR="00C6709A" w:rsidRPr="00C6709A" w:rsidRDefault="00C6709A" w:rsidP="004C705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</w:tcPr>
          <w:p w:rsidR="00C6709A" w:rsidRPr="00C6709A" w:rsidRDefault="00C6709A" w:rsidP="004C705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</w:tcPr>
          <w:p w:rsidR="00C6709A" w:rsidRPr="00C6709A" w:rsidRDefault="00C6709A" w:rsidP="004C7050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C6709A" w:rsidRPr="00C6709A" w:rsidRDefault="00C6709A" w:rsidP="00C6709A">
      <w:pPr>
        <w:spacing w:line="360" w:lineRule="auto"/>
        <w:jc w:val="both"/>
        <w:rPr>
          <w:rFonts w:ascii="Tahoma" w:hAnsi="Tahoma" w:cs="Tahoma"/>
          <w:b/>
          <w:sz w:val="16"/>
          <w:szCs w:val="16"/>
        </w:rPr>
      </w:pPr>
      <w:r w:rsidRPr="00C6709A">
        <w:rPr>
          <w:rFonts w:ascii="Tahoma" w:hAnsi="Tahoma" w:cs="Tahoma"/>
          <w:b/>
          <w:sz w:val="16"/>
          <w:szCs w:val="16"/>
        </w:rPr>
        <w:t>Wypełnić jeżeli Wykonawca zamierza powierzyć wykonanie części zamówienia podwykonawcą*</w:t>
      </w:r>
    </w:p>
    <w:p w:rsidR="00C6709A" w:rsidRPr="00E35A89" w:rsidRDefault="00C6709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35A89" w:rsidTr="00703495">
        <w:tc>
          <w:tcPr>
            <w:tcW w:w="720" w:type="dxa"/>
          </w:tcPr>
          <w:p w:rsidR="00E54E5A" w:rsidRPr="00E35A8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35A8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sectPr w:rsidR="00E54E5A" w:rsidRPr="00E35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35C8" w:rsidRDefault="006535C8">
      <w:r>
        <w:separator/>
      </w:r>
    </w:p>
  </w:endnote>
  <w:endnote w:type="continuationSeparator" w:id="0">
    <w:p w:rsidR="006535C8" w:rsidRDefault="00653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Pr="00301A06" w:rsidRDefault="003F6FAE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EA0E09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3F6FAE" w:rsidRPr="00036A09" w:rsidRDefault="003F6FAE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3F6FAE" w:rsidRDefault="003F6FAE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35C8" w:rsidRDefault="006535C8">
      <w:r>
        <w:separator/>
      </w:r>
    </w:p>
  </w:footnote>
  <w:footnote w:type="continuationSeparator" w:id="0">
    <w:p w:rsidR="006535C8" w:rsidRDefault="006535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5B3"/>
    <w:rsid w:val="00036A09"/>
    <w:rsid w:val="000B44C0"/>
    <w:rsid w:val="000E7C96"/>
    <w:rsid w:val="000F18FA"/>
    <w:rsid w:val="00103C53"/>
    <w:rsid w:val="00171123"/>
    <w:rsid w:val="00172873"/>
    <w:rsid w:val="00175A43"/>
    <w:rsid w:val="001A3134"/>
    <w:rsid w:val="001F365C"/>
    <w:rsid w:val="00227C36"/>
    <w:rsid w:val="002412B0"/>
    <w:rsid w:val="0025760C"/>
    <w:rsid w:val="002A7719"/>
    <w:rsid w:val="002B7717"/>
    <w:rsid w:val="002C2E76"/>
    <w:rsid w:val="002C4EB9"/>
    <w:rsid w:val="002E4998"/>
    <w:rsid w:val="00301A06"/>
    <w:rsid w:val="00306360"/>
    <w:rsid w:val="00354AC4"/>
    <w:rsid w:val="00361FE6"/>
    <w:rsid w:val="00381E5C"/>
    <w:rsid w:val="0038356D"/>
    <w:rsid w:val="003D1394"/>
    <w:rsid w:val="003F4800"/>
    <w:rsid w:val="003F6FAE"/>
    <w:rsid w:val="004569FD"/>
    <w:rsid w:val="00475250"/>
    <w:rsid w:val="00483CF4"/>
    <w:rsid w:val="00523D70"/>
    <w:rsid w:val="00545749"/>
    <w:rsid w:val="0055043A"/>
    <w:rsid w:val="005A25B3"/>
    <w:rsid w:val="00626E57"/>
    <w:rsid w:val="006370BB"/>
    <w:rsid w:val="00637863"/>
    <w:rsid w:val="006535C8"/>
    <w:rsid w:val="006703E0"/>
    <w:rsid w:val="00676A9F"/>
    <w:rsid w:val="00703495"/>
    <w:rsid w:val="007116AA"/>
    <w:rsid w:val="00733DA7"/>
    <w:rsid w:val="00733F44"/>
    <w:rsid w:val="00750DA6"/>
    <w:rsid w:val="00776114"/>
    <w:rsid w:val="0078351D"/>
    <w:rsid w:val="007B0723"/>
    <w:rsid w:val="007E0D50"/>
    <w:rsid w:val="00820249"/>
    <w:rsid w:val="00826E42"/>
    <w:rsid w:val="00966C2A"/>
    <w:rsid w:val="009739A3"/>
    <w:rsid w:val="00974624"/>
    <w:rsid w:val="009A5E70"/>
    <w:rsid w:val="00A07132"/>
    <w:rsid w:val="00A63EE4"/>
    <w:rsid w:val="00A723BF"/>
    <w:rsid w:val="00A90813"/>
    <w:rsid w:val="00AB288E"/>
    <w:rsid w:val="00AC20D8"/>
    <w:rsid w:val="00B21345"/>
    <w:rsid w:val="00B30857"/>
    <w:rsid w:val="00BA0245"/>
    <w:rsid w:val="00BA389E"/>
    <w:rsid w:val="00BA675A"/>
    <w:rsid w:val="00C32A65"/>
    <w:rsid w:val="00C33979"/>
    <w:rsid w:val="00C5601A"/>
    <w:rsid w:val="00C57DDD"/>
    <w:rsid w:val="00C6709A"/>
    <w:rsid w:val="00C759C6"/>
    <w:rsid w:val="00C916FC"/>
    <w:rsid w:val="00C95F46"/>
    <w:rsid w:val="00D06753"/>
    <w:rsid w:val="00DB551A"/>
    <w:rsid w:val="00DF3538"/>
    <w:rsid w:val="00DF5FAD"/>
    <w:rsid w:val="00E04EEC"/>
    <w:rsid w:val="00E35A89"/>
    <w:rsid w:val="00E54E5A"/>
    <w:rsid w:val="00E568FB"/>
    <w:rsid w:val="00E774BC"/>
    <w:rsid w:val="00E91CBF"/>
    <w:rsid w:val="00EA0E09"/>
    <w:rsid w:val="00EA7BC0"/>
    <w:rsid w:val="00EB21A8"/>
    <w:rsid w:val="00EB3C67"/>
    <w:rsid w:val="00ED592F"/>
    <w:rsid w:val="00F46EEC"/>
    <w:rsid w:val="00F52B87"/>
    <w:rsid w:val="00FB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AF03215-FA6A-4237-AD51-B88B9BDA8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semiHidden/>
    <w:unhideWhenUsed/>
    <w:rsid w:val="007E0D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E0D5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750DA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7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D9C4F-F56F-4310-83EE-1FE937C88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3</cp:revision>
  <cp:lastPrinted>2017-02-09T09:27:00Z</cp:lastPrinted>
  <dcterms:created xsi:type="dcterms:W3CDTF">2017-02-09T09:27:00Z</dcterms:created>
  <dcterms:modified xsi:type="dcterms:W3CDTF">2017-02-09T09:30:00Z</dcterms:modified>
</cp:coreProperties>
</file>