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6A78A1" w:rsidP="001A443E">
      <w:pPr>
        <w:jc w:val="right"/>
        <w:rPr>
          <w:b/>
          <w:bCs/>
          <w:sz w:val="24"/>
        </w:rPr>
      </w:pPr>
      <w:r w:rsidRPr="006A78A1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A78A1">
        <w:rPr>
          <w:sz w:val="24"/>
        </w:rPr>
        <w:t>2017-01-31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A78A1" w:rsidP="00A80738">
      <w:pPr>
        <w:rPr>
          <w:b/>
          <w:bCs/>
          <w:sz w:val="24"/>
        </w:rPr>
      </w:pPr>
      <w:r w:rsidRPr="006A78A1">
        <w:rPr>
          <w:b/>
          <w:bCs/>
          <w:sz w:val="24"/>
        </w:rPr>
        <w:t>Politechnika Częstochowska</w:t>
      </w:r>
    </w:p>
    <w:p w:rsidR="00A80738" w:rsidRDefault="006A78A1" w:rsidP="00A80738">
      <w:pPr>
        <w:rPr>
          <w:b/>
          <w:bCs/>
          <w:sz w:val="24"/>
        </w:rPr>
      </w:pPr>
      <w:r w:rsidRPr="006A78A1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6A78A1">
        <w:rPr>
          <w:b/>
          <w:bCs/>
          <w:sz w:val="24"/>
        </w:rPr>
        <w:t>69</w:t>
      </w:r>
    </w:p>
    <w:p w:rsidR="00A80738" w:rsidRDefault="006A78A1" w:rsidP="00A80738">
      <w:pPr>
        <w:rPr>
          <w:b/>
          <w:bCs/>
          <w:sz w:val="24"/>
        </w:rPr>
      </w:pPr>
      <w:r w:rsidRPr="006A78A1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6A78A1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6A78A1" w:rsidRPr="006A78A1">
        <w:rPr>
          <w:b/>
          <w:sz w:val="24"/>
          <w:szCs w:val="24"/>
        </w:rPr>
        <w:t>ZP/DK-35/16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A78A1" w:rsidRPr="006A78A1">
        <w:rPr>
          <w:sz w:val="24"/>
          <w:szCs w:val="24"/>
        </w:rPr>
        <w:t xml:space="preserve">(Dz. U. z 2015 r. poz. 2164 z </w:t>
      </w:r>
      <w:proofErr w:type="spellStart"/>
      <w:r w:rsidR="006A78A1" w:rsidRPr="006A78A1">
        <w:rPr>
          <w:sz w:val="24"/>
          <w:szCs w:val="24"/>
        </w:rPr>
        <w:t>późn</w:t>
      </w:r>
      <w:proofErr w:type="spellEnd"/>
      <w:r w:rsidR="006A78A1" w:rsidRPr="006A78A1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6A78A1" w:rsidRPr="006A78A1">
        <w:rPr>
          <w:b/>
          <w:sz w:val="24"/>
          <w:szCs w:val="24"/>
        </w:rPr>
        <w:t>Dostawa sprzętu komputerowego dla Wydziału Inżynierii Mechanicznej i Informatyki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6A78A1" w:rsidRPr="006A78A1">
        <w:rPr>
          <w:sz w:val="24"/>
          <w:szCs w:val="24"/>
        </w:rPr>
        <w:t>31/01/2017</w:t>
      </w:r>
      <w:r w:rsidR="00FF4AB1" w:rsidRPr="00FF4AB1">
        <w:rPr>
          <w:sz w:val="24"/>
          <w:szCs w:val="24"/>
        </w:rPr>
        <w:t xml:space="preserve"> o godz. </w:t>
      </w:r>
      <w:r w:rsidR="006A78A1" w:rsidRPr="006A78A1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 zamówienia w wysokości 9 260.00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2 zamówienia w wysokości 9 200.00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3 zamówienia w wysokości 9 200.00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4 zamówienia w wysokości 7 300.00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5 zamówienia w wysokości 6 500.00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6 zamówienia w wysokości 4 800.00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7 zamówienia w wysokości 4 700.00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8 zamówienia w wysokości 4 500.00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9 zamówienia w wysokości 4 500.00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10 zamówienia w wysokości 4 500.00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11 zamówienia w wysokości 4 150.00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12 zamówienia w wysokości 2 560.00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lastRenderedPageBreak/>
              <w:t>części 13 zamówienia w wysokości 1 300.00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14 zamówienia w wysokości 1 100.00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15 zamówienia w wysokości 1 000.00 zł brutto;</w:t>
            </w:r>
          </w:p>
        </w:tc>
      </w:tr>
      <w:tr w:rsidR="006A78A1" w:rsidRPr="00075CD0" w:rsidTr="005E5D75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6A78A1" w:rsidRPr="00075CD0" w:rsidRDefault="006A78A1" w:rsidP="005E5D75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6A78A1">
              <w:rPr>
                <w:sz w:val="24"/>
                <w:szCs w:val="24"/>
              </w:rPr>
              <w:t>części 16 zamówienia w wysokości 800.00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9 458.70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10 086.00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10 578.00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8 118.00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7 503.00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4 747.80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38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4 034.40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4 489.50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9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3 997.50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4 378.80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11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lastRenderedPageBreak/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lastRenderedPageBreak/>
              <w:t>4 489.50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12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2 669.10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13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1 266.90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15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1 057.80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16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BIS Karol Kowalski</w:t>
            </w:r>
          </w:p>
          <w:p w:rsidR="006A78A1" w:rsidRPr="00075CD0" w:rsidRDefault="006A78A1" w:rsidP="00615605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41</w:t>
            </w:r>
          </w:p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15605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731,85 </w:t>
            </w:r>
            <w:r w:rsidR="006A78A1" w:rsidRPr="006A78A1">
              <w:rPr>
                <w:sz w:val="22"/>
                <w:szCs w:val="22"/>
              </w:rPr>
              <w:t>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15605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15605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615605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Przedsiębiorstwo Wytwórczo-Handlowe WIP Małgorzata Szczepanik-Grzywocz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Reymonta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23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44-200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Rybnik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9 796.95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Przedsiębiorstwo Wytwórczo-Handlowe WIP Małgorzata Szczepanik-Grzywocz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Reymonta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23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44-200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Rybnik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10 332.00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Przedsiębiorstwo Wytwórczo-Handlowe WIP Małgorzata Szczepanik-Grzywocz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Reymonta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23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44-200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Rybnik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10 996.20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9 335.70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37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lastRenderedPageBreak/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lastRenderedPageBreak/>
              <w:t>9 717.00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9 840.00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7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4 243.50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8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4 428.00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25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10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4 182.00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13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1 512.90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1 168.50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15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1 217.70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  <w:tr w:rsidR="006A78A1" w:rsidRPr="00075CD0" w:rsidTr="005E5D75">
        <w:tc>
          <w:tcPr>
            <w:tcW w:w="901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16</w:t>
            </w:r>
          </w:p>
        </w:tc>
        <w:tc>
          <w:tcPr>
            <w:tcW w:w="2153" w:type="dxa"/>
            <w:shd w:val="clear" w:color="auto" w:fill="auto"/>
          </w:tcPr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 xml:space="preserve">ACOM Spółka Jawna Wanda Drzewiecka </w:t>
            </w:r>
            <w:r w:rsidR="00451A83">
              <w:rPr>
                <w:sz w:val="22"/>
                <w:szCs w:val="22"/>
              </w:rPr>
              <w:t>Anna Drzewiecka</w:t>
            </w:r>
            <w:bookmarkStart w:id="0" w:name="_GoBack"/>
            <w:bookmarkEnd w:id="0"/>
          </w:p>
          <w:p w:rsidR="006A78A1" w:rsidRPr="00075CD0" w:rsidRDefault="006A78A1" w:rsidP="002B6323">
            <w:pPr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103</w:t>
            </w:r>
          </w:p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6A78A1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1 414.50 zł</w:t>
            </w:r>
          </w:p>
        </w:tc>
        <w:tc>
          <w:tcPr>
            <w:tcW w:w="1648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6A78A1" w:rsidRPr="00075CD0" w:rsidRDefault="006A78A1" w:rsidP="002B632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A78A1">
              <w:rPr>
                <w:sz w:val="22"/>
                <w:szCs w:val="22"/>
              </w:rPr>
              <w:t>30 dni</w:t>
            </w:r>
          </w:p>
        </w:tc>
      </w:tr>
    </w:tbl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FFC" w:rsidRDefault="00276FFC">
      <w:r>
        <w:separator/>
      </w:r>
    </w:p>
  </w:endnote>
  <w:endnote w:type="continuationSeparator" w:id="0">
    <w:p w:rsidR="00276FFC" w:rsidRDefault="0027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451A8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A8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51A83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76FF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FFC" w:rsidRDefault="00276FFC">
      <w:r>
        <w:separator/>
      </w:r>
    </w:p>
  </w:footnote>
  <w:footnote w:type="continuationSeparator" w:id="0">
    <w:p w:rsidR="00276FFC" w:rsidRDefault="00276F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A1" w:rsidRDefault="006A78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A1" w:rsidRDefault="006A78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78A1" w:rsidRDefault="006A78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76FFC"/>
    <w:rsid w:val="0001764B"/>
    <w:rsid w:val="0003529D"/>
    <w:rsid w:val="00075CD0"/>
    <w:rsid w:val="001A443E"/>
    <w:rsid w:val="00276FFC"/>
    <w:rsid w:val="002B6323"/>
    <w:rsid w:val="003B044E"/>
    <w:rsid w:val="00451A83"/>
    <w:rsid w:val="004C7E9B"/>
    <w:rsid w:val="005028C0"/>
    <w:rsid w:val="00615605"/>
    <w:rsid w:val="00617D11"/>
    <w:rsid w:val="00647371"/>
    <w:rsid w:val="00651764"/>
    <w:rsid w:val="00666480"/>
    <w:rsid w:val="0069085C"/>
    <w:rsid w:val="006A78A1"/>
    <w:rsid w:val="00861E75"/>
    <w:rsid w:val="00864EE2"/>
    <w:rsid w:val="008B02BA"/>
    <w:rsid w:val="009F189D"/>
    <w:rsid w:val="00A80738"/>
    <w:rsid w:val="00AC7F83"/>
    <w:rsid w:val="00C236D3"/>
    <w:rsid w:val="00C94D43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3E42E0F-181D-4E70-8D3F-FE7D22166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815</Words>
  <Characters>4060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dcterms:created xsi:type="dcterms:W3CDTF">2017-01-31T11:19:00Z</dcterms:created>
  <dcterms:modified xsi:type="dcterms:W3CDTF">2017-01-31T11:19:00Z</dcterms:modified>
</cp:coreProperties>
</file>