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022A7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22A7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022A75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22A75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022A75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022A75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22A75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022A7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022A75" w:rsidRPr="00022A75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022A75" w:rsidRPr="00022A75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022A75" w:rsidRPr="00022A75">
        <w:rPr>
          <w:rFonts w:ascii="Tahoma" w:hAnsi="Tahoma" w:cs="Tahoma"/>
          <w:b/>
          <w:sz w:val="16"/>
          <w:szCs w:val="16"/>
        </w:rPr>
        <w:t>ZP/DK-01/17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>Drukarka laserowa dla Wydziału Budownictwa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>Drukarka laserowa kolorowa  (1 szt.) dla Wydziału Budownictwa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>Notebooki (2 szt.) dla Wydziału Elektrycznego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>Laptop oraz urządzenie wielofunkcyjne dla Wydziału Elektrycznego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>Laptop dla Wydziału Inżynierii Produkcji i Technologii Materiałów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4A6CC2" w:rsidRPr="004A6CC2">
              <w:rPr>
                <w:rFonts w:ascii="Tahoma" w:hAnsi="Tahoma" w:cs="Tahoma"/>
                <w:sz w:val="16"/>
                <w:szCs w:val="16"/>
              </w:rPr>
              <w:t xml:space="preserve">Program Corel Draw Graphics Suite X8 PL dla firm – (3 stanowiska, BOX) </w:t>
            </w:r>
            <w:bookmarkStart w:id="0" w:name="_GoBack"/>
            <w:bookmarkEnd w:id="0"/>
            <w:r w:rsidRPr="00022A75">
              <w:rPr>
                <w:rFonts w:ascii="Tahoma" w:hAnsi="Tahoma" w:cs="Tahoma"/>
                <w:sz w:val="16"/>
                <w:szCs w:val="16"/>
              </w:rPr>
              <w:t>dla Instytutu Informatyki Teoretycznej i Stosowanej</w:t>
            </w:r>
          </w:p>
          <w:p w:rsidR="00575434" w:rsidRDefault="00575434" w:rsidP="0057543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(nazwa programu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>Drukarka laserowa monochromatyczna (1 szt.) dla Instytutu Matematyki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 xml:space="preserve">Zestaw mysz i klawiatura bezprzewodowa na wspólnym odbiorniku USB </w:t>
            </w:r>
            <w:proofErr w:type="spellStart"/>
            <w:r w:rsidRPr="00022A75">
              <w:rPr>
                <w:rFonts w:ascii="Tahoma" w:hAnsi="Tahoma" w:cs="Tahoma"/>
                <w:sz w:val="16"/>
                <w:szCs w:val="16"/>
              </w:rPr>
              <w:t>Unifying</w:t>
            </w:r>
            <w:proofErr w:type="spellEnd"/>
            <w:r w:rsidRPr="00022A75">
              <w:rPr>
                <w:rFonts w:ascii="Tahoma" w:hAnsi="Tahoma" w:cs="Tahoma"/>
                <w:sz w:val="16"/>
                <w:szCs w:val="16"/>
              </w:rPr>
              <w:t xml:space="preserve"> (5 szt.) dla Instytutu Matematyki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 xml:space="preserve">Komputer przenośny wraz z pamięcią </w:t>
            </w:r>
            <w:proofErr w:type="spellStart"/>
            <w:r w:rsidRPr="00022A75">
              <w:rPr>
                <w:rFonts w:ascii="Tahoma" w:hAnsi="Tahoma" w:cs="Tahoma"/>
                <w:sz w:val="16"/>
                <w:szCs w:val="16"/>
              </w:rPr>
              <w:t>flash</w:t>
            </w:r>
            <w:proofErr w:type="spellEnd"/>
            <w:r w:rsidRPr="00022A75">
              <w:rPr>
                <w:rFonts w:ascii="Tahoma" w:hAnsi="Tahoma" w:cs="Tahoma"/>
                <w:sz w:val="16"/>
                <w:szCs w:val="16"/>
              </w:rPr>
              <w:t xml:space="preserve"> dla Wydziału Zarządzania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>Komputer przenośny dla Wydziału Zarządzania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22A75" w:rsidRPr="00E35A89" w:rsidTr="00734C62">
        <w:tc>
          <w:tcPr>
            <w:tcW w:w="1134" w:type="dxa"/>
          </w:tcPr>
          <w:p w:rsidR="00022A75" w:rsidRPr="00E35A89" w:rsidRDefault="00022A75" w:rsidP="00734C6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22A75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22A75">
              <w:rPr>
                <w:rFonts w:ascii="Tahoma" w:hAnsi="Tahoma" w:cs="Tahoma"/>
                <w:sz w:val="16"/>
                <w:szCs w:val="16"/>
              </w:rPr>
              <w:t xml:space="preserve">Komputer przenośny wraz z pamięcią </w:t>
            </w:r>
            <w:proofErr w:type="spellStart"/>
            <w:r w:rsidRPr="00022A75">
              <w:rPr>
                <w:rFonts w:ascii="Tahoma" w:hAnsi="Tahoma" w:cs="Tahoma"/>
                <w:sz w:val="16"/>
                <w:szCs w:val="16"/>
              </w:rPr>
              <w:t>flash</w:t>
            </w:r>
            <w:proofErr w:type="spellEnd"/>
            <w:r w:rsidRPr="00022A75">
              <w:rPr>
                <w:rFonts w:ascii="Tahoma" w:hAnsi="Tahoma" w:cs="Tahoma"/>
                <w:sz w:val="16"/>
                <w:szCs w:val="16"/>
              </w:rPr>
              <w:t xml:space="preserve"> dla Wydziału Zarządzania</w:t>
            </w:r>
          </w:p>
          <w:p w:rsidR="00022A75" w:rsidRDefault="00022A75" w:rsidP="00734C6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22A75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022A75">
              <w:rPr>
                <w:rFonts w:ascii="Tahoma" w:hAnsi="Tahoma" w:cs="Tahoma"/>
                <w:sz w:val="16"/>
                <w:szCs w:val="16"/>
              </w:rPr>
              <w:t>12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22A75" w:rsidRPr="00E35A89" w:rsidRDefault="00022A75" w:rsidP="00734C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022A75" w:rsidRDefault="00022A75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022A75" w:rsidRDefault="00575434" w:rsidP="00734C6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.......................................</w:t>
            </w:r>
          </w:p>
          <w:p w:rsidR="00022A75" w:rsidRPr="003B417C" w:rsidRDefault="00022A75" w:rsidP="00734C6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22A75" w:rsidRPr="00E35A89" w:rsidRDefault="00022A75" w:rsidP="00734C6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9C3" w:rsidRDefault="002539C3">
      <w:r>
        <w:separator/>
      </w:r>
    </w:p>
  </w:endnote>
  <w:endnote w:type="continuationSeparator" w:id="0">
    <w:p w:rsidR="002539C3" w:rsidRDefault="00253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A75" w:rsidRDefault="00022A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A6CC2">
      <w:rPr>
        <w:rStyle w:val="Numerstrony"/>
        <w:rFonts w:ascii="Tahoma" w:hAnsi="Tahoma" w:cs="Tahoma"/>
        <w:noProof/>
        <w:sz w:val="12"/>
        <w:szCs w:val="12"/>
      </w:rPr>
      <w:t>5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A75" w:rsidRDefault="00022A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9C3" w:rsidRDefault="002539C3">
      <w:r>
        <w:separator/>
      </w:r>
    </w:p>
  </w:footnote>
  <w:footnote w:type="continuationSeparator" w:id="0">
    <w:p w:rsidR="002539C3" w:rsidRDefault="002539C3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A75" w:rsidRDefault="00022A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A75" w:rsidRDefault="00022A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A75" w:rsidRDefault="00022A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9C3"/>
    <w:rsid w:val="00022A75"/>
    <w:rsid w:val="00036A09"/>
    <w:rsid w:val="000F18FA"/>
    <w:rsid w:val="00172873"/>
    <w:rsid w:val="002539C3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A6CC2"/>
    <w:rsid w:val="004E5E57"/>
    <w:rsid w:val="00545749"/>
    <w:rsid w:val="0055043A"/>
    <w:rsid w:val="00575434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5754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754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F7529-21CE-469F-8CB6-3BE61BAB8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1116</Words>
  <Characters>10148</Characters>
  <Application>Microsoft Office Word</Application>
  <DocSecurity>0</DocSecurity>
  <Lines>84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2017-02-10T13:09:00Z</cp:lastPrinted>
  <dcterms:created xsi:type="dcterms:W3CDTF">2017-02-10T13:09:00Z</dcterms:created>
  <dcterms:modified xsi:type="dcterms:W3CDTF">2017-02-10T13:09:00Z</dcterms:modified>
</cp:coreProperties>
</file>