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F1735" w:rsidRPr="001F1735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F1735" w:rsidRPr="001F1735">
        <w:rPr>
          <w:b/>
          <w:sz w:val="24"/>
        </w:rPr>
        <w:t>ZP/DK-01/17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F1735" w:rsidRPr="001F1735">
        <w:rPr>
          <w:b/>
        </w:rPr>
        <w:t>przetarg nieograniczony</w:t>
      </w:r>
      <w:r w:rsidR="00753DC1">
        <w:t xml:space="preserve"> na:</w:t>
      </w:r>
    </w:p>
    <w:p w:rsidR="0000184A" w:rsidRDefault="001F173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F1735">
        <w:rPr>
          <w:b/>
          <w:sz w:val="24"/>
          <w:szCs w:val="24"/>
        </w:rPr>
        <w:t>Dostawa sprzętu i oprogramowania komputerowego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F1735" w:rsidRPr="001F1735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F1735" w:rsidRPr="001F1735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F1735" w:rsidRPr="001F1735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31FA" w:rsidRDefault="003C31FA">
      <w:r>
        <w:separator/>
      </w:r>
    </w:p>
  </w:endnote>
  <w:endnote w:type="continuationSeparator" w:id="0">
    <w:p w:rsidR="003C31FA" w:rsidRDefault="003C3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173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173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735" w:rsidRDefault="001F173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31FA" w:rsidRDefault="003C31FA">
      <w:r>
        <w:separator/>
      </w:r>
    </w:p>
  </w:footnote>
  <w:footnote w:type="continuationSeparator" w:id="0">
    <w:p w:rsidR="003C31FA" w:rsidRDefault="003C31F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735" w:rsidRDefault="001F173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735" w:rsidRDefault="001F173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735" w:rsidRDefault="001F173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31FA"/>
    <w:rsid w:val="0000184A"/>
    <w:rsid w:val="00012997"/>
    <w:rsid w:val="000621A2"/>
    <w:rsid w:val="00075CEC"/>
    <w:rsid w:val="00106AC7"/>
    <w:rsid w:val="00111985"/>
    <w:rsid w:val="00147532"/>
    <w:rsid w:val="001614BA"/>
    <w:rsid w:val="001F1735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C31FA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D337E2-8FEA-48A0-BDA5-6B83CF172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2017-01-09T13:47:00Z</dcterms:created>
  <dcterms:modified xsi:type="dcterms:W3CDTF">2017-01-09T13:47:00Z</dcterms:modified>
</cp:coreProperties>
</file>