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A7BC0" w:rsidRPr="00EA7BC0" w:rsidRDefault="00EA7BC0" w:rsidP="00EA7BC0"/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7BC0" w:rsidRPr="00E35A89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587CE5" w:rsidRPr="00587CE5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893495">
        <w:rPr>
          <w:rFonts w:ascii="Tahoma" w:hAnsi="Tahoma" w:cs="Tahoma"/>
          <w:b/>
          <w:sz w:val="16"/>
          <w:szCs w:val="16"/>
        </w:rPr>
        <w:t>ZP/DK-42</w:t>
      </w:r>
      <w:r w:rsidR="00AC20D8" w:rsidRPr="00AC20D8">
        <w:rPr>
          <w:rFonts w:ascii="Tahoma" w:hAnsi="Tahoma" w:cs="Tahoma"/>
          <w:b/>
          <w:sz w:val="16"/>
          <w:szCs w:val="16"/>
        </w:rPr>
        <w:t>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587CE5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Laptop oraz drukarka wielofunkcyjna dla Wydziału Zarządzania</w:t>
            </w:r>
          </w:p>
          <w:p w:rsidR="00587CE5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</w:t>
            </w:r>
            <w:r w:rsidR="001410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 laptopa i drukarki)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(miesiące)</w:t>
            </w:r>
          </w:p>
          <w:p w:rsidR="00A63EE4" w:rsidRPr="00077521" w:rsidRDefault="00A63EE4" w:rsidP="00A63EE4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>Serwis (</w:t>
            </w:r>
            <w:r w:rsidR="003235BE">
              <w:rPr>
                <w:rFonts w:ascii="Tahoma" w:hAnsi="Tahoma" w:cs="Tahoma"/>
                <w:sz w:val="16"/>
                <w:szCs w:val="16"/>
              </w:rPr>
              <w:t xml:space="preserve">dla laptopa) 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należy wybrać jedną z wymienionych opcji: 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A63EE4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CPU Mark</w:t>
            </w:r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laptopa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B80111" w:rsidRDefault="00B8011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Wydajnośc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karty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graficznej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laptopa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B80111" w:rsidRDefault="00B8011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wkładu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kolorowego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drukarki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 str.</w:t>
            </w:r>
          </w:p>
          <w:p w:rsidR="00B80111" w:rsidRDefault="00B80111" w:rsidP="00B8011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wkładu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czarnego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drukarki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 str.</w:t>
            </w:r>
          </w:p>
          <w:p w:rsidR="00B80111" w:rsidRDefault="00B80111" w:rsidP="00B8011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Waga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laptopa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……………………… kg.</w:t>
            </w:r>
          </w:p>
          <w:p w:rsidR="00B80111" w:rsidRDefault="00B8011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1E71AC" w:rsidRDefault="001E71AC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89349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Laptop dla Wydziału Zarządzania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171123" w:rsidRPr="00077521" w:rsidRDefault="00826E42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CPU Mark: ……………………………….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Wydajność karty graficznej</w:t>
            </w: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………………………………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1417B0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Waga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……………………… kg.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ojemność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RAM: ………………………….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 twardego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1417B0" w:rsidRDefault="001417B0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89349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Sprzęt komputerowy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8351D" w:rsidRPr="00171123" w:rsidRDefault="0078351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78351D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na wszystko (</w:t>
            </w:r>
            <w:r w:rsidR="00AA2FDA">
              <w:rPr>
                <w:rFonts w:ascii="Tahoma" w:hAnsi="Tahoma" w:cs="Tahoma"/>
                <w:b/>
                <w:bCs/>
                <w:sz w:val="16"/>
                <w:szCs w:val="16"/>
              </w:rPr>
              <w:t>nie dotyczy oprogramowania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……………………..(miesiące)</w:t>
            </w:r>
          </w:p>
          <w:p w:rsidR="00171123" w:rsidRPr="00077521" w:rsidRDefault="0078351D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8351D" w:rsidRPr="009A5E70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E7C96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</w:t>
            </w:r>
            <w:proofErr w:type="spellEnd"/>
            <w:r w:rsidR="000E7C96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CPU M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ark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(</w:t>
            </w:r>
            <w:proofErr w:type="spellStart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1417B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komputera</w:t>
            </w:r>
            <w:proofErr w:type="spellEnd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RAM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komputera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komputera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grafiki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 komputera)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………………………………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1417B0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Prędkość druku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dla urządzenia wielofunkcyjnego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………………………….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str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/min.</w:t>
            </w:r>
          </w:p>
          <w:p w:rsidR="001417B0" w:rsidRPr="00826E42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- Pojemność d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ysku zewnętrznego: …………………………. 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1417B0" w:rsidRPr="00826E42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89349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Komputer stacjonarny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03C53" w:rsidRPr="00171123" w:rsidRDefault="00103C5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03C53" w:rsidRDefault="0014101F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 w:rsidR="00103C5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HDD: ……………………..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9C6242">
              <w:rPr>
                <w:rFonts w:ascii="Tahoma" w:hAnsi="Tahoma" w:cs="Tahoma"/>
                <w:b/>
                <w:bCs/>
                <w:sz w:val="16"/>
                <w:szCs w:val="16"/>
              </w:rPr>
              <w:t>T</w:t>
            </w:r>
            <w:r w:rsidR="00103C53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 w:rsidR="0014101F"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SSD: …………………….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RAM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GB</w:t>
            </w:r>
          </w:p>
          <w:p w:rsidR="00235593" w:rsidRPr="00171123" w:rsidRDefault="0023559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89349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Zestaw komputerowy stacjonarny (2 sztuki)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="00E66DAB">
              <w:rPr>
                <w:rFonts w:ascii="Tahoma" w:hAnsi="Tahoma" w:cs="Tahoma"/>
                <w:sz w:val="16"/>
                <w:szCs w:val="16"/>
              </w:rPr>
              <w:t>6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BE1704" w:rsidRPr="00171123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E1704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E1704" w:rsidRPr="00676A9F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Passmark</w:t>
            </w:r>
            <w:proofErr w:type="spellEnd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CPU Mark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nr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BE1704" w:rsidRPr="00676A9F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Passmark</w:t>
            </w:r>
            <w:proofErr w:type="spellEnd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CPU Mark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nr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BE1704" w:rsidRPr="00DF5FAD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ojemność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RAM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a nr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Pr="00DF5FAD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ojemność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RAM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a nr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2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HDD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nr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): ………………………. 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SSD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a nr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2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 GB</w:t>
            </w:r>
          </w:p>
          <w:p w:rsidR="00BE1704" w:rsidRPr="00DF5FAD" w:rsidRDefault="00BE1704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DF5FA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A7BC0" w:rsidRPr="00E35A89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55ACD" w:rsidRDefault="00E55ACD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</w:t>
      </w:r>
      <w:r w:rsidR="00E66DAB"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E54E5A" w:rsidRPr="00587CE5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587CE5">
        <w:rPr>
          <w:rFonts w:ascii="Tahoma" w:hAnsi="Tahoma" w:cs="Tahoma"/>
          <w:sz w:val="16"/>
          <w:szCs w:val="16"/>
        </w:rPr>
        <w:t>prosimy o zwrot pieniędzy wnie</w:t>
      </w:r>
      <w:r w:rsidR="00301A06" w:rsidRPr="00587CE5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587CE5" w:rsidRPr="00587CE5">
        <w:rPr>
          <w:rFonts w:ascii="Tahoma" w:hAnsi="Tahoma" w:cs="Tahoma"/>
          <w:sz w:val="16"/>
          <w:szCs w:val="16"/>
        </w:rPr>
        <w:t xml:space="preserve"> (</w:t>
      </w:r>
      <w:r w:rsidR="00587CE5" w:rsidRPr="00077521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587CE5" w:rsidRPr="00587CE5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587CE5" w:rsidRPr="00587CE5">
        <w:rPr>
          <w:rFonts w:ascii="Tahoma" w:hAnsi="Tahoma" w:cs="Tahoma"/>
          <w:sz w:val="16"/>
          <w:szCs w:val="16"/>
        </w:rPr>
        <w:t>:</w:t>
      </w:r>
      <w:r w:rsidR="00587CE5">
        <w:rPr>
          <w:rFonts w:ascii="Tahoma" w:hAnsi="Tahoma" w:cs="Tahoma"/>
          <w:sz w:val="16"/>
          <w:szCs w:val="16"/>
        </w:rPr>
        <w:t xml:space="preserve"> </w:t>
      </w:r>
      <w:r w:rsidR="00F52B87" w:rsidRPr="00587CE5">
        <w:rPr>
          <w:rFonts w:ascii="Tahoma" w:hAnsi="Tahoma" w:cs="Tahoma"/>
          <w:sz w:val="16"/>
          <w:szCs w:val="16"/>
        </w:rPr>
        <w:t xml:space="preserve"> </w:t>
      </w:r>
      <w:r w:rsidRPr="00587CE5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A7BC0" w:rsidRPr="007E0D5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Pr="00914202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E66DAB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401" w:rsidRDefault="00BD1401">
      <w:r>
        <w:separator/>
      </w:r>
    </w:p>
  </w:endnote>
  <w:endnote w:type="continuationSeparator" w:id="0">
    <w:p w:rsidR="00BD1401" w:rsidRDefault="00BD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93495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401" w:rsidRDefault="00BD1401">
      <w:r>
        <w:separator/>
      </w:r>
    </w:p>
  </w:footnote>
  <w:footnote w:type="continuationSeparator" w:id="0">
    <w:p w:rsidR="00BD1401" w:rsidRDefault="00BD1401">
      <w:r>
        <w:continuationSeparator/>
      </w:r>
    </w:p>
  </w:footnote>
  <w:footnote w:id="1">
    <w:p w:rsidR="003F6FAE" w:rsidRPr="00301A06" w:rsidRDefault="003F6FAE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F6FAE" w:rsidRDefault="003F6FA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4101F"/>
    <w:rsid w:val="001417B0"/>
    <w:rsid w:val="00155E45"/>
    <w:rsid w:val="00171123"/>
    <w:rsid w:val="00172873"/>
    <w:rsid w:val="001E71AC"/>
    <w:rsid w:val="00227C36"/>
    <w:rsid w:val="002338A5"/>
    <w:rsid w:val="00235593"/>
    <w:rsid w:val="002412B0"/>
    <w:rsid w:val="0025760C"/>
    <w:rsid w:val="002A7719"/>
    <w:rsid w:val="002B7717"/>
    <w:rsid w:val="002C371A"/>
    <w:rsid w:val="002C4EB9"/>
    <w:rsid w:val="00301A06"/>
    <w:rsid w:val="00306360"/>
    <w:rsid w:val="003222A9"/>
    <w:rsid w:val="003235BE"/>
    <w:rsid w:val="00354AC4"/>
    <w:rsid w:val="00361FE6"/>
    <w:rsid w:val="00373C6D"/>
    <w:rsid w:val="00381E5C"/>
    <w:rsid w:val="0038356D"/>
    <w:rsid w:val="003F4800"/>
    <w:rsid w:val="003F6FAE"/>
    <w:rsid w:val="004569FD"/>
    <w:rsid w:val="00475250"/>
    <w:rsid w:val="00483CF4"/>
    <w:rsid w:val="00523D70"/>
    <w:rsid w:val="00545749"/>
    <w:rsid w:val="0055043A"/>
    <w:rsid w:val="00587CE5"/>
    <w:rsid w:val="005A25B3"/>
    <w:rsid w:val="00637863"/>
    <w:rsid w:val="006703E0"/>
    <w:rsid w:val="00676A9F"/>
    <w:rsid w:val="0068722A"/>
    <w:rsid w:val="00703495"/>
    <w:rsid w:val="00733F44"/>
    <w:rsid w:val="0078351D"/>
    <w:rsid w:val="007B0723"/>
    <w:rsid w:val="007E0D50"/>
    <w:rsid w:val="00820249"/>
    <w:rsid w:val="00826E42"/>
    <w:rsid w:val="00873B8D"/>
    <w:rsid w:val="00893495"/>
    <w:rsid w:val="00901F48"/>
    <w:rsid w:val="00966C2A"/>
    <w:rsid w:val="009739A3"/>
    <w:rsid w:val="00974624"/>
    <w:rsid w:val="009A5E70"/>
    <w:rsid w:val="009C6242"/>
    <w:rsid w:val="00A01B9B"/>
    <w:rsid w:val="00A07132"/>
    <w:rsid w:val="00A63EE4"/>
    <w:rsid w:val="00A723BF"/>
    <w:rsid w:val="00AA2FDA"/>
    <w:rsid w:val="00AB288E"/>
    <w:rsid w:val="00AC20D8"/>
    <w:rsid w:val="00AE621C"/>
    <w:rsid w:val="00B21345"/>
    <w:rsid w:val="00B80111"/>
    <w:rsid w:val="00BA0245"/>
    <w:rsid w:val="00BA389E"/>
    <w:rsid w:val="00BC2B6C"/>
    <w:rsid w:val="00BD1401"/>
    <w:rsid w:val="00BE1704"/>
    <w:rsid w:val="00C32A65"/>
    <w:rsid w:val="00C33979"/>
    <w:rsid w:val="00C5601A"/>
    <w:rsid w:val="00C57DDD"/>
    <w:rsid w:val="00C916FC"/>
    <w:rsid w:val="00C95F46"/>
    <w:rsid w:val="00CC11AF"/>
    <w:rsid w:val="00D06753"/>
    <w:rsid w:val="00DE64AE"/>
    <w:rsid w:val="00DE708F"/>
    <w:rsid w:val="00DF3538"/>
    <w:rsid w:val="00DF5FAD"/>
    <w:rsid w:val="00E35A89"/>
    <w:rsid w:val="00E54E5A"/>
    <w:rsid w:val="00E55ACD"/>
    <w:rsid w:val="00E568FB"/>
    <w:rsid w:val="00E66DAB"/>
    <w:rsid w:val="00E774BC"/>
    <w:rsid w:val="00EA67D2"/>
    <w:rsid w:val="00EA7BC0"/>
    <w:rsid w:val="00EB21A8"/>
    <w:rsid w:val="00EB3C67"/>
    <w:rsid w:val="00F46EEC"/>
    <w:rsid w:val="00F52B87"/>
    <w:rsid w:val="00FF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54F97-ABE0-4CAB-8880-7C4316033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978</Words>
  <Characters>7285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Agata Niedzwiadek</cp:lastModifiedBy>
  <cp:revision>2</cp:revision>
  <cp:lastPrinted>2016-10-03T07:45:00Z</cp:lastPrinted>
  <dcterms:created xsi:type="dcterms:W3CDTF">2017-01-02T10:13:00Z</dcterms:created>
  <dcterms:modified xsi:type="dcterms:W3CDTF">2017-01-02T10:13:00Z</dcterms:modified>
</cp:coreProperties>
</file>