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87155B" w:rsidRPr="0087155B">
        <w:rPr>
          <w:rFonts w:ascii="Tahoma" w:hAnsi="Tahoma" w:cs="Tahoma"/>
          <w:bCs/>
          <w:sz w:val="18"/>
          <w:szCs w:val="18"/>
        </w:rPr>
        <w:t>Prace budowlane związ</w:t>
      </w:r>
      <w:r w:rsidR="0087155B">
        <w:rPr>
          <w:rFonts w:ascii="Tahoma" w:hAnsi="Tahoma" w:cs="Tahoma"/>
          <w:bCs/>
          <w:sz w:val="18"/>
          <w:szCs w:val="18"/>
        </w:rPr>
        <w:t>ane z montażem nowych drzwi na p</w:t>
      </w:r>
      <w:r w:rsidR="0087155B" w:rsidRPr="0087155B">
        <w:rPr>
          <w:rFonts w:ascii="Tahoma" w:hAnsi="Tahoma" w:cs="Tahoma"/>
          <w:bCs/>
          <w:sz w:val="18"/>
          <w:szCs w:val="18"/>
        </w:rPr>
        <w:t>arterze Wydzia</w:t>
      </w:r>
      <w:r w:rsidR="0087155B">
        <w:rPr>
          <w:rFonts w:ascii="Tahoma" w:hAnsi="Tahoma" w:cs="Tahoma"/>
          <w:bCs/>
          <w:sz w:val="18"/>
          <w:szCs w:val="18"/>
        </w:rPr>
        <w:t>ł</w:t>
      </w:r>
      <w:r w:rsidR="0087155B" w:rsidRPr="0087155B">
        <w:rPr>
          <w:rFonts w:ascii="Tahoma" w:hAnsi="Tahoma" w:cs="Tahoma"/>
          <w:bCs/>
          <w:sz w:val="18"/>
          <w:szCs w:val="18"/>
        </w:rPr>
        <w:t>u Budownictwa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ZP/RB-1</w:t>
      </w:r>
      <w:r w:rsidR="0087155B">
        <w:rPr>
          <w:rFonts w:ascii="Tahoma" w:hAnsi="Tahoma" w:cs="Tahoma"/>
          <w:bCs/>
          <w:sz w:val="18"/>
          <w:szCs w:val="18"/>
        </w:rPr>
        <w:t>9</w:t>
      </w:r>
      <w:r w:rsidR="00AC40DF" w:rsidRPr="00AC40DF">
        <w:rPr>
          <w:rFonts w:ascii="Tahoma" w:hAnsi="Tahoma" w:cs="Tahoma"/>
          <w:bCs/>
          <w:sz w:val="18"/>
          <w:szCs w:val="18"/>
        </w:rPr>
        <w:t>/16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87155B" w:rsidRDefault="0087155B" w:rsidP="00947476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</w:p>
    <w:p w:rsidR="00561C43" w:rsidRPr="004B16D8" w:rsidRDefault="00561C43" w:rsidP="00947476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4B16D8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561C43" w:rsidRPr="004B16D8" w:rsidRDefault="00561C43" w:rsidP="00947476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4B16D8" w:rsidRDefault="006F5D88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6F5D88">
        <w:rPr>
          <w:rFonts w:ascii="Tahoma" w:hAnsi="Tahoma" w:cs="Tahoma"/>
          <w:sz w:val="18"/>
          <w:szCs w:val="18"/>
        </w:rPr>
        <w:t>Zamówienie wykonamy w terminie</w:t>
      </w:r>
      <w:r>
        <w:rPr>
          <w:rFonts w:ascii="Tahoma" w:hAnsi="Tahoma" w:cs="Tahoma"/>
          <w:sz w:val="18"/>
          <w:szCs w:val="18"/>
        </w:rPr>
        <w:t xml:space="preserve"> do</w:t>
      </w:r>
      <w:r w:rsidRPr="006F5D88">
        <w:rPr>
          <w:rFonts w:ascii="Tahoma" w:hAnsi="Tahoma" w:cs="Tahoma"/>
          <w:sz w:val="18"/>
          <w:szCs w:val="18"/>
        </w:rPr>
        <w:t>: ……… dni od podpisania umowy*.</w:t>
      </w:r>
    </w:p>
    <w:p w:rsidR="006F5D88" w:rsidRDefault="006F5D88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 w:rsidR="00947476" w:rsidRPr="004B16D8">
        <w:t xml:space="preserve"> </w:t>
      </w:r>
      <w:r w:rsidR="00947476" w:rsidRPr="004B16D8">
        <w:rPr>
          <w:rFonts w:ascii="Tahoma" w:hAnsi="Tahoma" w:cs="Tahoma"/>
          <w:sz w:val="18"/>
          <w:szCs w:val="18"/>
        </w:rPr>
        <w:t>z wyjątkiem systemów i urządzeń na które gwarancji udzielił producent</w:t>
      </w:r>
      <w:r w:rsidRPr="004B16D8">
        <w:rPr>
          <w:rFonts w:ascii="Tahoma" w:hAnsi="Tahoma" w:cs="Tahoma"/>
          <w:sz w:val="18"/>
          <w:szCs w:val="18"/>
        </w:rPr>
        <w:t xml:space="preserve"> </w:t>
      </w:r>
      <w:r w:rsidR="00947476" w:rsidRPr="004B16D8">
        <w:rPr>
          <w:rFonts w:ascii="Tahoma" w:hAnsi="Tahoma" w:cs="Tahoma"/>
          <w:sz w:val="18"/>
          <w:szCs w:val="18"/>
        </w:rPr>
        <w:t>**</w:t>
      </w: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947476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561C43" w:rsidRPr="004B16D8" w:rsidRDefault="00561C43" w:rsidP="00947476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4B16D8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87155B">
        <w:rPr>
          <w:rFonts w:ascii="Tahoma" w:hAnsi="Tahoma" w:cs="Tahoma"/>
          <w:sz w:val="18"/>
          <w:szCs w:val="18"/>
        </w:rPr>
        <w:t>60</w:t>
      </w:r>
      <w:r w:rsidRPr="004B16D8">
        <w:rPr>
          <w:rFonts w:ascii="Tahoma" w:hAnsi="Tahoma" w:cs="Tahoma"/>
          <w:sz w:val="18"/>
          <w:szCs w:val="18"/>
        </w:rPr>
        <w:t>.00 zł. Wniesionym w formie …………………………………..</w:t>
      </w:r>
    </w:p>
    <w:p w:rsidR="00561C43" w:rsidRPr="004B16D8" w:rsidRDefault="00561C43" w:rsidP="00561C43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61C43" w:rsidRDefault="00561C43" w:rsidP="00561C43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2F080E" w:rsidRDefault="002F080E" w:rsidP="002F080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2F080E" w:rsidRPr="002F080E" w:rsidRDefault="002F080E" w:rsidP="002F080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2F080E">
        <w:rPr>
          <w:rFonts w:ascii="Tahoma" w:hAnsi="Tahoma" w:cs="Tahoma"/>
          <w:sz w:val="18"/>
          <w:szCs w:val="18"/>
          <w:u w:val="single"/>
        </w:rPr>
        <w:t>Oświadczam (y), iż w przedmiotowym postępow</w:t>
      </w:r>
      <w:bookmarkStart w:id="0" w:name="_GoBack"/>
      <w:bookmarkEnd w:id="0"/>
      <w:r w:rsidRPr="002F080E">
        <w:rPr>
          <w:rFonts w:ascii="Tahoma" w:hAnsi="Tahoma" w:cs="Tahoma"/>
          <w:sz w:val="18"/>
          <w:szCs w:val="18"/>
          <w:u w:val="single"/>
        </w:rPr>
        <w:t xml:space="preserve">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2F080E" w:rsidRPr="002F080E" w:rsidTr="002F080E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  <w:proofErr w:type="spellStart"/>
            <w:r w:rsidRPr="002F080E">
              <w:rPr>
                <w:rFonts w:ascii="Tahoma" w:hAnsi="Tahoma" w:cs="Tahoma"/>
                <w:sz w:val="18"/>
                <w:szCs w:val="18"/>
                <w:u w:val="single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2F080E">
              <w:rPr>
                <w:rFonts w:ascii="Tahoma" w:hAnsi="Tahoma" w:cs="Tahoma"/>
                <w:sz w:val="18"/>
                <w:szCs w:val="18"/>
                <w:u w:val="single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2F080E">
              <w:rPr>
                <w:rFonts w:ascii="Tahoma" w:hAnsi="Tahoma" w:cs="Tahoma"/>
                <w:sz w:val="18"/>
                <w:szCs w:val="18"/>
                <w:u w:val="single"/>
              </w:rPr>
              <w:t>Nazwa Firm</w:t>
            </w:r>
          </w:p>
        </w:tc>
      </w:tr>
      <w:tr w:rsidR="002F080E" w:rsidRPr="002F080E" w:rsidTr="002F080E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</w:tr>
      <w:tr w:rsidR="002F080E" w:rsidRPr="002F080E" w:rsidTr="002F080E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0E" w:rsidRPr="002F080E" w:rsidRDefault="002F080E" w:rsidP="002F080E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</w:rPr>
            </w:pPr>
          </w:p>
        </w:tc>
      </w:tr>
    </w:tbl>
    <w:p w:rsidR="006C6682" w:rsidRDefault="002F080E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2F080E">
        <w:rPr>
          <w:rFonts w:ascii="Tahoma" w:hAnsi="Tahoma" w:cs="Tahoma"/>
          <w:b/>
          <w:sz w:val="18"/>
          <w:szCs w:val="18"/>
          <w:u w:val="single"/>
        </w:rPr>
        <w:t>*</w:t>
      </w:r>
      <w:r w:rsidR="006F5D88" w:rsidRPr="006F5D88">
        <w:rPr>
          <w:rFonts w:ascii="Tahoma" w:hAnsi="Tahoma" w:cs="Tahoma"/>
          <w:b/>
          <w:sz w:val="18"/>
          <w:szCs w:val="18"/>
          <w:u w:val="single"/>
        </w:rPr>
        <w:t>**</w:t>
      </w:r>
      <w:r w:rsidRPr="002F080E"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6C6682" w:rsidRDefault="006C6682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7C3" w:rsidRDefault="000217C3">
      <w:r>
        <w:separator/>
      </w:r>
    </w:p>
  </w:endnote>
  <w:endnote w:type="continuationSeparator" w:id="0">
    <w:p w:rsidR="000217C3" w:rsidRDefault="00021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6347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6347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6347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6F5D88" w:rsidRPr="006F5D88" w:rsidRDefault="006F5D88" w:rsidP="006F5D88">
    <w:pPr>
      <w:pStyle w:val="Stopka"/>
    </w:pPr>
    <w:r w:rsidRPr="006F5D88">
      <w:t>* niewypełnienie powyższego pola skutkowało będzie przyjęciem oświadczenia</w:t>
    </w:r>
    <w:r>
      <w:t xml:space="preserve">, że wykonawca wykona zamówienie w terminie do 21 dni od </w:t>
    </w:r>
    <w:r w:rsidR="00A63471">
      <w:t>przekazania terenu robót</w:t>
    </w:r>
    <w:r>
      <w:t>.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7C3" w:rsidRDefault="000217C3">
      <w:r>
        <w:separator/>
      </w:r>
    </w:p>
  </w:footnote>
  <w:footnote w:type="continuationSeparator" w:id="0">
    <w:p w:rsidR="000217C3" w:rsidRDefault="00021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2F080E"/>
    <w:rsid w:val="004B16D8"/>
    <w:rsid w:val="00544944"/>
    <w:rsid w:val="00561C43"/>
    <w:rsid w:val="006C6682"/>
    <w:rsid w:val="006F5D88"/>
    <w:rsid w:val="00813C72"/>
    <w:rsid w:val="0087155B"/>
    <w:rsid w:val="00947476"/>
    <w:rsid w:val="00A63471"/>
    <w:rsid w:val="00AC40DF"/>
    <w:rsid w:val="00BF111B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8B3E86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2016-12-28T07:20:00Z</dcterms:created>
  <dcterms:modified xsi:type="dcterms:W3CDTF">2016-12-28T07:20:00Z</dcterms:modified>
</cp:coreProperties>
</file>