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52E9E" w:rsidRPr="00052E9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2E9E" w:rsidRPr="00052E9E">
        <w:rPr>
          <w:b/>
          <w:sz w:val="24"/>
        </w:rPr>
        <w:t>ZP/RB-18/16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52E9E" w:rsidRPr="00052E9E">
        <w:rPr>
          <w:b/>
        </w:rPr>
        <w:t>przetarg nieograniczony</w:t>
      </w:r>
      <w:r w:rsidR="00753DC1">
        <w:t xml:space="preserve"> na:</w:t>
      </w:r>
    </w:p>
    <w:p w:rsidR="0000184A" w:rsidRDefault="00052E9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52E9E">
        <w:rPr>
          <w:b/>
          <w:sz w:val="24"/>
          <w:szCs w:val="24"/>
        </w:rPr>
        <w:t>Remont w budynkach przy ul. Brzeźnickiej 60A Wydziału Infrastruktury  i Środowiska.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52E9E" w:rsidRPr="00052E9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52E9E" w:rsidRPr="00052E9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52E9E" w:rsidRPr="00052E9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192" w:rsidRDefault="00233192">
      <w:r>
        <w:separator/>
      </w:r>
    </w:p>
  </w:endnote>
  <w:endnote w:type="continuationSeparator" w:id="0">
    <w:p w:rsidR="00233192" w:rsidRDefault="00233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2E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2E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9E" w:rsidRDefault="00052E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192" w:rsidRDefault="00233192">
      <w:r>
        <w:separator/>
      </w:r>
    </w:p>
  </w:footnote>
  <w:footnote w:type="continuationSeparator" w:id="0">
    <w:p w:rsidR="00233192" w:rsidRDefault="0023319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9E" w:rsidRDefault="00052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9E" w:rsidRDefault="00052E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9E" w:rsidRDefault="00052E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192"/>
    <w:rsid w:val="0000184A"/>
    <w:rsid w:val="00012997"/>
    <w:rsid w:val="00052E9E"/>
    <w:rsid w:val="000621A2"/>
    <w:rsid w:val="00075CEC"/>
    <w:rsid w:val="00106AC7"/>
    <w:rsid w:val="00111985"/>
    <w:rsid w:val="00147532"/>
    <w:rsid w:val="001614BA"/>
    <w:rsid w:val="00204613"/>
    <w:rsid w:val="0023319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FB6736-0991-40DE-A139-AE50F446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58A4A-2B63-46A8-A953-5F7F00916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2016-12-20T13:27:00Z</dcterms:created>
  <dcterms:modified xsi:type="dcterms:W3CDTF">2016-12-20T13:27:00Z</dcterms:modified>
</cp:coreProperties>
</file>