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F70F18" w:rsidP="001A443E">
      <w:pPr>
        <w:jc w:val="right"/>
        <w:rPr>
          <w:b/>
          <w:bCs/>
          <w:sz w:val="24"/>
        </w:rPr>
      </w:pPr>
      <w:r w:rsidRPr="00F70F18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F70F18">
        <w:rPr>
          <w:sz w:val="24"/>
        </w:rPr>
        <w:t>2016-12-22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F70F18" w:rsidP="00A80738">
      <w:pPr>
        <w:rPr>
          <w:b/>
          <w:bCs/>
          <w:sz w:val="24"/>
        </w:rPr>
      </w:pPr>
      <w:r w:rsidRPr="00F70F18">
        <w:rPr>
          <w:b/>
          <w:bCs/>
          <w:sz w:val="24"/>
        </w:rPr>
        <w:t>Politechnika Częstochowska</w:t>
      </w:r>
    </w:p>
    <w:p w:rsidR="00A80738" w:rsidRDefault="00F70F18" w:rsidP="00A80738">
      <w:pPr>
        <w:rPr>
          <w:b/>
          <w:bCs/>
          <w:sz w:val="24"/>
        </w:rPr>
      </w:pPr>
      <w:r w:rsidRPr="00F70F18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F70F18">
        <w:rPr>
          <w:b/>
          <w:bCs/>
          <w:sz w:val="24"/>
        </w:rPr>
        <w:t>69</w:t>
      </w:r>
    </w:p>
    <w:p w:rsidR="00A80738" w:rsidRDefault="00F70F18" w:rsidP="00A80738">
      <w:pPr>
        <w:rPr>
          <w:b/>
          <w:bCs/>
          <w:sz w:val="24"/>
        </w:rPr>
      </w:pPr>
      <w:r w:rsidRPr="00F70F18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F70F18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F70F18" w:rsidRPr="00F70F18">
        <w:rPr>
          <w:b/>
          <w:sz w:val="24"/>
          <w:szCs w:val="24"/>
        </w:rPr>
        <w:t>ZP/D-45/A/16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70F18" w:rsidRPr="00F70F18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F70F18" w:rsidRPr="00F70F18">
        <w:rPr>
          <w:b/>
          <w:sz w:val="24"/>
          <w:szCs w:val="24"/>
        </w:rPr>
        <w:t>Dostawa tablic interaktywnych (3 szt.) i projektorów krótkoogniskowych (3szt.) dla Wydziału Infrastruktury i Środowiska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F70F18" w:rsidRPr="00F70F18">
        <w:rPr>
          <w:sz w:val="24"/>
          <w:szCs w:val="24"/>
        </w:rPr>
        <w:t>22/12/2016</w:t>
      </w:r>
      <w:r w:rsidR="00FF4AB1" w:rsidRPr="00FF4AB1">
        <w:rPr>
          <w:sz w:val="24"/>
          <w:szCs w:val="24"/>
        </w:rPr>
        <w:t xml:space="preserve"> o godz. </w:t>
      </w:r>
      <w:r w:rsidR="00F70F18" w:rsidRPr="00F70F18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F70F18" w:rsidRPr="00075CD0" w:rsidTr="00802DD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F70F18">
              <w:rPr>
                <w:sz w:val="24"/>
                <w:szCs w:val="24"/>
              </w:rPr>
              <w:t>części 1 zamówienia w wysokości 9 600.00 zł brutto;</w:t>
            </w:r>
          </w:p>
        </w:tc>
      </w:tr>
      <w:tr w:rsidR="00F70F18" w:rsidRPr="00075CD0" w:rsidTr="00802DD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F70F18">
              <w:rPr>
                <w:sz w:val="24"/>
                <w:szCs w:val="24"/>
              </w:rPr>
              <w:t>części 2 zamówienia w wysokości 10 400.00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F70F18" w:rsidRPr="00075CD0" w:rsidTr="00802DDD">
        <w:tc>
          <w:tcPr>
            <w:tcW w:w="901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F70F18" w:rsidRPr="00075CD0" w:rsidRDefault="00F70F18" w:rsidP="00802DDD">
            <w:pPr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BIS S.C. Karol Kowalski, Łukasz Kowalski</w:t>
            </w:r>
          </w:p>
          <w:p w:rsidR="00F70F18" w:rsidRPr="00075CD0" w:rsidRDefault="00F70F18" w:rsidP="00802DDD">
            <w:pPr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70F18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42-216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70F18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9 594.00 zł</w:t>
            </w:r>
          </w:p>
        </w:tc>
        <w:tc>
          <w:tcPr>
            <w:tcW w:w="1648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60 miesi</w:t>
            </w:r>
            <w:r w:rsidR="003C7E8B">
              <w:rPr>
                <w:sz w:val="22"/>
                <w:szCs w:val="22"/>
              </w:rPr>
              <w:t>ęcy</w:t>
            </w:r>
          </w:p>
        </w:tc>
        <w:tc>
          <w:tcPr>
            <w:tcW w:w="1487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30 dni</w:t>
            </w:r>
          </w:p>
        </w:tc>
      </w:tr>
      <w:tr w:rsidR="00F70F18" w:rsidRPr="00075CD0" w:rsidTr="00802DDD">
        <w:tc>
          <w:tcPr>
            <w:tcW w:w="901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F70F18" w:rsidRPr="00075CD0" w:rsidRDefault="00F70F18" w:rsidP="00802DDD">
            <w:pPr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BIS S.C. Karol Kowalski, Łukasz Kowalski</w:t>
            </w:r>
          </w:p>
          <w:p w:rsidR="00F70F18" w:rsidRPr="00075CD0" w:rsidRDefault="00F70F18" w:rsidP="00802DDD">
            <w:pPr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70F18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42-216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70F18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9 815.40 zł</w:t>
            </w:r>
          </w:p>
        </w:tc>
        <w:tc>
          <w:tcPr>
            <w:tcW w:w="1648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F70F18" w:rsidRPr="00075CD0" w:rsidRDefault="003C7E8B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</w:t>
            </w:r>
          </w:p>
        </w:tc>
        <w:tc>
          <w:tcPr>
            <w:tcW w:w="1487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30 dni</w:t>
            </w:r>
          </w:p>
        </w:tc>
      </w:tr>
      <w:tr w:rsidR="00F70F18" w:rsidRPr="00075CD0" w:rsidTr="00802DDD">
        <w:tc>
          <w:tcPr>
            <w:tcW w:w="901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F70F18" w:rsidRPr="00075CD0" w:rsidRDefault="00F70F18" w:rsidP="00802DDD">
            <w:pPr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COM Michał Karczewski</w:t>
            </w:r>
          </w:p>
          <w:p w:rsidR="00F70F18" w:rsidRPr="00075CD0" w:rsidRDefault="00F70F18" w:rsidP="00802DDD">
            <w:pPr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Rembielińska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70F18">
              <w:rPr>
                <w:sz w:val="22"/>
                <w:szCs w:val="22"/>
              </w:rPr>
              <w:t>3/8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lastRenderedPageBreak/>
              <w:t>03-343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70F18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lastRenderedPageBreak/>
              <w:t>12 334.94 zł</w:t>
            </w:r>
          </w:p>
        </w:tc>
        <w:tc>
          <w:tcPr>
            <w:tcW w:w="1648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F70F18" w:rsidRPr="00075CD0" w:rsidRDefault="003C7E8B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miesięcy</w:t>
            </w:r>
          </w:p>
        </w:tc>
        <w:tc>
          <w:tcPr>
            <w:tcW w:w="1487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30 dni</w:t>
            </w:r>
          </w:p>
        </w:tc>
      </w:tr>
      <w:tr w:rsidR="00F70F18" w:rsidRPr="00075CD0" w:rsidTr="00802DDD">
        <w:tc>
          <w:tcPr>
            <w:tcW w:w="901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F70F18" w:rsidRPr="00075CD0" w:rsidRDefault="00F70F18" w:rsidP="00802DDD">
            <w:pPr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COM Michał Karczewski</w:t>
            </w:r>
          </w:p>
          <w:p w:rsidR="00F70F18" w:rsidRPr="00075CD0" w:rsidRDefault="00F70F18" w:rsidP="00802DDD">
            <w:pPr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Rembielińska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70F18">
              <w:rPr>
                <w:sz w:val="22"/>
                <w:szCs w:val="22"/>
              </w:rPr>
              <w:t>3/8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03-343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70F18">
              <w:rPr>
                <w:sz w:val="22"/>
                <w:szCs w:val="22"/>
              </w:rPr>
              <w:t>Warszawa</w:t>
            </w:r>
          </w:p>
        </w:tc>
        <w:tc>
          <w:tcPr>
            <w:tcW w:w="1426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9 704.18 zł</w:t>
            </w:r>
          </w:p>
        </w:tc>
        <w:tc>
          <w:tcPr>
            <w:tcW w:w="1648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F70F18" w:rsidRPr="00075CD0" w:rsidRDefault="003C7E8B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 miesięcy</w:t>
            </w:r>
          </w:p>
        </w:tc>
        <w:tc>
          <w:tcPr>
            <w:tcW w:w="1487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30 dni</w:t>
            </w:r>
          </w:p>
        </w:tc>
      </w:tr>
      <w:tr w:rsidR="00F70F18" w:rsidRPr="00075CD0" w:rsidTr="00802DDD">
        <w:tc>
          <w:tcPr>
            <w:tcW w:w="901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F70F18" w:rsidRPr="00075CD0" w:rsidRDefault="00F70F18" w:rsidP="00802DDD">
            <w:pPr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BINcom Joanna Patrzyk Spółka Jawna</w:t>
            </w:r>
          </w:p>
          <w:p w:rsidR="00F70F18" w:rsidRPr="00075CD0" w:rsidRDefault="00F70F18" w:rsidP="00802DDD">
            <w:pPr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Ogrodowa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70F18">
              <w:rPr>
                <w:sz w:val="22"/>
                <w:szCs w:val="22"/>
              </w:rPr>
              <w:t>11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70F18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8 225.01 zł</w:t>
            </w:r>
          </w:p>
        </w:tc>
        <w:tc>
          <w:tcPr>
            <w:tcW w:w="1648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F70F18" w:rsidRPr="00075CD0" w:rsidRDefault="003C7E8B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miesięcy</w:t>
            </w:r>
          </w:p>
        </w:tc>
        <w:tc>
          <w:tcPr>
            <w:tcW w:w="1487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30 dni</w:t>
            </w:r>
          </w:p>
        </w:tc>
      </w:tr>
      <w:tr w:rsidR="00F70F18" w:rsidRPr="00075CD0" w:rsidTr="00802DDD">
        <w:tc>
          <w:tcPr>
            <w:tcW w:w="901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F70F18" w:rsidRPr="00075CD0" w:rsidRDefault="00F70F18" w:rsidP="00802DDD">
            <w:pPr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BINcom Joanna Patrzyk Spółka Jawna</w:t>
            </w:r>
          </w:p>
          <w:p w:rsidR="00F70F18" w:rsidRPr="00075CD0" w:rsidRDefault="00F70F18" w:rsidP="00802DDD">
            <w:pPr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Ogrodowa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70F18">
              <w:rPr>
                <w:sz w:val="22"/>
                <w:szCs w:val="22"/>
              </w:rPr>
              <w:t>11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F70F18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8 811.72 zł</w:t>
            </w:r>
          </w:p>
        </w:tc>
        <w:tc>
          <w:tcPr>
            <w:tcW w:w="1648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7 dni</w:t>
            </w:r>
          </w:p>
        </w:tc>
        <w:tc>
          <w:tcPr>
            <w:tcW w:w="1537" w:type="dxa"/>
            <w:shd w:val="clear" w:color="auto" w:fill="auto"/>
          </w:tcPr>
          <w:p w:rsidR="00F70F18" w:rsidRPr="00075CD0" w:rsidRDefault="003C7E8B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 miesięcy</w:t>
            </w:r>
            <w:bookmarkStart w:id="0" w:name="_GoBack"/>
            <w:bookmarkEnd w:id="0"/>
          </w:p>
        </w:tc>
        <w:tc>
          <w:tcPr>
            <w:tcW w:w="1487" w:type="dxa"/>
            <w:shd w:val="clear" w:color="auto" w:fill="auto"/>
          </w:tcPr>
          <w:p w:rsidR="00F70F18" w:rsidRPr="00075CD0" w:rsidRDefault="00F70F18" w:rsidP="00802DD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70F18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72DF" w:rsidRDefault="009272DF">
      <w:r>
        <w:separator/>
      </w:r>
    </w:p>
  </w:endnote>
  <w:endnote w:type="continuationSeparator" w:id="0">
    <w:p w:rsidR="009272DF" w:rsidRDefault="00927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7E8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7E8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C7E8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72DF" w:rsidRDefault="009272DF">
      <w:r>
        <w:separator/>
      </w:r>
    </w:p>
  </w:footnote>
  <w:footnote w:type="continuationSeparator" w:id="0">
    <w:p w:rsidR="009272DF" w:rsidRDefault="009272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F18" w:rsidRDefault="00F70F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F18" w:rsidRDefault="00F70F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F18" w:rsidRDefault="00F70F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72DF"/>
    <w:rsid w:val="0001764B"/>
    <w:rsid w:val="0003529D"/>
    <w:rsid w:val="00075CD0"/>
    <w:rsid w:val="001A443E"/>
    <w:rsid w:val="003B044E"/>
    <w:rsid w:val="003C7E8B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272DF"/>
    <w:rsid w:val="009F189D"/>
    <w:rsid w:val="00A80738"/>
    <w:rsid w:val="00AC7F83"/>
    <w:rsid w:val="00C236D3"/>
    <w:rsid w:val="00C94D43"/>
    <w:rsid w:val="00E314E0"/>
    <w:rsid w:val="00EB7963"/>
    <w:rsid w:val="00F273AC"/>
    <w:rsid w:val="00F70F1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8BA43CD-7921-480A-80F3-211C9AEFB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C7E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7E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249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2016-12-22T12:45:00Z</cp:lastPrinted>
  <dcterms:created xsi:type="dcterms:W3CDTF">2016-12-22T12:45:00Z</dcterms:created>
  <dcterms:modified xsi:type="dcterms:W3CDTF">2016-12-22T12:45:00Z</dcterms:modified>
</cp:coreProperties>
</file>