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0399D" w:rsidRPr="00C0399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0399D" w:rsidRPr="00C0399D">
        <w:rPr>
          <w:b/>
          <w:sz w:val="24"/>
        </w:rPr>
        <w:t>ZP/D-45/A/16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0399D" w:rsidRPr="00C0399D">
        <w:rPr>
          <w:b/>
        </w:rPr>
        <w:t>przetarg nieograniczony</w:t>
      </w:r>
      <w:r w:rsidR="00753DC1">
        <w:t xml:space="preserve"> na:</w:t>
      </w:r>
    </w:p>
    <w:p w:rsidR="0000184A" w:rsidRDefault="00C0399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0399D">
        <w:rPr>
          <w:b/>
          <w:sz w:val="24"/>
          <w:szCs w:val="24"/>
        </w:rPr>
        <w:t>Dostawa tablic interaktywnych (3 szt.) i projektorów krótkoogniskowych (3szt.) dla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0399D" w:rsidRPr="00C0399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0399D" w:rsidRPr="00C0399D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0399D" w:rsidRPr="00C0399D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A8D" w:rsidRDefault="00E12A8D">
      <w:r>
        <w:separator/>
      </w:r>
    </w:p>
  </w:endnote>
  <w:endnote w:type="continuationSeparator" w:id="0">
    <w:p w:rsidR="00E12A8D" w:rsidRDefault="00E1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9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9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99D" w:rsidRDefault="00C039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A8D" w:rsidRDefault="00E12A8D">
      <w:r>
        <w:separator/>
      </w:r>
    </w:p>
  </w:footnote>
  <w:footnote w:type="continuationSeparator" w:id="0">
    <w:p w:rsidR="00E12A8D" w:rsidRDefault="00E12A8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99D" w:rsidRDefault="00C039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99D" w:rsidRDefault="00C039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99D" w:rsidRDefault="00C039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A8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399D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2A8D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73105E-4EAE-484F-994A-25A3AE713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82D2B-7361-4C40-BBC1-25252BEAB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2016-12-13T08:36:00Z</dcterms:created>
  <dcterms:modified xsi:type="dcterms:W3CDTF">2016-12-13T08:36:00Z</dcterms:modified>
</cp:coreProperties>
</file>