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A7BC0" w:rsidRPr="00EA7BC0" w:rsidRDefault="00EA7BC0" w:rsidP="00EA7BC0"/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7BC0" w:rsidRPr="00E35A89" w:rsidRDefault="00EA7BC0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C20D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C20D8" w:rsidRPr="00AC20D8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3D1394">
        <w:rPr>
          <w:rFonts w:ascii="Tahoma" w:hAnsi="Tahoma" w:cs="Tahoma"/>
          <w:b/>
          <w:sz w:val="16"/>
          <w:szCs w:val="16"/>
        </w:rPr>
        <w:t>Dostawa tablic interaktywnych (3 szt.) i projektorów krótkoogniskowych (3 szt.) dla Wydziału Infrastruktury i Środowiska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3D1394">
        <w:rPr>
          <w:rFonts w:ascii="Tahoma" w:hAnsi="Tahoma" w:cs="Tahoma"/>
          <w:b/>
          <w:sz w:val="16"/>
          <w:szCs w:val="16"/>
        </w:rPr>
        <w:t>ZP/D-45/A</w:t>
      </w:r>
      <w:r w:rsidR="00AC20D8" w:rsidRPr="00AC20D8">
        <w:rPr>
          <w:rFonts w:ascii="Tahoma" w:hAnsi="Tahoma" w:cs="Tahoma"/>
          <w:b/>
          <w:sz w:val="16"/>
          <w:szCs w:val="16"/>
        </w:rPr>
        <w:t>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171123" w:rsidTr="00BA0245">
        <w:trPr>
          <w:trHeight w:val="704"/>
        </w:trPr>
        <w:tc>
          <w:tcPr>
            <w:tcW w:w="1134" w:type="dxa"/>
            <w:vAlign w:val="center"/>
          </w:tcPr>
          <w:p w:rsidR="00354AC4" w:rsidRPr="00171123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171123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oferty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6370BB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370BB">
              <w:rPr>
                <w:rFonts w:ascii="Tahoma" w:hAnsi="Tahoma" w:cs="Tahoma"/>
                <w:b/>
                <w:sz w:val="16"/>
                <w:szCs w:val="16"/>
              </w:rPr>
              <w:t>Temat: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D1394">
              <w:rPr>
                <w:rFonts w:ascii="Tahoma" w:hAnsi="Tahoma" w:cs="Tahoma"/>
                <w:b/>
                <w:bCs/>
                <w:sz w:val="16"/>
                <w:szCs w:val="16"/>
              </w:rPr>
              <w:t>Tablice interaktywne (3 szt.)</w:t>
            </w:r>
          </w:p>
          <w:p w:rsidR="00B30857" w:rsidRDefault="00B30857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ED592F" w:rsidRPr="004A17CE" w:rsidRDefault="00ED592F" w:rsidP="00ED592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370BB" w:rsidRDefault="006370BB" w:rsidP="00ED592F">
            <w:pPr>
              <w:tabs>
                <w:tab w:val="num" w:pos="426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Pr="00171123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A63EE4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Okres gwarancji: </w:t>
            </w:r>
            <w:r w:rsidR="00C759C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………………………miesięcy </w:t>
            </w:r>
          </w:p>
          <w:p w:rsidR="00750DA6" w:rsidRDefault="00750DA6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750DA6" w:rsidRPr="00750DA6" w:rsidRDefault="00776114" w:rsidP="00750DA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750DA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750DA6" w:rsidRPr="00750DA6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="00750DA6" w:rsidRPr="00750DA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750DA6" w:rsidRPr="00750DA6" w:rsidRDefault="00750DA6" w:rsidP="00750DA6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50DA6">
              <w:rPr>
                <w:rFonts w:ascii="Tahoma" w:hAnsi="Tahoma" w:cs="Tahoma"/>
                <w:sz w:val="16"/>
                <w:szCs w:val="16"/>
              </w:rPr>
              <w:sym w:font="Symbol" w:char="00FF"/>
            </w:r>
            <w:r w:rsidRPr="00750DA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50DA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do 7 dni od daty podpisania umowy  </w:t>
            </w:r>
          </w:p>
          <w:p w:rsidR="00750DA6" w:rsidRPr="00750DA6" w:rsidRDefault="00750DA6" w:rsidP="00750DA6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50DA6">
              <w:rPr>
                <w:rFonts w:ascii="Tahoma" w:hAnsi="Tahoma" w:cs="Tahoma"/>
                <w:sz w:val="16"/>
                <w:szCs w:val="16"/>
              </w:rPr>
              <w:sym w:font="Symbol" w:char="00FF"/>
            </w:r>
            <w:r w:rsidRPr="00750DA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50DA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do 14 dni od daty podpisania umowy  </w:t>
            </w:r>
          </w:p>
          <w:p w:rsidR="0025760C" w:rsidRPr="001F365C" w:rsidRDefault="0025760C" w:rsidP="0017112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50DA6">
              <w:rPr>
                <w:rFonts w:ascii="Tahoma" w:hAnsi="Tahoma" w:cs="Tahoma"/>
                <w:b/>
                <w:bCs/>
                <w:sz w:val="16"/>
                <w:szCs w:val="16"/>
              </w:rPr>
              <w:t>Warunki płatności:</w:t>
            </w: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C20D8" w:rsidRDefault="00AC20D8" w:rsidP="00776114">
            <w:pPr>
              <w:spacing w:line="360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370BB">
              <w:rPr>
                <w:rFonts w:ascii="Tahoma" w:hAnsi="Tahoma" w:cs="Tahoma"/>
                <w:b/>
                <w:sz w:val="16"/>
                <w:szCs w:val="16"/>
              </w:rPr>
              <w:t>Temat: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D1394">
              <w:rPr>
                <w:rFonts w:ascii="Tahoma" w:hAnsi="Tahoma" w:cs="Tahoma"/>
                <w:b/>
                <w:bCs/>
                <w:sz w:val="16"/>
                <w:szCs w:val="16"/>
              </w:rPr>
              <w:t>Projektory krótkoogniskowe (3 szt.)</w:t>
            </w:r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B30857" w:rsidRDefault="00B30857" w:rsidP="00776114">
            <w:pPr>
              <w:spacing w:line="360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ED592F" w:rsidRPr="004A17CE" w:rsidRDefault="00ED592F" w:rsidP="0077611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D592F" w:rsidRDefault="00ED592F" w:rsidP="006370B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6370BB" w:rsidRPr="006370BB" w:rsidRDefault="006370BB" w:rsidP="006370B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2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lastRenderedPageBreak/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E91CBF" w:rsidRPr="00171123" w:rsidRDefault="00E91CBF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Okres gwarancji: </w:t>
            </w:r>
            <w:r w:rsidR="00C759C6"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……………………..miesięcy</w:t>
            </w:r>
            <w:bookmarkStart w:id="0" w:name="_GoBack"/>
            <w:bookmarkEnd w:id="0"/>
          </w:p>
          <w:p w:rsidR="00750DA6" w:rsidRDefault="00750DA6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750DA6" w:rsidRPr="00750DA6" w:rsidRDefault="00750DA6" w:rsidP="00750DA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750DA6">
              <w:rPr>
                <w:rFonts w:ascii="Tahoma" w:hAnsi="Tahoma" w:cs="Tahoma"/>
                <w:b/>
                <w:bCs/>
                <w:sz w:val="16"/>
                <w:szCs w:val="16"/>
              </w:rPr>
              <w:t>- Termin realizacji:</w:t>
            </w:r>
            <w:r w:rsidRPr="00750DA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750DA6" w:rsidRPr="00750DA6" w:rsidRDefault="00750DA6" w:rsidP="00750DA6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50DA6">
              <w:rPr>
                <w:rFonts w:ascii="Tahoma" w:hAnsi="Tahoma" w:cs="Tahoma"/>
                <w:sz w:val="16"/>
                <w:szCs w:val="16"/>
              </w:rPr>
              <w:sym w:font="Symbol" w:char="00FF"/>
            </w:r>
            <w:r w:rsidRPr="00750DA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50DA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do 7 dni od daty podpisania umowy  </w:t>
            </w:r>
          </w:p>
          <w:p w:rsidR="00750DA6" w:rsidRDefault="00750DA6" w:rsidP="00750DA6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50DA6">
              <w:rPr>
                <w:rFonts w:ascii="Tahoma" w:hAnsi="Tahoma" w:cs="Tahoma"/>
                <w:sz w:val="16"/>
                <w:szCs w:val="16"/>
              </w:rPr>
              <w:sym w:font="Symbol" w:char="00FF"/>
            </w:r>
            <w:r w:rsidRPr="00750DA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50DA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do 14 dni od daty podpisania umowy  </w:t>
            </w:r>
          </w:p>
          <w:p w:rsidR="00750DA6" w:rsidRPr="00750DA6" w:rsidRDefault="00750DA6" w:rsidP="00750DA6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50DA6">
              <w:rPr>
                <w:rFonts w:ascii="Tahoma" w:hAnsi="Tahoma" w:cs="Tahoma"/>
                <w:b/>
                <w:bCs/>
                <w:sz w:val="16"/>
                <w:szCs w:val="16"/>
              </w:rPr>
              <w:t>Warunki płatności:</w:t>
            </w: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A7BC0" w:rsidRDefault="00EA7BC0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2E4998" w:rsidRPr="002E4998" w:rsidRDefault="002E4998" w:rsidP="002E4998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 produkt/-y spełnia wymagania określone w specyfikacji</w:t>
      </w:r>
      <w:r w:rsidRPr="00077521">
        <w:rPr>
          <w:rFonts w:ascii="Tahoma" w:hAnsi="Tahoma" w:cs="Tahoma"/>
          <w:sz w:val="16"/>
          <w:szCs w:val="16"/>
        </w:rPr>
        <w:t xml:space="preserve"> istotnych warunków zamówienia</w:t>
      </w:r>
      <w:r>
        <w:rPr>
          <w:rFonts w:ascii="Tahoma" w:hAnsi="Tahoma" w:cs="Tahoma"/>
          <w:sz w:val="16"/>
          <w:szCs w:val="16"/>
        </w:rPr>
        <w:t>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750DA6" w:rsidRDefault="00E54E5A" w:rsidP="00750DA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EA7BC0" w:rsidRDefault="00E54E5A" w:rsidP="007E0D50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C6709A" w:rsidRDefault="00C6709A" w:rsidP="00C6709A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C6709A" w:rsidRPr="00C6709A" w:rsidRDefault="00C6709A" w:rsidP="00C6709A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09A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685"/>
        <w:gridCol w:w="4536"/>
      </w:tblGrid>
      <w:tr w:rsidR="00C6709A" w:rsidRPr="00C6709A" w:rsidTr="004C7050">
        <w:trPr>
          <w:trHeight w:val="371"/>
        </w:trPr>
        <w:tc>
          <w:tcPr>
            <w:tcW w:w="851" w:type="dxa"/>
          </w:tcPr>
          <w:p w:rsidR="00C6709A" w:rsidRPr="00C6709A" w:rsidRDefault="00C6709A" w:rsidP="004C70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6709A">
              <w:rPr>
                <w:rFonts w:ascii="Tahoma" w:hAnsi="Tahoma" w:cs="Tahoma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3685" w:type="dxa"/>
          </w:tcPr>
          <w:p w:rsidR="00C6709A" w:rsidRPr="00C6709A" w:rsidRDefault="00C6709A" w:rsidP="004C70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709A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</w:tcPr>
          <w:p w:rsidR="00C6709A" w:rsidRPr="00C6709A" w:rsidRDefault="00C6709A" w:rsidP="004C70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709A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C6709A" w:rsidRPr="00C6709A" w:rsidTr="004C7050">
        <w:trPr>
          <w:trHeight w:val="371"/>
        </w:trPr>
        <w:tc>
          <w:tcPr>
            <w:tcW w:w="851" w:type="dxa"/>
          </w:tcPr>
          <w:p w:rsidR="00C6709A" w:rsidRPr="00C6709A" w:rsidRDefault="00C6709A" w:rsidP="004C70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</w:tcPr>
          <w:p w:rsidR="00C6709A" w:rsidRPr="00C6709A" w:rsidRDefault="00C6709A" w:rsidP="004C70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</w:tcPr>
          <w:p w:rsidR="00C6709A" w:rsidRPr="00C6709A" w:rsidRDefault="00C6709A" w:rsidP="004C70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6709A" w:rsidRPr="00C6709A" w:rsidTr="004C7050">
        <w:trPr>
          <w:trHeight w:val="371"/>
        </w:trPr>
        <w:tc>
          <w:tcPr>
            <w:tcW w:w="851" w:type="dxa"/>
          </w:tcPr>
          <w:p w:rsidR="00C6709A" w:rsidRPr="00C6709A" w:rsidRDefault="00C6709A" w:rsidP="004C70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</w:tcPr>
          <w:p w:rsidR="00C6709A" w:rsidRPr="00C6709A" w:rsidRDefault="00C6709A" w:rsidP="004C70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</w:tcPr>
          <w:p w:rsidR="00C6709A" w:rsidRPr="00C6709A" w:rsidRDefault="00C6709A" w:rsidP="004C70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C6709A" w:rsidRPr="00C6709A" w:rsidRDefault="00C6709A" w:rsidP="00C6709A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C6709A">
        <w:rPr>
          <w:rFonts w:ascii="Tahoma" w:hAnsi="Tahoma" w:cs="Tahoma"/>
          <w:b/>
          <w:sz w:val="16"/>
          <w:szCs w:val="16"/>
        </w:rPr>
        <w:t>Wypełnić jeżeli Wykonawca zamierza powierzyć wykonanie części zamówienia podwykonawcą*</w:t>
      </w:r>
    </w:p>
    <w:p w:rsidR="00C6709A" w:rsidRPr="00E35A89" w:rsidRDefault="00C6709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51A" w:rsidRDefault="00DB551A">
      <w:r>
        <w:separator/>
      </w:r>
    </w:p>
  </w:endnote>
  <w:endnote w:type="continuationSeparator" w:id="0">
    <w:p w:rsidR="00DB551A" w:rsidRDefault="00DB5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Pr="00301A06" w:rsidRDefault="003F6FAE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C759C6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3F6FAE" w:rsidRPr="00036A09" w:rsidRDefault="003F6FAE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3F6FAE" w:rsidRDefault="003F6FAE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51A" w:rsidRDefault="00DB551A">
      <w:r>
        <w:separator/>
      </w:r>
    </w:p>
  </w:footnote>
  <w:footnote w:type="continuationSeparator" w:id="0">
    <w:p w:rsidR="00DB551A" w:rsidRDefault="00DB55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5B3"/>
    <w:rsid w:val="00036A09"/>
    <w:rsid w:val="000B44C0"/>
    <w:rsid w:val="000E7C96"/>
    <w:rsid w:val="000F18FA"/>
    <w:rsid w:val="00103C53"/>
    <w:rsid w:val="00171123"/>
    <w:rsid w:val="00172873"/>
    <w:rsid w:val="001A3134"/>
    <w:rsid w:val="001F365C"/>
    <w:rsid w:val="00227C36"/>
    <w:rsid w:val="002412B0"/>
    <w:rsid w:val="0025760C"/>
    <w:rsid w:val="002A7719"/>
    <w:rsid w:val="002B7717"/>
    <w:rsid w:val="002C4EB9"/>
    <w:rsid w:val="002E4998"/>
    <w:rsid w:val="00301A06"/>
    <w:rsid w:val="00306360"/>
    <w:rsid w:val="00354AC4"/>
    <w:rsid w:val="00361FE6"/>
    <w:rsid w:val="00381E5C"/>
    <w:rsid w:val="0038356D"/>
    <w:rsid w:val="003D1394"/>
    <w:rsid w:val="003F4800"/>
    <w:rsid w:val="003F6FAE"/>
    <w:rsid w:val="004569FD"/>
    <w:rsid w:val="00475250"/>
    <w:rsid w:val="00483CF4"/>
    <w:rsid w:val="00523D70"/>
    <w:rsid w:val="00545749"/>
    <w:rsid w:val="0055043A"/>
    <w:rsid w:val="005A25B3"/>
    <w:rsid w:val="006370BB"/>
    <w:rsid w:val="00637863"/>
    <w:rsid w:val="006703E0"/>
    <w:rsid w:val="00676A9F"/>
    <w:rsid w:val="00703495"/>
    <w:rsid w:val="007116AA"/>
    <w:rsid w:val="00733DA7"/>
    <w:rsid w:val="00733F44"/>
    <w:rsid w:val="00750DA6"/>
    <w:rsid w:val="00776114"/>
    <w:rsid w:val="0078351D"/>
    <w:rsid w:val="007B0723"/>
    <w:rsid w:val="007E0D50"/>
    <w:rsid w:val="00820249"/>
    <w:rsid w:val="00826E42"/>
    <w:rsid w:val="00966C2A"/>
    <w:rsid w:val="009739A3"/>
    <w:rsid w:val="00974624"/>
    <w:rsid w:val="009A5E70"/>
    <w:rsid w:val="00A07132"/>
    <w:rsid w:val="00A63EE4"/>
    <w:rsid w:val="00A723BF"/>
    <w:rsid w:val="00AB288E"/>
    <w:rsid w:val="00AC20D8"/>
    <w:rsid w:val="00B21345"/>
    <w:rsid w:val="00B30857"/>
    <w:rsid w:val="00BA0245"/>
    <w:rsid w:val="00BA389E"/>
    <w:rsid w:val="00BA675A"/>
    <w:rsid w:val="00C32A65"/>
    <w:rsid w:val="00C33979"/>
    <w:rsid w:val="00C5601A"/>
    <w:rsid w:val="00C57DDD"/>
    <w:rsid w:val="00C6709A"/>
    <w:rsid w:val="00C759C6"/>
    <w:rsid w:val="00C916FC"/>
    <w:rsid w:val="00C95F46"/>
    <w:rsid w:val="00D06753"/>
    <w:rsid w:val="00DB551A"/>
    <w:rsid w:val="00DF3538"/>
    <w:rsid w:val="00DF5FAD"/>
    <w:rsid w:val="00E04EEC"/>
    <w:rsid w:val="00E35A89"/>
    <w:rsid w:val="00E54E5A"/>
    <w:rsid w:val="00E568FB"/>
    <w:rsid w:val="00E774BC"/>
    <w:rsid w:val="00E91CBF"/>
    <w:rsid w:val="00EA7BC0"/>
    <w:rsid w:val="00EB21A8"/>
    <w:rsid w:val="00EB3C67"/>
    <w:rsid w:val="00ED592F"/>
    <w:rsid w:val="00F46EEC"/>
    <w:rsid w:val="00F52B87"/>
    <w:rsid w:val="00FB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F03215-FA6A-4237-AD51-B88B9BDA8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7E0D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E0D5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750D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306B1-F0DF-4E44-8385-F380D5CBE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384</Words>
  <Characters>3044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2016-12-13T12:10:00Z</cp:lastPrinted>
  <dcterms:created xsi:type="dcterms:W3CDTF">2016-12-13T12:10:00Z</dcterms:created>
  <dcterms:modified xsi:type="dcterms:W3CDTF">2016-12-13T12:10:00Z</dcterms:modified>
</cp:coreProperties>
</file>