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91498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91498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91498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A7BC0" w:rsidRPr="00914987" w:rsidRDefault="00EA7BC0" w:rsidP="00EA7BC0"/>
    <w:p w:rsidR="00E54E5A" w:rsidRPr="009C5DC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  <w:lang w:val="en-US"/>
        </w:rPr>
      </w:pPr>
      <w:r w:rsidRPr="009C5DC7">
        <w:rPr>
          <w:rFonts w:ascii="Tahoma" w:hAnsi="Tahoma" w:cs="Tahoma"/>
          <w:sz w:val="16"/>
          <w:szCs w:val="16"/>
          <w:lang w:val="en-US"/>
        </w:rPr>
        <w:t>FORMULARZ</w:t>
      </w:r>
      <w:r w:rsidR="00E54E5A" w:rsidRPr="009C5DC7">
        <w:rPr>
          <w:rFonts w:ascii="Tahoma" w:hAnsi="Tahoma" w:cs="Tahoma"/>
          <w:sz w:val="16"/>
          <w:szCs w:val="16"/>
          <w:lang w:val="en-US"/>
        </w:rPr>
        <w:t xml:space="preserve"> OFERTY</w:t>
      </w:r>
    </w:p>
    <w:p w:rsidR="00EA7BC0" w:rsidRPr="009C5DC7" w:rsidRDefault="00EA7BC0" w:rsidP="00036A09">
      <w:pPr>
        <w:spacing w:line="360" w:lineRule="auto"/>
        <w:jc w:val="both"/>
        <w:rPr>
          <w:rFonts w:ascii="Tahoma" w:hAnsi="Tahoma" w:cs="Tahoma"/>
          <w:sz w:val="16"/>
          <w:szCs w:val="16"/>
          <w:lang w:val="en-US"/>
        </w:rPr>
      </w:pP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20D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20D8" w:rsidRPr="00AC20D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AC20D8" w:rsidRPr="00AC20D8">
        <w:rPr>
          <w:rFonts w:ascii="Tahoma" w:hAnsi="Tahoma" w:cs="Tahoma"/>
          <w:b/>
          <w:sz w:val="16"/>
          <w:szCs w:val="16"/>
        </w:rPr>
        <w:t xml:space="preserve">Dostawa sprzętu komputerowego dla </w:t>
      </w:r>
      <w:r w:rsidR="00BA0245">
        <w:rPr>
          <w:rFonts w:ascii="Tahoma" w:hAnsi="Tahoma" w:cs="Tahoma"/>
          <w:b/>
          <w:sz w:val="16"/>
          <w:szCs w:val="16"/>
        </w:rPr>
        <w:t>Wydziału Inżynierii Mechanicznej i Informatyki</w:t>
      </w:r>
      <w:r w:rsidR="00AC20D8" w:rsidRPr="00AC20D8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914987">
        <w:rPr>
          <w:rFonts w:ascii="Tahoma" w:hAnsi="Tahoma" w:cs="Tahoma"/>
          <w:b/>
          <w:sz w:val="16"/>
          <w:szCs w:val="16"/>
        </w:rPr>
        <w:t>ZP/</w:t>
      </w:r>
      <w:bookmarkStart w:id="0" w:name="_GoBack"/>
      <w:r w:rsidR="00914987">
        <w:rPr>
          <w:rFonts w:ascii="Tahoma" w:hAnsi="Tahoma" w:cs="Tahoma"/>
          <w:b/>
          <w:sz w:val="16"/>
          <w:szCs w:val="16"/>
        </w:rPr>
        <w:t>DK-</w:t>
      </w:r>
      <w:bookmarkEnd w:id="0"/>
      <w:r w:rsidR="00914987">
        <w:rPr>
          <w:rFonts w:ascii="Tahoma" w:hAnsi="Tahoma" w:cs="Tahoma"/>
          <w:b/>
          <w:sz w:val="16"/>
          <w:szCs w:val="16"/>
        </w:rPr>
        <w:t>35</w:t>
      </w:r>
      <w:r w:rsidR="00AC20D8" w:rsidRPr="00AC20D8">
        <w:rPr>
          <w:rFonts w:ascii="Tahoma" w:hAnsi="Tahoma" w:cs="Tahoma"/>
          <w:b/>
          <w:sz w:val="16"/>
          <w:szCs w:val="16"/>
        </w:rPr>
        <w:t>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71123" w:rsidTr="00BA0245">
        <w:trPr>
          <w:trHeight w:val="704"/>
        </w:trPr>
        <w:tc>
          <w:tcPr>
            <w:tcW w:w="1134" w:type="dxa"/>
            <w:vAlign w:val="center"/>
          </w:tcPr>
          <w:p w:rsidR="00354AC4" w:rsidRPr="00171123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71123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63EE4" w:rsidRPr="00FD43AC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9C2611">
              <w:rPr>
                <w:rFonts w:ascii="Tahoma" w:hAnsi="Tahoma" w:cs="Tahoma"/>
                <w:b/>
                <w:sz w:val="16"/>
                <w:szCs w:val="16"/>
              </w:rPr>
              <w:t>N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 xml:space="preserve">otebook - 1 szt. oraz sieciowa macierz dysków ze składowymi </w:t>
            </w:r>
          </w:p>
          <w:p w:rsidR="00AC20D8" w:rsidRDefault="00A63EE4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           (dwukieszeniowy serwer NAS i 2 dyski twarde) -  1 szt.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171123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A63EE4" w:rsidRPr="00077521" w:rsidRDefault="00A63EE4" w:rsidP="00A63EE4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A63EE4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- Procesor Passmark CPU Mark: ……………………………….pkt.</w:t>
            </w:r>
          </w:p>
          <w:p w:rsidR="0025760C" w:rsidRPr="0025760C" w:rsidRDefault="0025760C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5760C">
              <w:rPr>
                <w:rFonts w:ascii="Tahoma" w:hAnsi="Tahoma" w:cs="Tahoma"/>
                <w:b/>
                <w:bCs/>
                <w:sz w:val="16"/>
                <w:szCs w:val="16"/>
              </w:rPr>
              <w:t>- Maksymalna obsługiwana pojemność macierzy: …………………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TB</w:t>
            </w:r>
          </w:p>
          <w:p w:rsidR="0025760C" w:rsidRDefault="0025760C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5760C">
              <w:rPr>
                <w:rFonts w:ascii="Tahoma" w:hAnsi="Tahoma" w:cs="Tahoma"/>
                <w:b/>
                <w:bCs/>
                <w:sz w:val="16"/>
                <w:szCs w:val="16"/>
              </w:rPr>
              <w:t>- MTBF: ………………h</w:t>
            </w:r>
          </w:p>
          <w:p w:rsidR="0025760C" w:rsidRPr="0025760C" w:rsidRDefault="0025760C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dysków: ………………………..TB każdy.</w:t>
            </w: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Notebook - 2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cena (C) za wykonanie zdania nr 2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A78AA" w:rsidRPr="00171123" w:rsidRDefault="001A78AA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826E42" w:rsidRPr="00077521" w:rsidRDefault="00826E42" w:rsidP="00826E42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Procesor Passmark CPU Mark: ……………………………….pkt.</w:t>
            </w:r>
          </w:p>
          <w:p w:rsidR="00826E42" w:rsidRP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 Karta graficzna PassMark Videocard Mark: ………………………………pkt.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………………………….GB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568FB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Oprogramowanie antywirusowe…………………….lat subskrypcji </w:t>
            </w:r>
          </w:p>
          <w:p w:rsidR="00826E42" w:rsidRP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Waga</w:t>
            </w:r>
            <w:r w:rsidR="000E7C9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(z baterią)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………………………kg</w:t>
            </w:r>
            <w:r w:rsidR="0078351D"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</w:p>
          <w:p w:rsidR="00826E42" w:rsidRP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9C5DC7">
              <w:rPr>
                <w:rFonts w:ascii="Tahoma" w:hAnsi="Tahoma" w:cs="Tahoma"/>
                <w:b/>
                <w:sz w:val="16"/>
                <w:szCs w:val="16"/>
              </w:rPr>
              <w:t>L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aptop - 2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171123" w:rsidRPr="00077521" w:rsidRDefault="00826E42" w:rsidP="0017112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="00171123"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Procesor Passmark CPU Mark: ……………………………….pkt.</w:t>
            </w:r>
          </w:p>
          <w:p w:rsidR="00826E42" w:rsidRP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 Karta graficzna PassMark Videocard Mark: ………………………………pkt.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………………………….GB</w:t>
            </w:r>
          </w:p>
          <w:p w:rsid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RAM karty graficznej: ………………………….MB</w:t>
            </w:r>
          </w:p>
          <w:p w:rsid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 LCD: ………………………………pikseli</w:t>
            </w: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Notebook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cena (C) za wykonanie zdania nr 4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78351D" w:rsidRPr="00171123" w:rsidRDefault="0078351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78351D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71123" w:rsidRPr="00077521" w:rsidRDefault="0078351D" w:rsidP="0017112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="00171123"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78351D" w:rsidRPr="009A5E70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Procesor </w:t>
            </w:r>
            <w:r w:rsidR="000E7C96"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Passmark CPU M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ark: ……………………………….pkt.</w:t>
            </w:r>
          </w:p>
          <w:p w:rsidR="0078351D" w:rsidRP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8351D"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………………………..GB</w:t>
            </w:r>
          </w:p>
          <w:p w:rsid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Liczba komór baterii: ……………………….komór</w:t>
            </w:r>
          </w:p>
          <w:p w:rsid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 LCD: ………………………………pikseli</w:t>
            </w:r>
          </w:p>
          <w:p w:rsidR="0078351D" w:rsidRP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Waga</w:t>
            </w:r>
            <w:r w:rsidR="009A5E7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(z baterią):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…………………………kg.</w:t>
            </w: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Stacja robocza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5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03C53" w:rsidRPr="00171123" w:rsidRDefault="00103C53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103C53" w:rsidRPr="009A5E70" w:rsidRDefault="00103C53" w:rsidP="00103C5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Procesor </w:t>
            </w:r>
            <w:r w:rsidR="009A5E70"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Passmark CPU M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ark: ……………………………….pkt.</w:t>
            </w:r>
          </w:p>
          <w:p w:rsidR="0017112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 GB</w:t>
            </w:r>
          </w:p>
          <w:p w:rsidR="00103C5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dysku HDD: ……………………..GB</w:t>
            </w:r>
          </w:p>
          <w:p w:rsidR="00103C5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dysku SSD: …………………….GB</w:t>
            </w:r>
          </w:p>
          <w:p w:rsidR="00103C53" w:rsidRPr="0017112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Moc procesora TDP: ……………………….W</w:t>
            </w: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Zestaw komputerowy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6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3F6FAE" w:rsidRPr="00171123" w:rsidRDefault="003F6FA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3F6FAE" w:rsidRPr="00676A9F" w:rsidRDefault="003F6FAE" w:rsidP="003F6FAE">
            <w:pPr>
              <w:spacing w:line="360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76A9F">
              <w:t xml:space="preserve">- 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Procesor Passmark CPU Mark: ……………………………….pkt.</w:t>
            </w:r>
          </w:p>
          <w:p w:rsidR="003F6FAE" w:rsidRDefault="003F6FAE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 Karta graficzna PassMark Videocard Mark: ………………………………pkt.</w:t>
            </w:r>
          </w:p>
          <w:p w:rsidR="003F6FAE" w:rsidRDefault="003F6FAE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 GB</w:t>
            </w:r>
          </w:p>
          <w:p w:rsidR="003F6FAE" w:rsidRPr="00826E42" w:rsidRDefault="003F6FAE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Wydajność zasilacza:</w:t>
            </w:r>
          </w:p>
          <w:p w:rsidR="003F6FAE" w:rsidRPr="003F6FAE" w:rsidRDefault="003F6FAE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3F6FAE"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  <w:t xml:space="preserve"> 80 Plus Bronze</w:t>
            </w:r>
          </w:p>
          <w:p w:rsidR="003F6FAE" w:rsidRPr="003F6FAE" w:rsidRDefault="003F6FAE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3F6FAE"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  <w:t xml:space="preserve"> 80 Plus Silver</w:t>
            </w:r>
          </w:p>
          <w:p w:rsidR="003F6FAE" w:rsidRPr="003F6FAE" w:rsidRDefault="003F6FAE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3F6FAE"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  <w:t xml:space="preserve"> 80 Plus Gold</w:t>
            </w:r>
          </w:p>
          <w:p w:rsidR="003F6FAE" w:rsidRDefault="003F6FAE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80 Plus Platinum</w:t>
            </w:r>
          </w:p>
          <w:p w:rsidR="003F6FAE" w:rsidRDefault="003F6FAE" w:rsidP="003F6FA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3F6FAE">
              <w:rPr>
                <w:rFonts w:ascii="Tahoma" w:hAnsi="Tahoma" w:cs="Tahoma"/>
                <w:b/>
                <w:sz w:val="16"/>
                <w:szCs w:val="16"/>
              </w:rPr>
              <w:t xml:space="preserve">- Pojemność RAM karty graficznej: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……………………GB</w:t>
            </w:r>
          </w:p>
          <w:p w:rsidR="003F6FAE" w:rsidRPr="003F6FAE" w:rsidRDefault="003F6FAE" w:rsidP="003F6FA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- Pojemność dysku SSD: ……………………………..GB</w:t>
            </w: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Notebook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7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3F6FAE" w:rsidRPr="00171123" w:rsidRDefault="003F6FA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F5FAD" w:rsidRPr="00DF5FAD" w:rsidRDefault="003F6FAE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DF5FAD"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DF5FAD" w:rsidRPr="00820249" w:rsidRDefault="00820249" w:rsidP="0082024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Oprogramowanie antywirusowe…………………….lat subskrypcji </w:t>
            </w:r>
          </w:p>
          <w:p w:rsidR="00DF5FAD" w:rsidRPr="00DF5FAD" w:rsidRDefault="003F6FAE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DF5FAD"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……………………..GB</w:t>
            </w:r>
          </w:p>
          <w:p w:rsidR="00DF5FAD" w:rsidRPr="00676A9F" w:rsidRDefault="003F6FAE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DF5FAD"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Procesor Passmark CPU Mark: ……………………..pkt.</w:t>
            </w:r>
          </w:p>
          <w:p w:rsidR="003F6FAE" w:rsidRDefault="003F6FAE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 Karta graficzna PassMark Videocard Mark: ………………………………pkt.</w:t>
            </w:r>
          </w:p>
          <w:p w:rsidR="003F6FAE" w:rsidRDefault="003F6FAE" w:rsidP="003F6FA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3F6FAE">
              <w:rPr>
                <w:rFonts w:ascii="Tahoma" w:hAnsi="Tahoma" w:cs="Tahoma"/>
                <w:b/>
                <w:sz w:val="16"/>
                <w:szCs w:val="16"/>
              </w:rPr>
              <w:t xml:space="preserve">- Pojemność RAM karty graficznej: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</w:t>
            </w:r>
            <w:r w:rsidR="000B44C0">
              <w:rPr>
                <w:rFonts w:ascii="Tahoma" w:hAnsi="Tahoma" w:cs="Tahoma"/>
                <w:b/>
                <w:sz w:val="16"/>
                <w:szCs w:val="16"/>
              </w:rPr>
              <w:t>………………MB</w:t>
            </w:r>
          </w:p>
          <w:p w:rsidR="000B44C0" w:rsidRDefault="000B44C0" w:rsidP="003F6FA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- Waga</w:t>
            </w:r>
            <w:r w:rsidR="00361FE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361FE6">
              <w:rPr>
                <w:rFonts w:ascii="Tahoma" w:hAnsi="Tahoma" w:cs="Tahoma"/>
                <w:b/>
                <w:bCs/>
                <w:sz w:val="16"/>
                <w:szCs w:val="16"/>
              </w:rPr>
              <w:t>(z baterią)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: …………………………kg. </w:t>
            </w:r>
          </w:p>
          <w:p w:rsidR="00AC20D8" w:rsidRPr="00171123" w:rsidRDefault="00AC20D8" w:rsidP="00DF5FA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Urządzenie wielofunkcyjne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8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DF5FAD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F5FAD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5FAD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0B44C0" w:rsidRPr="00171123" w:rsidRDefault="000B44C0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966C2A" w:rsidRPr="00966C2A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0B44C0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 kopiowania: ……………………..pikseli</w:t>
            </w:r>
          </w:p>
          <w:p w:rsidR="000B44C0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 drukowania: ……………………..pikseli</w:t>
            </w:r>
          </w:p>
          <w:p w:rsidR="000B44C0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 skanowania: ………………………pikseli</w:t>
            </w:r>
          </w:p>
          <w:p w:rsidR="000B44C0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Pamięć systemu: ………………….GB</w:t>
            </w:r>
          </w:p>
          <w:p w:rsidR="000B44C0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Pobór mocy: ……………………..kW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9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Notebook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9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BA389E" w:rsidRPr="00171123" w:rsidRDefault="00BA389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……………………..GB</w:t>
            </w:r>
          </w:p>
          <w:p w:rsidR="00966C2A" w:rsidRPr="00FD43AC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Procesor </w:t>
            </w:r>
            <w:r w:rsidR="00820249"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Passmark </w:t>
            </w:r>
            <w:r w:rsidR="00966C2A"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CPU </w:t>
            </w:r>
            <w:r w:rsidR="00820249"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>M</w:t>
            </w:r>
            <w:r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>ark</w:t>
            </w:r>
            <w:r w:rsidR="00966C2A"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……………………..pkt.</w:t>
            </w:r>
          </w:p>
          <w:p w:rsid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389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Pojemność dysku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HDD: …………………………..GB</w:t>
            </w:r>
          </w:p>
          <w:p w:rsidR="00BA389E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Waga</w:t>
            </w:r>
            <w:r w:rsidR="00361FE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(z baterią)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…………………….kg.</w:t>
            </w:r>
          </w:p>
          <w:p w:rsidR="00BA389E" w:rsidRPr="00BA389E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Rozdzielczość: ……………………….pikseli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Jednostka centralna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10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BA389E" w:rsidRPr="00171123" w:rsidRDefault="00BA389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BA389E" w:rsidRPr="003F6FAE" w:rsidRDefault="00BA389E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3F6F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- Procesor Passmark CPU Mark: ……………………..pkt.</w:t>
            </w:r>
          </w:p>
          <w:p w:rsidR="00BA389E" w:rsidRPr="0038356D" w:rsidRDefault="00BA389E" w:rsidP="0038356D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38356D">
              <w:rPr>
                <w:rFonts w:ascii="Tahoma" w:hAnsi="Tahoma" w:cs="Tahoma"/>
                <w:b/>
                <w:sz w:val="16"/>
                <w:szCs w:val="16"/>
              </w:rPr>
              <w:t xml:space="preserve">- Karta graficzna </w:t>
            </w:r>
            <w:r w:rsidR="0038356D" w:rsidRPr="0038356D">
              <w:rPr>
                <w:rFonts w:ascii="Tahoma" w:hAnsi="Tahoma" w:cs="Tahoma"/>
                <w:b/>
                <w:sz w:val="16"/>
                <w:szCs w:val="16"/>
              </w:rPr>
              <w:t xml:space="preserve">Average G3D Mark: ……………………….pkt. </w:t>
            </w:r>
          </w:p>
          <w:p w:rsidR="00966C2A" w:rsidRPr="00966C2A" w:rsidRDefault="0038356D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 GB</w:t>
            </w:r>
          </w:p>
          <w:p w:rsidR="00966C2A" w:rsidRPr="00966C2A" w:rsidRDefault="0038356D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M karty graficznej: …………………….. M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966C2A" w:rsidRPr="00966C2A" w:rsidRDefault="00523D70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dysku</w:t>
            </w:r>
            <w:r w:rsidR="0038356D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…………………….GB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11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Komputer przenośny z torbą i myszką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11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2C4EB9" w:rsidRPr="00171123" w:rsidRDefault="002C4EB9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2C4EB9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966C2A" w:rsidRPr="00966C2A" w:rsidRDefault="002C4EB9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2C4EB9" w:rsidRPr="003F6FAE" w:rsidRDefault="002C4EB9" w:rsidP="002C4EB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3F6F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- Procesor Passmark CPU Mark: ……………………..pkt.</w:t>
            </w:r>
          </w:p>
          <w:p w:rsidR="002C4EB9" w:rsidRDefault="002C4EB9" w:rsidP="002C4EB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 Karta graficzna PassMark Videocard Mark: ………………………………pkt.</w:t>
            </w:r>
          </w:p>
          <w:p w:rsidR="00966C2A" w:rsidRDefault="002C4EB9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……………………………GB</w:t>
            </w:r>
          </w:p>
          <w:p w:rsidR="002C4EB9" w:rsidRDefault="002C4EB9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dysku SSD: ………………………..GB</w:t>
            </w:r>
          </w:p>
          <w:p w:rsidR="002C4EB9" w:rsidRPr="00966C2A" w:rsidRDefault="002C4EB9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Waga</w:t>
            </w:r>
            <w:r w:rsidR="00381E5C">
              <w:rPr>
                <w:rFonts w:ascii="Tahoma" w:hAnsi="Tahoma" w:cs="Tahoma"/>
                <w:b/>
                <w:bCs/>
                <w:sz w:val="16"/>
                <w:szCs w:val="16"/>
              </w:rPr>
              <w:t>(z baterią)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………………………………….kg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Notebook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EA7BC0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2C4EB9" w:rsidRPr="00171123" w:rsidRDefault="002C4EB9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A7BC0" w:rsidRPr="00EA7BC0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7BC0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EA7BC0" w:rsidRPr="00EA7BC0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- </w:t>
            </w:r>
            <w:r w:rsidR="00EA7BC0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EA7BC0" w:rsidRPr="002C4EB9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2C4EB9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- Procesor Cinebench R15 CPU Single 64Bit: ………………….pkt.</w:t>
            </w:r>
          </w:p>
          <w:p w:rsidR="002C4EB9" w:rsidRPr="002C4EB9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C4EB9"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………………………MB</w:t>
            </w:r>
          </w:p>
          <w:p w:rsidR="002C4EB9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C4EB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Pojemność dysku SSD: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……………………………GB</w:t>
            </w:r>
          </w:p>
          <w:p w:rsidR="002C4EB9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Liczba komór w baterii: ………………………..komór</w:t>
            </w:r>
          </w:p>
          <w:p w:rsidR="002C4EB9" w:rsidRPr="002C4EB9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Waga</w:t>
            </w:r>
            <w:r w:rsidR="002B771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(z baterią)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……………………..kg</w:t>
            </w:r>
            <w:r w:rsidRPr="002C4EB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AC20D8" w:rsidRPr="00171123" w:rsidRDefault="00AC20D8" w:rsidP="00EA7BC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A0245" w:rsidRPr="00171123" w:rsidTr="00BA0245">
        <w:tc>
          <w:tcPr>
            <w:tcW w:w="1134" w:type="dxa"/>
          </w:tcPr>
          <w:p w:rsidR="00BA0245" w:rsidRPr="00171123" w:rsidRDefault="00BA024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Drukarka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A0245" w:rsidRPr="00EA7BC0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676A9F" w:rsidRPr="00171123" w:rsidRDefault="00676A9F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A0245" w:rsidRPr="00EA7BC0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BA0245" w:rsidRPr="00EA7BC0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A0245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676A9F" w:rsidRPr="00676A9F" w:rsidRDefault="00676A9F" w:rsidP="00676A9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sz w:val="16"/>
                <w:szCs w:val="16"/>
              </w:rPr>
              <w:t xml:space="preserve">- Miesięczne obciążenie…………………………………str. </w:t>
            </w:r>
          </w:p>
          <w:p w:rsidR="00676A9F" w:rsidRPr="00676A9F" w:rsidRDefault="00676A9F" w:rsidP="00676A9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sz w:val="16"/>
                <w:szCs w:val="16"/>
              </w:rPr>
              <w:t>- Szybkość druku w mono: ……………………………str/min.</w:t>
            </w:r>
          </w:p>
          <w:p w:rsidR="00676A9F" w:rsidRPr="00676A9F" w:rsidRDefault="00676A9F" w:rsidP="00676A9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sz w:val="16"/>
                <w:szCs w:val="16"/>
              </w:rPr>
              <w:t>- Szybkość druku w kolorze: …………………........str/min.</w:t>
            </w:r>
          </w:p>
          <w:p w:rsidR="00676A9F" w:rsidRPr="00676A9F" w:rsidRDefault="00676A9F" w:rsidP="00676A9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sz w:val="16"/>
                <w:szCs w:val="16"/>
              </w:rPr>
              <w:t>- Pojemność pamięci</w:t>
            </w:r>
            <w:r w:rsidR="00820249">
              <w:rPr>
                <w:rFonts w:ascii="Tahoma" w:hAnsi="Tahoma" w:cs="Tahoma"/>
                <w:b/>
                <w:sz w:val="16"/>
                <w:szCs w:val="16"/>
              </w:rPr>
              <w:t xml:space="preserve"> RAM</w:t>
            </w:r>
            <w:r w:rsidRPr="00676A9F">
              <w:rPr>
                <w:rFonts w:ascii="Tahoma" w:hAnsi="Tahoma" w:cs="Tahoma"/>
                <w:b/>
                <w:sz w:val="16"/>
                <w:szCs w:val="16"/>
              </w:rPr>
              <w:t>: ……………………………MB</w:t>
            </w:r>
          </w:p>
          <w:p w:rsidR="00676A9F" w:rsidRPr="00676A9F" w:rsidRDefault="00676A9F" w:rsidP="00676A9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sz w:val="16"/>
                <w:szCs w:val="16"/>
              </w:rPr>
              <w:t xml:space="preserve">-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Wielkość podajnika papieru</w:t>
            </w:r>
            <w:r w:rsidRPr="00676A9F">
              <w:rPr>
                <w:rFonts w:ascii="Tahoma" w:hAnsi="Tahoma" w:cs="Tahoma"/>
                <w:b/>
                <w:sz w:val="16"/>
                <w:szCs w:val="16"/>
              </w:rPr>
              <w:t xml:space="preserve">: ………………………………arkuszy </w:t>
            </w:r>
          </w:p>
          <w:p w:rsidR="00BA0245" w:rsidRPr="00171123" w:rsidRDefault="00BA0245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A0245" w:rsidRPr="00171123" w:rsidRDefault="00BA024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A0245" w:rsidRPr="00171123" w:rsidTr="00BA0245">
        <w:tc>
          <w:tcPr>
            <w:tcW w:w="1134" w:type="dxa"/>
          </w:tcPr>
          <w:p w:rsidR="00BA0245" w:rsidRPr="00171123" w:rsidRDefault="00BA024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  <w:r w:rsidR="00E568FB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Monitor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A0245" w:rsidRPr="00EA7BC0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7B0723" w:rsidRPr="00171123" w:rsidRDefault="007B0723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A0245" w:rsidRPr="00EA7BC0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BA0245" w:rsidRPr="00EA7BC0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lastRenderedPageBreak/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7B0723" w:rsidRDefault="007B0723" w:rsidP="007B07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Pobór mocy podczas pracy: ………………………….W</w:t>
            </w:r>
          </w:p>
          <w:p w:rsidR="007B0723" w:rsidRDefault="007B0723" w:rsidP="007B07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Jasność: ………………………………cd/m2</w:t>
            </w:r>
          </w:p>
          <w:p w:rsidR="007B0723" w:rsidRDefault="007B0723" w:rsidP="007B07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Rozdzielczość: ……………………………..</w:t>
            </w:r>
            <w:r w:rsidR="00227C36">
              <w:rPr>
                <w:rFonts w:ascii="Tahoma" w:hAnsi="Tahoma" w:cs="Tahoma"/>
                <w:b/>
                <w:bCs/>
                <w:sz w:val="16"/>
                <w:szCs w:val="16"/>
              </w:rPr>
              <w:t>pikseli</w:t>
            </w:r>
          </w:p>
          <w:p w:rsidR="00A07132" w:rsidRDefault="007B0723" w:rsidP="007B072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Gwarancja zero martwych pikseli: </w:t>
            </w:r>
            <w:r w:rsidR="00E774B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TAK/NIE </w:t>
            </w:r>
            <w:r w:rsidR="00A07132">
              <w:rPr>
                <w:rFonts w:ascii="Tahoma" w:hAnsi="Tahoma" w:cs="Tahoma"/>
                <w:bCs/>
                <w:sz w:val="16"/>
                <w:szCs w:val="16"/>
              </w:rPr>
              <w:t>(Proszę w</w:t>
            </w:r>
            <w:r w:rsidR="00E774BC">
              <w:rPr>
                <w:rFonts w:ascii="Tahoma" w:hAnsi="Tahoma" w:cs="Tahoma"/>
                <w:bCs/>
                <w:sz w:val="16"/>
                <w:szCs w:val="16"/>
              </w:rPr>
              <w:t>yraźnie zaz</w:t>
            </w:r>
            <w:r w:rsidR="00A07132">
              <w:rPr>
                <w:rFonts w:ascii="Tahoma" w:hAnsi="Tahoma" w:cs="Tahoma"/>
                <w:bCs/>
                <w:sz w:val="16"/>
                <w:szCs w:val="16"/>
              </w:rPr>
              <w:t xml:space="preserve">naczy poprzez podkreślenie     </w:t>
            </w:r>
          </w:p>
          <w:p w:rsidR="007B0723" w:rsidRPr="00E774BC" w:rsidRDefault="00A07132" w:rsidP="007B072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oferowanej opcji)</w:t>
            </w:r>
            <w:r w:rsidR="00E774BC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BA0245" w:rsidRPr="00171123" w:rsidRDefault="00BA0245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A0245" w:rsidRPr="00171123" w:rsidRDefault="00BA024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A0245" w:rsidRPr="00171123" w:rsidTr="00BA0245">
        <w:tc>
          <w:tcPr>
            <w:tcW w:w="1134" w:type="dxa"/>
          </w:tcPr>
          <w:p w:rsidR="00BA0245" w:rsidRPr="00171123" w:rsidRDefault="00BA024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  <w:r w:rsidR="00E568FB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Monitor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A0245" w:rsidRPr="00EA7BC0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676A9F" w:rsidRPr="00171123" w:rsidRDefault="00676A9F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A0245" w:rsidRPr="00EA7BC0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BA0245" w:rsidRPr="00EA7BC0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BA0245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Pobór mocy podczas pracy: ………………………….W</w:t>
            </w:r>
          </w:p>
          <w:p w:rsidR="00676A9F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Jasność: ………………………………cd/m2</w:t>
            </w:r>
          </w:p>
          <w:p w:rsidR="00676A9F" w:rsidRPr="00EA7BC0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Rozdzielczość: ……………………………..</w:t>
            </w:r>
            <w:r w:rsidR="00A07132">
              <w:rPr>
                <w:rFonts w:ascii="Tahoma" w:hAnsi="Tahoma" w:cs="Tahoma"/>
                <w:b/>
                <w:bCs/>
                <w:sz w:val="16"/>
                <w:szCs w:val="16"/>
              </w:rPr>
              <w:t>pikseli</w:t>
            </w:r>
          </w:p>
          <w:p w:rsidR="00BA0245" w:rsidRPr="00171123" w:rsidRDefault="00BA0245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A0245" w:rsidRDefault="00BA024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7B0723" w:rsidRPr="00171123" w:rsidRDefault="007B0723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A0245" w:rsidRPr="00171123" w:rsidTr="00BA0245">
        <w:tc>
          <w:tcPr>
            <w:tcW w:w="1134" w:type="dxa"/>
          </w:tcPr>
          <w:p w:rsidR="00BA0245" w:rsidRPr="00171123" w:rsidRDefault="00BA024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  <w:r w:rsidR="00E568FB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Urządzenie wielofunkcyjne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A0245" w:rsidRPr="00EA7BC0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7B0723" w:rsidRPr="00171123" w:rsidRDefault="007B0723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A0245" w:rsidRPr="00EA7BC0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BA0245" w:rsidRPr="00EA7BC0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lastRenderedPageBreak/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7B0723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</w:t>
            </w:r>
            <w:r w:rsidR="00A07132">
              <w:rPr>
                <w:rFonts w:ascii="Tahoma" w:hAnsi="Tahoma" w:cs="Tahoma"/>
                <w:b/>
                <w:bCs/>
                <w:sz w:val="16"/>
                <w:szCs w:val="16"/>
              </w:rPr>
              <w:t>elczość druku mono: ………………………pikseli</w:t>
            </w:r>
          </w:p>
          <w:p w:rsidR="007B0723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</w:t>
            </w:r>
            <w:r w:rsidR="00A07132">
              <w:rPr>
                <w:rFonts w:ascii="Tahoma" w:hAnsi="Tahoma" w:cs="Tahoma"/>
                <w:b/>
                <w:bCs/>
                <w:sz w:val="16"/>
                <w:szCs w:val="16"/>
              </w:rPr>
              <w:t>elczość skanowania: ………………………pikseli</w:t>
            </w:r>
          </w:p>
          <w:p w:rsidR="007B0723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Szybkość drukowania mono: ………………………..str/min</w:t>
            </w:r>
          </w:p>
          <w:p w:rsidR="00BA0245" w:rsidRPr="00EA7BC0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głównego podajnika papieru: ………………………..arkuszy</w:t>
            </w:r>
          </w:p>
          <w:p w:rsidR="00BA0245" w:rsidRPr="00171123" w:rsidRDefault="00BA0245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A0245" w:rsidRPr="00171123" w:rsidRDefault="00BA024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A7BC0" w:rsidRDefault="00EA7BC0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D43AC" w:rsidRPr="00FD43AC" w:rsidRDefault="00FD43AC" w:rsidP="00FD43AC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produkt/-y spełnia/-ją wymagania określone w specyfikacji</w:t>
      </w:r>
      <w:r w:rsidRPr="00077521">
        <w:rPr>
          <w:rFonts w:ascii="Tahoma" w:hAnsi="Tahoma" w:cs="Tahoma"/>
          <w:sz w:val="16"/>
          <w:szCs w:val="16"/>
        </w:rPr>
        <w:t xml:space="preserve"> istotnych warunków zamówienia</w:t>
      </w:r>
      <w:r>
        <w:rPr>
          <w:rFonts w:ascii="Tahoma" w:hAnsi="Tahoma" w:cs="Tahoma"/>
          <w:sz w:val="16"/>
          <w:szCs w:val="16"/>
        </w:rPr>
        <w:t>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FD43AC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A7BC0" w:rsidRPr="007E0D50" w:rsidRDefault="00E54E5A" w:rsidP="007E0D50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171123" w:rsidRPr="00077521" w:rsidRDefault="00171123" w:rsidP="00171123">
      <w:pPr>
        <w:numPr>
          <w:ilvl w:val="0"/>
          <w:numId w:val="32"/>
        </w:numPr>
        <w:tabs>
          <w:tab w:val="left" w:pos="426"/>
        </w:tabs>
        <w:spacing w:line="360" w:lineRule="auto"/>
        <w:ind w:hanging="7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Wybór naszej oferty: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171123" w:rsidRPr="00077521" w:rsidRDefault="00171123" w:rsidP="00171123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od towarów i usług*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171123" w:rsidRPr="00077521" w:rsidRDefault="00171123" w:rsidP="00171123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171123" w:rsidRPr="00077521" w:rsidRDefault="00171123" w:rsidP="00171123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i/>
          <w:sz w:val="16"/>
          <w:szCs w:val="16"/>
        </w:rPr>
        <w:t>„*” niepotrzebne skreślić</w:t>
      </w:r>
    </w:p>
    <w:p w:rsidR="00171123" w:rsidRPr="00914202" w:rsidRDefault="00171123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 w:rsidRPr="00914202"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 w:rsidSect="00FD43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247" w:right="1418" w:bottom="1247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EE7" w:rsidRDefault="009B5EE7">
      <w:r>
        <w:separator/>
      </w:r>
    </w:p>
  </w:endnote>
  <w:endnote w:type="continuationSeparator" w:id="0">
    <w:p w:rsidR="009B5EE7" w:rsidRDefault="009B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Pr="00301A06" w:rsidRDefault="003F6FAE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14987">
      <w:rPr>
        <w:rStyle w:val="Numerstrony"/>
        <w:rFonts w:ascii="Tahoma" w:hAnsi="Tahoma" w:cs="Tahoma"/>
        <w:noProof/>
        <w:sz w:val="12"/>
        <w:szCs w:val="12"/>
      </w:rPr>
      <w:t>7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3F6FAE" w:rsidRPr="00036A09" w:rsidRDefault="003F6FAE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3F6FAE" w:rsidRDefault="003F6FAE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EE7" w:rsidRDefault="009B5EE7">
      <w:r>
        <w:separator/>
      </w:r>
    </w:p>
  </w:footnote>
  <w:footnote w:type="continuationSeparator" w:id="0">
    <w:p w:rsidR="009B5EE7" w:rsidRDefault="009B5EE7">
      <w:r>
        <w:continuationSeparator/>
      </w:r>
    </w:p>
  </w:footnote>
  <w:footnote w:id="1">
    <w:p w:rsidR="003F6FAE" w:rsidRPr="00301A06" w:rsidRDefault="003F6FAE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F6FAE" w:rsidRDefault="003F6FA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5B3"/>
    <w:rsid w:val="00036A09"/>
    <w:rsid w:val="000B44C0"/>
    <w:rsid w:val="000E7C96"/>
    <w:rsid w:val="000F18FA"/>
    <w:rsid w:val="00103C53"/>
    <w:rsid w:val="00171123"/>
    <w:rsid w:val="00172873"/>
    <w:rsid w:val="001A78AA"/>
    <w:rsid w:val="00227C36"/>
    <w:rsid w:val="002412B0"/>
    <w:rsid w:val="0025760C"/>
    <w:rsid w:val="002A7719"/>
    <w:rsid w:val="002B7717"/>
    <w:rsid w:val="002C4EB9"/>
    <w:rsid w:val="00301A06"/>
    <w:rsid w:val="00306360"/>
    <w:rsid w:val="00354AC4"/>
    <w:rsid w:val="00361FE6"/>
    <w:rsid w:val="00381E5C"/>
    <w:rsid w:val="0038356D"/>
    <w:rsid w:val="003F4800"/>
    <w:rsid w:val="003F6FAE"/>
    <w:rsid w:val="004569FD"/>
    <w:rsid w:val="00475250"/>
    <w:rsid w:val="00483CF4"/>
    <w:rsid w:val="00523D70"/>
    <w:rsid w:val="00545749"/>
    <w:rsid w:val="0055043A"/>
    <w:rsid w:val="005A25B3"/>
    <w:rsid w:val="00637863"/>
    <w:rsid w:val="006703E0"/>
    <w:rsid w:val="00676A9F"/>
    <w:rsid w:val="00703495"/>
    <w:rsid w:val="00733F44"/>
    <w:rsid w:val="0078351D"/>
    <w:rsid w:val="007B0723"/>
    <w:rsid w:val="007E0D50"/>
    <w:rsid w:val="00820249"/>
    <w:rsid w:val="00826E42"/>
    <w:rsid w:val="00914987"/>
    <w:rsid w:val="00966C2A"/>
    <w:rsid w:val="009739A3"/>
    <w:rsid w:val="00974624"/>
    <w:rsid w:val="009A5E70"/>
    <w:rsid w:val="009B5EE7"/>
    <w:rsid w:val="009C2611"/>
    <w:rsid w:val="009C5DC7"/>
    <w:rsid w:val="00A07132"/>
    <w:rsid w:val="00A63EE4"/>
    <w:rsid w:val="00A723BF"/>
    <w:rsid w:val="00AB288E"/>
    <w:rsid w:val="00AC20D8"/>
    <w:rsid w:val="00B21345"/>
    <w:rsid w:val="00BA0245"/>
    <w:rsid w:val="00BA389E"/>
    <w:rsid w:val="00C32A65"/>
    <w:rsid w:val="00C33979"/>
    <w:rsid w:val="00C5601A"/>
    <w:rsid w:val="00C57DDD"/>
    <w:rsid w:val="00C916FC"/>
    <w:rsid w:val="00C95F46"/>
    <w:rsid w:val="00D06753"/>
    <w:rsid w:val="00DF3538"/>
    <w:rsid w:val="00DF5FAD"/>
    <w:rsid w:val="00E35A89"/>
    <w:rsid w:val="00E54E5A"/>
    <w:rsid w:val="00E568FB"/>
    <w:rsid w:val="00E774BC"/>
    <w:rsid w:val="00EA7BC0"/>
    <w:rsid w:val="00EB21A8"/>
    <w:rsid w:val="00EB3C67"/>
    <w:rsid w:val="00F00C7A"/>
    <w:rsid w:val="00F46EEC"/>
    <w:rsid w:val="00F52B87"/>
    <w:rsid w:val="00FD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F03215-FA6A-4237-AD51-B88B9BDA8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5D796-60B4-472A-94BF-85FD37CCB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2179</Words>
  <Characters>16818</Characters>
  <Application>Microsoft Office Word</Application>
  <DocSecurity>0</DocSecurity>
  <Lines>140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2016-12-06T08:32:00Z</cp:lastPrinted>
  <dcterms:created xsi:type="dcterms:W3CDTF">2016-12-06T08:32:00Z</dcterms:created>
  <dcterms:modified xsi:type="dcterms:W3CDTF">2016-12-06T08:32:00Z</dcterms:modified>
</cp:coreProperties>
</file>