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B199D">
      <w:pPr>
        <w:spacing w:line="360" w:lineRule="auto"/>
        <w:rPr>
          <w:b/>
          <w:bCs/>
          <w:color w:val="000000"/>
          <w:sz w:val="24"/>
        </w:rPr>
      </w:pPr>
      <w:r w:rsidRPr="00BB199D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B199D">
      <w:pPr>
        <w:spacing w:line="360" w:lineRule="auto"/>
        <w:rPr>
          <w:color w:val="000000"/>
          <w:sz w:val="24"/>
        </w:rPr>
      </w:pPr>
      <w:r w:rsidRPr="00BB199D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B199D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B199D">
      <w:pPr>
        <w:spacing w:line="360" w:lineRule="auto"/>
        <w:rPr>
          <w:color w:val="000000"/>
          <w:sz w:val="24"/>
        </w:rPr>
      </w:pPr>
      <w:r w:rsidRPr="00BB199D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B199D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B199D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B199D" w:rsidRPr="00BB199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B199D" w:rsidRPr="00BB199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B199D" w:rsidRPr="00BB199D">
        <w:rPr>
          <w:b/>
          <w:color w:val="000000"/>
          <w:sz w:val="24"/>
        </w:rPr>
        <w:t>Dostawa i montaż mebli dla jednostek organizacyjnych Politechniki Częstochowskiej</w:t>
      </w:r>
      <w:r w:rsidR="006953B2">
        <w:rPr>
          <w:b/>
          <w:color w:val="000000"/>
          <w:sz w:val="24"/>
        </w:rPr>
        <w:t xml:space="preserve">, </w:t>
      </w:r>
      <w:proofErr w:type="spellStart"/>
      <w:r w:rsidR="006953B2">
        <w:rPr>
          <w:b/>
          <w:color w:val="000000"/>
          <w:sz w:val="24"/>
        </w:rPr>
        <w:t>spr</w:t>
      </w:r>
      <w:proofErr w:type="spellEnd"/>
      <w:r w:rsidR="006953B2">
        <w:rPr>
          <w:b/>
          <w:color w:val="000000"/>
          <w:sz w:val="24"/>
        </w:rPr>
        <w:t>. nr rej. ZP/D-23/16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BB199D" w:rsidTr="00127A4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B199D" w:rsidRDefault="00BB199D" w:rsidP="00127A4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B199D">
              <w:rPr>
                <w:b/>
                <w:color w:val="000000"/>
                <w:sz w:val="24"/>
              </w:rPr>
              <w:t>1</w:t>
            </w:r>
          </w:p>
          <w:p w:rsidR="00BB199D" w:rsidRDefault="00BB199D" w:rsidP="00127A4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199D">
              <w:rPr>
                <w:b/>
                <w:sz w:val="24"/>
              </w:rPr>
              <w:t>Przedsiębiorstwo Handlowo - Usługowe "BOSTO" s. c.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199D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B199D">
              <w:rPr>
                <w:b/>
                <w:sz w:val="24"/>
              </w:rPr>
              <w:t>Częstochowa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199D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BB199D">
              <w:rPr>
                <w:b/>
                <w:sz w:val="24"/>
              </w:rPr>
              <w:t>40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199D">
              <w:rPr>
                <w:b/>
                <w:sz w:val="24"/>
              </w:rPr>
              <w:t>4 305.00 zł</w:t>
            </w:r>
            <w:r w:rsidR="006953B2">
              <w:rPr>
                <w:b/>
                <w:sz w:val="24"/>
              </w:rPr>
              <w:t xml:space="preserve"> brutto</w:t>
            </w:r>
          </w:p>
          <w:p w:rsidR="006953B2" w:rsidRPr="008463A1" w:rsidRDefault="006953B2" w:rsidP="006953B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953B2" w:rsidRDefault="006953B2" w:rsidP="006953B2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B199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- 80 pkt. Cena oferty mieści się w możliwościach finansowych Zamawiającego.</w:t>
            </w:r>
          </w:p>
        </w:tc>
      </w:tr>
      <w:tr w:rsidR="00BB199D" w:rsidTr="00127A4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B199D" w:rsidRDefault="00BB199D" w:rsidP="00127A4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B199D">
              <w:rPr>
                <w:b/>
                <w:color w:val="000000"/>
                <w:sz w:val="24"/>
              </w:rPr>
              <w:t>2</w:t>
            </w:r>
          </w:p>
          <w:p w:rsidR="00BB199D" w:rsidRDefault="00BB199D" w:rsidP="00127A4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199D">
              <w:rPr>
                <w:b/>
                <w:sz w:val="24"/>
              </w:rPr>
              <w:t>Przedsiębiorstwo Handlowo - Usługowe "BOSTO" s. c.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199D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B199D">
              <w:rPr>
                <w:b/>
                <w:sz w:val="24"/>
              </w:rPr>
              <w:t>Częstochowa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199D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BB199D">
              <w:rPr>
                <w:b/>
                <w:sz w:val="24"/>
              </w:rPr>
              <w:t>40</w:t>
            </w:r>
          </w:p>
          <w:p w:rsidR="00BB199D" w:rsidRDefault="00BB199D" w:rsidP="00127A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199D">
              <w:rPr>
                <w:b/>
                <w:sz w:val="24"/>
              </w:rPr>
              <w:t>1 968.00 zł</w:t>
            </w:r>
            <w:r w:rsidR="006953B2">
              <w:rPr>
                <w:b/>
                <w:sz w:val="24"/>
              </w:rPr>
              <w:t xml:space="preserve"> brutto</w:t>
            </w:r>
          </w:p>
          <w:p w:rsidR="006953B2" w:rsidRDefault="006953B2" w:rsidP="006953B2">
            <w:pPr>
              <w:spacing w:before="120" w:after="120"/>
              <w:jc w:val="both"/>
              <w:rPr>
                <w:b/>
                <w:sz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953B2" w:rsidRDefault="006953B2" w:rsidP="00127A49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B199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- 80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B199D" w:rsidRPr="008463A1" w:rsidTr="00127A49">
        <w:tc>
          <w:tcPr>
            <w:tcW w:w="2277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199D">
              <w:rPr>
                <w:sz w:val="18"/>
                <w:szCs w:val="18"/>
              </w:rPr>
              <w:t>Dostawa mebli biurowych do Biura Radcy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Przedsiębiorstwo Handlowo - Usługowe "BOSTO" s. c.</w:t>
            </w:r>
          </w:p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40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1 - Cena - 60.00</w:t>
            </w:r>
          </w:p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2 - Termin realizacji - 0.00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  80,00</w:t>
            </w:r>
          </w:p>
        </w:tc>
      </w:tr>
      <w:tr w:rsidR="00BB199D" w:rsidRPr="008463A1" w:rsidTr="00127A49">
        <w:tc>
          <w:tcPr>
            <w:tcW w:w="2277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199D">
              <w:rPr>
                <w:sz w:val="18"/>
                <w:szCs w:val="18"/>
              </w:rPr>
              <w:t>Dostawa mebli biurowych do Biura Radcy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Tronus Polska </w:t>
            </w:r>
            <w:r w:rsidR="006953B2">
              <w:rPr>
                <w:sz w:val="18"/>
                <w:szCs w:val="18"/>
              </w:rPr>
              <w:t>Sp. z o.o.</w:t>
            </w:r>
          </w:p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2A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1 - Cena - 31.21</w:t>
            </w:r>
          </w:p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2 - Termin realizacji - 0.00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  51,21</w:t>
            </w:r>
          </w:p>
        </w:tc>
      </w:tr>
      <w:tr w:rsidR="00BB199D" w:rsidRPr="008463A1" w:rsidTr="00127A49">
        <w:tc>
          <w:tcPr>
            <w:tcW w:w="2277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199D">
              <w:rPr>
                <w:sz w:val="18"/>
                <w:szCs w:val="18"/>
              </w:rPr>
              <w:t>Dostawa mebli biurowych do Biura Radcy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MOBILIART Dawid Siedlarczyk</w:t>
            </w:r>
          </w:p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55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30-718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1 - Cena - 0.00</w:t>
            </w:r>
          </w:p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2 - Termin realizacji - 0.00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  0,00</w:t>
            </w:r>
          </w:p>
        </w:tc>
      </w:tr>
      <w:tr w:rsidR="00BB199D" w:rsidRPr="008463A1" w:rsidTr="00127A49">
        <w:tc>
          <w:tcPr>
            <w:tcW w:w="2277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199D">
              <w:rPr>
                <w:sz w:val="18"/>
                <w:szCs w:val="18"/>
              </w:rPr>
              <w:t>Dostawa krzeseł do Biura Radcy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Przedsiębiorstwo Handlowo - Usługowe "BOSTO" s. c.</w:t>
            </w:r>
          </w:p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40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1 - Cena - 60.00</w:t>
            </w:r>
          </w:p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2 - Termin realizacji - 0.00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  80,00</w:t>
            </w:r>
          </w:p>
        </w:tc>
      </w:tr>
      <w:tr w:rsidR="00BB199D" w:rsidRPr="008463A1" w:rsidTr="00127A49">
        <w:tc>
          <w:tcPr>
            <w:tcW w:w="2277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199D">
              <w:rPr>
                <w:sz w:val="18"/>
                <w:szCs w:val="18"/>
              </w:rPr>
              <w:t>Dostawa krzeseł do Biura Radcy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Tronus Polska </w:t>
            </w:r>
            <w:r w:rsidR="006953B2">
              <w:rPr>
                <w:sz w:val="18"/>
                <w:szCs w:val="18"/>
              </w:rPr>
              <w:t>Sp. z o.o.</w:t>
            </w:r>
          </w:p>
          <w:p w:rsidR="00BB199D" w:rsidRPr="008463A1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2A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199D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1 - Cena - 26.29</w:t>
            </w:r>
          </w:p>
          <w:p w:rsidR="00BB199D" w:rsidRPr="00BB199D" w:rsidRDefault="00BB199D" w:rsidP="00127A49">
            <w:pPr>
              <w:rPr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2 - Termin realizacji - 0.00</w:t>
            </w:r>
          </w:p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B199D" w:rsidRPr="008463A1" w:rsidRDefault="00BB199D" w:rsidP="00127A49">
            <w:pPr>
              <w:rPr>
                <w:color w:val="000000"/>
                <w:sz w:val="18"/>
                <w:szCs w:val="18"/>
              </w:rPr>
            </w:pPr>
            <w:r w:rsidRPr="00BB199D">
              <w:rPr>
                <w:sz w:val="18"/>
                <w:szCs w:val="18"/>
              </w:rPr>
              <w:t xml:space="preserve">  46,29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B199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B199D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6953B2">
        <w:rPr>
          <w:sz w:val="24"/>
          <w:szCs w:val="24"/>
        </w:rPr>
        <w:t>2016-12-06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2E4" w:rsidRDefault="001622E4">
      <w:r>
        <w:separator/>
      </w:r>
    </w:p>
  </w:endnote>
  <w:endnote w:type="continuationSeparator" w:id="0">
    <w:p w:rsidR="001622E4" w:rsidRDefault="00162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9D" w:rsidRDefault="00BB199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953B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953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9D" w:rsidRDefault="00BB19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2E4" w:rsidRDefault="001622E4">
      <w:r>
        <w:separator/>
      </w:r>
    </w:p>
  </w:footnote>
  <w:footnote w:type="continuationSeparator" w:id="0">
    <w:p w:rsidR="001622E4" w:rsidRDefault="00162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9D" w:rsidRDefault="00BB19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9D" w:rsidRDefault="00BB19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9D" w:rsidRDefault="00BB19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199D"/>
    <w:rsid w:val="000034E3"/>
    <w:rsid w:val="001622E4"/>
    <w:rsid w:val="0029663E"/>
    <w:rsid w:val="00440209"/>
    <w:rsid w:val="004E4C84"/>
    <w:rsid w:val="00564B92"/>
    <w:rsid w:val="00667F91"/>
    <w:rsid w:val="006953B2"/>
    <w:rsid w:val="006D0934"/>
    <w:rsid w:val="008463A1"/>
    <w:rsid w:val="008B2DA8"/>
    <w:rsid w:val="008B74C9"/>
    <w:rsid w:val="009406E9"/>
    <w:rsid w:val="00AF25E0"/>
    <w:rsid w:val="00BB199D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2016-12-02T13:18:00Z</dcterms:created>
  <dcterms:modified xsi:type="dcterms:W3CDTF">2016-12-02T13:18:00Z</dcterms:modified>
</cp:coreProperties>
</file>