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06B22" w:rsidRPr="00406B2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06B22" w:rsidRPr="00406B22">
        <w:rPr>
          <w:rFonts w:ascii="Times New Roman" w:hAnsi="Times New Roman"/>
          <w:b/>
        </w:rPr>
        <w:t>ZP/D-41/A/16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6B22" w:rsidRPr="00406B2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6B22" w:rsidRPr="00406B2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06B22" w:rsidRPr="00406B2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6B22" w:rsidRPr="00406B2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06B22" w:rsidRPr="00406B22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241225" w:rsidRDefault="00241225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241225" w:rsidRPr="006676AE" w:rsidRDefault="00241225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06B22" w:rsidRPr="00406B22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406B22" w:rsidRPr="00406B22">
        <w:rPr>
          <w:rFonts w:ascii="Times New Roman" w:hAnsi="Times New Roman"/>
          <w:sz w:val="21"/>
          <w:szCs w:val="21"/>
        </w:rPr>
        <w:t>późn</w:t>
      </w:r>
      <w:proofErr w:type="spellEnd"/>
      <w:r w:rsidR="00406B22" w:rsidRPr="00406B22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Default="00313417" w:rsidP="0024122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41225" w:rsidRPr="00241225" w:rsidRDefault="00241225" w:rsidP="0024122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06B22" w:rsidRPr="00406B22">
        <w:rPr>
          <w:rFonts w:ascii="Times New Roman" w:hAnsi="Times New Roman"/>
          <w:b/>
          <w:sz w:val="24"/>
          <w:szCs w:val="24"/>
        </w:rPr>
        <w:t xml:space="preserve">Dostawa przenośnego defektoskopu wiroprądowego dla </w:t>
      </w:r>
      <w:proofErr w:type="spellStart"/>
      <w:r w:rsidR="00406B22" w:rsidRPr="00406B22">
        <w:rPr>
          <w:rFonts w:ascii="Times New Roman" w:hAnsi="Times New Roman"/>
          <w:b/>
          <w:sz w:val="24"/>
          <w:szCs w:val="24"/>
        </w:rPr>
        <w:t>WIPiTM</w:t>
      </w:r>
      <w:proofErr w:type="spellEnd"/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241225">
        <w:rPr>
          <w:rFonts w:ascii="Times New Roman" w:hAnsi="Times New Roman"/>
        </w:rPr>
        <w:t xml:space="preserve"> oraz spełniam warunki udziału w postępowaniu określone przez Zamawiającego w ogłoszeniu o zamówieniu. 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241225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*</w:t>
      </w:r>
      <w:r w:rsidR="00A24C2D"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="00A24C2D"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="00A24C2D"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241225" w:rsidP="003B7238">
      <w:pPr>
        <w:spacing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r w:rsidRPr="00241225">
        <w:rPr>
          <w:rFonts w:ascii="Times New Roman" w:hAnsi="Times New Roman"/>
          <w:b/>
          <w:i/>
          <w:sz w:val="16"/>
          <w:szCs w:val="16"/>
        </w:rPr>
        <w:t>*(należy wypełnić jeżeli dotyczy)</w:t>
      </w:r>
    </w:p>
    <w:p w:rsidR="00241225" w:rsidRPr="00241225" w:rsidRDefault="00241225" w:rsidP="003B7238">
      <w:pPr>
        <w:spacing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F8042D" w:rsidRPr="00F8042D" w:rsidRDefault="00241225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241225" w:rsidRPr="00241225" w:rsidRDefault="00241225" w:rsidP="00241225">
      <w:pPr>
        <w:spacing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r w:rsidRPr="00241225">
        <w:rPr>
          <w:rFonts w:ascii="Times New Roman" w:hAnsi="Times New Roman"/>
          <w:b/>
          <w:i/>
          <w:sz w:val="16"/>
          <w:szCs w:val="16"/>
        </w:rPr>
        <w:t>*(należy wypełnić jeżeli dotyczy)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241225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241225" w:rsidRPr="00241225" w:rsidRDefault="00241225" w:rsidP="00241225">
      <w:pPr>
        <w:spacing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r w:rsidRPr="00241225">
        <w:rPr>
          <w:rFonts w:ascii="Times New Roman" w:hAnsi="Times New Roman"/>
          <w:b/>
          <w:i/>
          <w:sz w:val="16"/>
          <w:szCs w:val="16"/>
        </w:rPr>
        <w:t>*(należy wypełnić jeżeli dotyczy)</w:t>
      </w:r>
    </w:p>
    <w:p w:rsidR="009462BD" w:rsidRDefault="009462BD" w:rsidP="0024122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AC1" w:rsidRDefault="00CF0AC1" w:rsidP="0038231F">
      <w:pPr>
        <w:spacing w:after="0" w:line="240" w:lineRule="auto"/>
      </w:pPr>
      <w:r>
        <w:separator/>
      </w:r>
    </w:p>
  </w:endnote>
  <w:endnote w:type="continuationSeparator" w:id="0">
    <w:p w:rsidR="00CF0AC1" w:rsidRDefault="00CF0A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22" w:rsidRDefault="00406B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12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12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22" w:rsidRDefault="00406B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AC1" w:rsidRDefault="00CF0AC1" w:rsidP="0038231F">
      <w:pPr>
        <w:spacing w:after="0" w:line="240" w:lineRule="auto"/>
      </w:pPr>
      <w:r>
        <w:separator/>
      </w:r>
    </w:p>
  </w:footnote>
  <w:footnote w:type="continuationSeparator" w:id="0">
    <w:p w:rsidR="00CF0AC1" w:rsidRDefault="00CF0A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22" w:rsidRDefault="00406B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22" w:rsidRDefault="00406B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22" w:rsidRDefault="00406B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AC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1225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B2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0AC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0C3698-EB0A-4681-8EBA-08E362FA2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BBC4D-7564-4143-A0B4-21A6D6DD6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2016-11-22T08:57:00Z</cp:lastPrinted>
  <dcterms:created xsi:type="dcterms:W3CDTF">2016-11-22T08:57:00Z</dcterms:created>
  <dcterms:modified xsi:type="dcterms:W3CDTF">2016-11-22T08:57:00Z</dcterms:modified>
</cp:coreProperties>
</file>