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A313B" w:rsidRPr="007A313B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A313B" w:rsidRPr="007A313B">
        <w:rPr>
          <w:rFonts w:ascii="Times New Roman" w:hAnsi="Times New Roman"/>
          <w:b/>
        </w:rPr>
        <w:t>ZP/D-40/A/16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A313B" w:rsidRPr="007A313B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A313B" w:rsidRPr="007A313B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A313B" w:rsidRPr="007A313B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A313B" w:rsidRPr="007A313B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A313B" w:rsidRPr="007A313B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7A313B" w:rsidRPr="007A313B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7A313B" w:rsidRPr="007A313B">
        <w:rPr>
          <w:rFonts w:ascii="Times New Roman" w:hAnsi="Times New Roman"/>
          <w:sz w:val="21"/>
          <w:szCs w:val="21"/>
        </w:rPr>
        <w:t>późn</w:t>
      </w:r>
      <w:proofErr w:type="spellEnd"/>
      <w:r w:rsidR="007A313B" w:rsidRPr="007A313B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7A313B" w:rsidRPr="007A313B">
        <w:rPr>
          <w:rFonts w:ascii="Times New Roman" w:hAnsi="Times New Roman"/>
          <w:b/>
          <w:sz w:val="24"/>
          <w:szCs w:val="24"/>
        </w:rPr>
        <w:t xml:space="preserve">Dostawa spawarki światłowodów dla MSK </w:t>
      </w:r>
      <w:proofErr w:type="spellStart"/>
      <w:r w:rsidR="007A313B" w:rsidRPr="007A313B">
        <w:rPr>
          <w:rFonts w:ascii="Times New Roman" w:hAnsi="Times New Roman"/>
          <w:b/>
          <w:sz w:val="24"/>
          <w:szCs w:val="24"/>
        </w:rPr>
        <w:t>CzestMAN</w:t>
      </w:r>
      <w:proofErr w:type="spellEnd"/>
      <w:r w:rsidR="007A313B" w:rsidRPr="007A313B">
        <w:rPr>
          <w:rFonts w:ascii="Times New Roman" w:hAnsi="Times New Roman"/>
          <w:b/>
          <w:sz w:val="24"/>
          <w:szCs w:val="24"/>
        </w:rPr>
        <w:t xml:space="preserve">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pkt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474DAF">
        <w:rPr>
          <w:rFonts w:ascii="Times New Roman" w:hAnsi="Times New Roman"/>
        </w:rPr>
        <w:t xml:space="preserve"> oraz spełniam warunki udziału w postępowaniu określone przez Zamawiającego w ogłoszeniu o zamówieniu. 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897DA4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*</w:t>
      </w:r>
      <w:r w:rsidR="00A24C2D"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="00A24C2D"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="00A24C2D"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897DA4" w:rsidRPr="00897DA4" w:rsidRDefault="00897DA4" w:rsidP="00897DA4">
      <w:pPr>
        <w:spacing w:after="0" w:line="360" w:lineRule="auto"/>
        <w:jc w:val="both"/>
        <w:rPr>
          <w:rFonts w:ascii="Times New Roman" w:hAnsi="Times New Roman"/>
          <w:b/>
          <w:i/>
          <w:sz w:val="16"/>
          <w:szCs w:val="16"/>
        </w:rPr>
      </w:pPr>
      <w:r w:rsidRPr="00897DA4">
        <w:rPr>
          <w:rFonts w:ascii="Times New Roman" w:hAnsi="Times New Roman"/>
          <w:b/>
          <w:i/>
          <w:sz w:val="16"/>
          <w:szCs w:val="16"/>
        </w:rPr>
        <w:t>*(należy wypełnić jeżeli dotyczy)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897DA4" w:rsidRDefault="00897DA4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897DA4" w:rsidRDefault="00897DA4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897DA4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</w:t>
      </w:r>
      <w:r w:rsidR="00F8042D"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897DA4" w:rsidRDefault="00897DA4" w:rsidP="00897DA4">
      <w:pPr>
        <w:spacing w:after="0" w:line="360" w:lineRule="auto"/>
        <w:jc w:val="both"/>
        <w:rPr>
          <w:rFonts w:ascii="Times New Roman" w:hAnsi="Times New Roman"/>
          <w:b/>
          <w:i/>
          <w:sz w:val="16"/>
          <w:szCs w:val="16"/>
        </w:rPr>
      </w:pPr>
      <w:r w:rsidRPr="00897DA4">
        <w:rPr>
          <w:rFonts w:ascii="Times New Roman" w:hAnsi="Times New Roman"/>
          <w:b/>
          <w:i/>
          <w:sz w:val="16"/>
          <w:szCs w:val="16"/>
        </w:rPr>
        <w:t>*(należy wypełnić jeżeli dotyczy)</w:t>
      </w:r>
    </w:p>
    <w:p w:rsidR="00897DA4" w:rsidRPr="00897DA4" w:rsidRDefault="00897DA4" w:rsidP="00897DA4">
      <w:pPr>
        <w:spacing w:after="0" w:line="360" w:lineRule="auto"/>
        <w:jc w:val="both"/>
        <w:rPr>
          <w:rFonts w:ascii="Times New Roman" w:hAnsi="Times New Roman"/>
          <w:b/>
          <w:i/>
          <w:sz w:val="16"/>
          <w:szCs w:val="16"/>
        </w:rPr>
      </w:pPr>
      <w:bookmarkStart w:id="0" w:name="_GoBack"/>
      <w:bookmarkEnd w:id="0"/>
    </w:p>
    <w:p w:rsidR="00897DA4" w:rsidRPr="00F8042D" w:rsidRDefault="00897DA4" w:rsidP="00897D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897DA4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</w:t>
      </w:r>
      <w:r w:rsidR="00F8042D"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897DA4" w:rsidRPr="00897DA4" w:rsidRDefault="00897DA4" w:rsidP="00897DA4">
      <w:pPr>
        <w:spacing w:after="0" w:line="360" w:lineRule="auto"/>
        <w:jc w:val="both"/>
        <w:rPr>
          <w:rFonts w:ascii="Times New Roman" w:hAnsi="Times New Roman"/>
          <w:b/>
          <w:i/>
          <w:sz w:val="16"/>
          <w:szCs w:val="16"/>
        </w:rPr>
      </w:pPr>
      <w:r w:rsidRPr="00897DA4">
        <w:rPr>
          <w:rFonts w:ascii="Times New Roman" w:hAnsi="Times New Roman"/>
          <w:b/>
          <w:i/>
          <w:sz w:val="16"/>
          <w:szCs w:val="16"/>
        </w:rPr>
        <w:t>*(należy wypełnić jeżeli dotyczy)</w:t>
      </w:r>
    </w:p>
    <w:p w:rsidR="009462BD" w:rsidRDefault="009462BD" w:rsidP="00897D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93F" w:rsidRDefault="002B293F" w:rsidP="0038231F">
      <w:pPr>
        <w:spacing w:after="0" w:line="240" w:lineRule="auto"/>
      </w:pPr>
      <w:r>
        <w:separator/>
      </w:r>
    </w:p>
  </w:endnote>
  <w:endnote w:type="continuationSeparator" w:id="0">
    <w:p w:rsidR="002B293F" w:rsidRDefault="002B29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13B" w:rsidRDefault="007A31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97DA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97DA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13B" w:rsidRDefault="007A31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93F" w:rsidRDefault="002B293F" w:rsidP="0038231F">
      <w:pPr>
        <w:spacing w:after="0" w:line="240" w:lineRule="auto"/>
      </w:pPr>
      <w:r>
        <w:separator/>
      </w:r>
    </w:p>
  </w:footnote>
  <w:footnote w:type="continuationSeparator" w:id="0">
    <w:p w:rsidR="002B293F" w:rsidRDefault="002B293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13B" w:rsidRDefault="007A31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13B" w:rsidRDefault="007A31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13B" w:rsidRDefault="007A31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93F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93F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4DAF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313B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97DA4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FF3C21A-1609-463A-BFF7-A0922137C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9FDCB-63BD-4E2E-9F3B-A99C49FF8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522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2016-11-22T07:46:00Z</cp:lastPrinted>
  <dcterms:created xsi:type="dcterms:W3CDTF">2016-11-22T07:46:00Z</dcterms:created>
  <dcterms:modified xsi:type="dcterms:W3CDTF">2016-11-22T07:46:00Z</dcterms:modified>
</cp:coreProperties>
</file>