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93622">
      <w:pPr>
        <w:spacing w:line="360" w:lineRule="auto"/>
        <w:rPr>
          <w:b/>
          <w:bCs/>
          <w:color w:val="000000"/>
          <w:sz w:val="24"/>
        </w:rPr>
      </w:pPr>
      <w:r w:rsidRPr="0069362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93622">
      <w:pPr>
        <w:spacing w:line="360" w:lineRule="auto"/>
        <w:rPr>
          <w:color w:val="000000"/>
          <w:sz w:val="24"/>
        </w:rPr>
      </w:pPr>
      <w:r w:rsidRPr="0069362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9362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93622">
      <w:pPr>
        <w:spacing w:line="360" w:lineRule="auto"/>
        <w:rPr>
          <w:color w:val="000000"/>
          <w:sz w:val="24"/>
        </w:rPr>
      </w:pPr>
      <w:r w:rsidRPr="0069362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9362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9362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93622" w:rsidRPr="0069362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93622" w:rsidRPr="0069362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93622" w:rsidRPr="00693622">
        <w:rPr>
          <w:b/>
          <w:color w:val="000000"/>
          <w:sz w:val="24"/>
        </w:rPr>
        <w:t>Świadczenie usług w ramach programu sportowo-rekreacyjnego dla pracowników i byłych pracowników Politechniki Częstochowskiej</w:t>
      </w:r>
      <w:r w:rsidR="00642AE2">
        <w:rPr>
          <w:b/>
          <w:color w:val="000000"/>
          <w:sz w:val="24"/>
        </w:rPr>
        <w:t xml:space="preserve">, </w:t>
      </w:r>
      <w:proofErr w:type="spellStart"/>
      <w:r w:rsidR="00642AE2">
        <w:rPr>
          <w:b/>
          <w:color w:val="000000"/>
          <w:sz w:val="24"/>
        </w:rPr>
        <w:t>spr</w:t>
      </w:r>
      <w:proofErr w:type="spellEnd"/>
      <w:r w:rsidR="00642AE2">
        <w:rPr>
          <w:b/>
          <w:color w:val="000000"/>
          <w:sz w:val="24"/>
        </w:rPr>
        <w:t>. nr rej. ZP/U-15/16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693622" w:rsidTr="00C22605">
        <w:trPr>
          <w:cantSplit/>
        </w:trPr>
        <w:tc>
          <w:tcPr>
            <w:tcW w:w="9640" w:type="dxa"/>
          </w:tcPr>
          <w:p w:rsidR="00693622" w:rsidRDefault="00693622" w:rsidP="00C2260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93622">
              <w:rPr>
                <w:b/>
                <w:sz w:val="24"/>
              </w:rPr>
              <w:t>OK SYSTEM S.A.</w:t>
            </w:r>
          </w:p>
          <w:p w:rsidR="00693622" w:rsidRDefault="00AB0085" w:rsidP="00C2260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02-676</w:t>
            </w:r>
            <w:r w:rsidR="00693622">
              <w:rPr>
                <w:b/>
                <w:sz w:val="24"/>
              </w:rPr>
              <w:t xml:space="preserve"> </w:t>
            </w:r>
            <w:r w:rsidR="00693622" w:rsidRPr="00693622">
              <w:rPr>
                <w:b/>
                <w:sz w:val="24"/>
              </w:rPr>
              <w:t>Warszawa</w:t>
            </w:r>
          </w:p>
          <w:p w:rsidR="00693622" w:rsidRDefault="00AB0085" w:rsidP="00C2260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Postępu 14</w:t>
            </w:r>
          </w:p>
          <w:p w:rsidR="00693622" w:rsidRDefault="00693622" w:rsidP="00C2260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93622">
              <w:rPr>
                <w:b/>
                <w:sz w:val="24"/>
              </w:rPr>
              <w:t>804 600.00 zł</w:t>
            </w:r>
            <w:r w:rsidR="00AB0085">
              <w:rPr>
                <w:b/>
                <w:sz w:val="24"/>
              </w:rPr>
              <w:t xml:space="preserve"> brutto</w:t>
            </w:r>
          </w:p>
          <w:p w:rsidR="00693622" w:rsidRPr="00253031" w:rsidRDefault="00693622" w:rsidP="00C2260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93622" w:rsidRDefault="00693622" w:rsidP="00C2260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9362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2D29C2" w:rsidRDefault="002D29C2">
      <w:pPr>
        <w:spacing w:line="360" w:lineRule="auto"/>
        <w:rPr>
          <w:color w:val="000000"/>
          <w:sz w:val="16"/>
          <w:szCs w:val="16"/>
        </w:rPr>
      </w:pPr>
    </w:p>
    <w:p w:rsidR="007F0B10" w:rsidRDefault="007F0B10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127"/>
        <w:gridCol w:w="708"/>
        <w:gridCol w:w="1276"/>
        <w:gridCol w:w="1276"/>
        <w:gridCol w:w="1559"/>
        <w:gridCol w:w="1134"/>
        <w:gridCol w:w="1134"/>
      </w:tblGrid>
      <w:tr w:rsidR="002D29C2" w:rsidRPr="00C63DA0" w:rsidTr="00642AE2">
        <w:tc>
          <w:tcPr>
            <w:tcW w:w="747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>Ilość obiektów sportowo-rekreacyjnych na terenie Częstochowy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>Ilość obiektów sportowo-rekreacyjnych na terenie całego kraju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29C2" w:rsidRPr="002D29C2" w:rsidRDefault="002D29C2" w:rsidP="002D29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29C2">
              <w:rPr>
                <w:rFonts w:ascii="Times New Roman" w:hAnsi="Times New Roman" w:cs="Times New Roman"/>
                <w:sz w:val="18"/>
                <w:szCs w:val="18"/>
              </w:rPr>
              <w:t xml:space="preserve">Możliwość korzystania w danym obiekcie sportowo-rekreacyjnym, oferowanym przez Wykonawcę na terenie całego kraju w ciągu dnia, tygodnia i miesiąca bez interwału czasowego między zajęciami oraz zgodnie z grafikiem zajęć w </w:t>
            </w:r>
            <w:r w:rsidRPr="002D29C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obiektach z następujących usług: fitness, siłownia, basen, sauna.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Termin płatności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9C2" w:rsidRPr="00C63DA0" w:rsidRDefault="002D29C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D29C2" w:rsidRPr="00C63DA0" w:rsidTr="00642AE2">
        <w:tc>
          <w:tcPr>
            <w:tcW w:w="747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bCs/>
                <w:sz w:val="18"/>
                <w:szCs w:val="18"/>
              </w:rPr>
              <w:t>OK SYSTEM S.A.</w:t>
            </w:r>
          </w:p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Postępu 14</w:t>
            </w:r>
          </w:p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02-676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362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9362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</w:t>
            </w: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</w:t>
            </w: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9C2" w:rsidRPr="00C63DA0" w:rsidRDefault="002D29C2" w:rsidP="00C22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62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93622">
      <w:pPr>
        <w:pStyle w:val="Nagwek"/>
        <w:tabs>
          <w:tab w:val="clear" w:pos="4536"/>
        </w:tabs>
        <w:jc w:val="both"/>
        <w:rPr>
          <w:sz w:val="24"/>
        </w:rPr>
      </w:pPr>
      <w:r w:rsidRPr="0069362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2D29C2">
        <w:rPr>
          <w:sz w:val="24"/>
        </w:rPr>
        <w:t>2016-11-22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FC58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341" w:rsidRDefault="00CC7341">
      <w:r>
        <w:separator/>
      </w:r>
    </w:p>
  </w:endnote>
  <w:endnote w:type="continuationSeparator" w:id="0">
    <w:p w:rsidR="00CC7341" w:rsidRDefault="00CC7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622" w:rsidRDefault="006936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A1025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A1025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A10254">
      <w:rPr>
        <w:rStyle w:val="Numerstrony"/>
        <w:rFonts w:ascii="Arial" w:hAnsi="Arial" w:cs="Arial"/>
        <w:sz w:val="18"/>
        <w:szCs w:val="18"/>
      </w:rPr>
      <w:fldChar w:fldCharType="separate"/>
    </w:r>
    <w:r w:rsidR="00642AE2">
      <w:rPr>
        <w:rStyle w:val="Numerstrony"/>
        <w:rFonts w:ascii="Arial" w:hAnsi="Arial" w:cs="Arial"/>
        <w:noProof/>
        <w:sz w:val="18"/>
        <w:szCs w:val="18"/>
      </w:rPr>
      <w:t>1</w:t>
    </w:r>
    <w:r w:rsidR="00A1025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A1025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A10254">
      <w:rPr>
        <w:rStyle w:val="Numerstrony"/>
        <w:rFonts w:ascii="Arial" w:hAnsi="Arial" w:cs="Arial"/>
        <w:sz w:val="18"/>
        <w:szCs w:val="18"/>
      </w:rPr>
      <w:fldChar w:fldCharType="separate"/>
    </w:r>
    <w:r w:rsidR="00642AE2">
      <w:rPr>
        <w:rStyle w:val="Numerstrony"/>
        <w:rFonts w:ascii="Arial" w:hAnsi="Arial" w:cs="Arial"/>
        <w:noProof/>
        <w:sz w:val="18"/>
        <w:szCs w:val="18"/>
      </w:rPr>
      <w:t>2</w:t>
    </w:r>
    <w:r w:rsidR="00A1025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622" w:rsidRDefault="006936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341" w:rsidRDefault="00CC7341">
      <w:r>
        <w:separator/>
      </w:r>
    </w:p>
  </w:footnote>
  <w:footnote w:type="continuationSeparator" w:id="0">
    <w:p w:rsidR="00CC7341" w:rsidRDefault="00CC7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622" w:rsidRDefault="006936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622" w:rsidRDefault="006936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622" w:rsidRDefault="0069362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622"/>
    <w:rsid w:val="00140696"/>
    <w:rsid w:val="00253031"/>
    <w:rsid w:val="002D29C2"/>
    <w:rsid w:val="00377700"/>
    <w:rsid w:val="005C147E"/>
    <w:rsid w:val="00642AE2"/>
    <w:rsid w:val="00693622"/>
    <w:rsid w:val="007118AF"/>
    <w:rsid w:val="007124E4"/>
    <w:rsid w:val="00745012"/>
    <w:rsid w:val="007F0B10"/>
    <w:rsid w:val="0087722C"/>
    <w:rsid w:val="00987E41"/>
    <w:rsid w:val="00A10254"/>
    <w:rsid w:val="00AB0085"/>
    <w:rsid w:val="00C63DA0"/>
    <w:rsid w:val="00C85A89"/>
    <w:rsid w:val="00CC7341"/>
    <w:rsid w:val="00D5444F"/>
    <w:rsid w:val="00F26135"/>
    <w:rsid w:val="00FC5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58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C5822"/>
    <w:rPr>
      <w:rFonts w:ascii="Arial" w:hAnsi="Arial"/>
    </w:rPr>
  </w:style>
  <w:style w:type="paragraph" w:styleId="Nagwek">
    <w:name w:val="header"/>
    <w:basedOn w:val="Normalny"/>
    <w:rsid w:val="00FC58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C58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C5822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6EA11-06D0-4AE0-8E20-432045B4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193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2016-11-18T11:01:00Z</dcterms:created>
  <dcterms:modified xsi:type="dcterms:W3CDTF">2016-11-18T11:01:00Z</dcterms:modified>
</cp:coreProperties>
</file>