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C4FCF">
      <w:pPr>
        <w:spacing w:line="360" w:lineRule="auto"/>
        <w:rPr>
          <w:b/>
          <w:bCs/>
          <w:color w:val="000000"/>
          <w:sz w:val="24"/>
        </w:rPr>
      </w:pPr>
      <w:r w:rsidRPr="004C4FC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C4FCF">
      <w:pPr>
        <w:spacing w:line="360" w:lineRule="auto"/>
        <w:rPr>
          <w:color w:val="000000"/>
          <w:sz w:val="24"/>
        </w:rPr>
      </w:pPr>
      <w:proofErr w:type="gramStart"/>
      <w:r w:rsidRPr="004C4FC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C4FC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12560C" w:rsidRDefault="004C4FCF">
      <w:pPr>
        <w:spacing w:line="360" w:lineRule="auto"/>
        <w:rPr>
          <w:color w:val="000000"/>
          <w:sz w:val="24"/>
        </w:rPr>
      </w:pPr>
      <w:r w:rsidRPr="004C4FC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C4FC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Pr="0012560C" w:rsidRDefault="00C85A89">
      <w:pPr>
        <w:spacing w:line="360" w:lineRule="auto"/>
        <w:rPr>
          <w:color w:val="000000"/>
          <w:sz w:val="24"/>
        </w:rPr>
      </w:pPr>
      <w:r w:rsidRPr="0012560C">
        <w:rPr>
          <w:color w:val="000000"/>
          <w:sz w:val="24"/>
        </w:rPr>
        <w:t>tel</w:t>
      </w:r>
      <w:proofErr w:type="gramStart"/>
      <w:r w:rsidRPr="0012560C">
        <w:rPr>
          <w:color w:val="000000"/>
          <w:sz w:val="24"/>
        </w:rPr>
        <w:t xml:space="preserve">. </w:t>
      </w:r>
      <w:r w:rsidR="004C4FCF" w:rsidRPr="0012560C">
        <w:rPr>
          <w:color w:val="000000"/>
          <w:sz w:val="24"/>
        </w:rPr>
        <w:t>(34)3250236</w:t>
      </w:r>
      <w:r w:rsidRPr="0012560C">
        <w:rPr>
          <w:color w:val="000000"/>
          <w:sz w:val="24"/>
        </w:rPr>
        <w:t xml:space="preserve">, </w:t>
      </w:r>
      <w:proofErr w:type="spellStart"/>
      <w:r w:rsidRPr="0012560C">
        <w:rPr>
          <w:color w:val="000000"/>
          <w:sz w:val="24"/>
        </w:rPr>
        <w:t>fax</w:t>
      </w:r>
      <w:proofErr w:type="spellEnd"/>
      <w:proofErr w:type="gramEnd"/>
      <w:r w:rsidRPr="0012560C">
        <w:rPr>
          <w:color w:val="000000"/>
          <w:sz w:val="24"/>
        </w:rPr>
        <w:t xml:space="preserve"> </w:t>
      </w:r>
      <w:r w:rsidR="004C4FCF" w:rsidRPr="0012560C">
        <w:rPr>
          <w:color w:val="000000"/>
          <w:sz w:val="24"/>
        </w:rPr>
        <w:t>(34)3250415</w:t>
      </w:r>
      <w:r w:rsidRPr="0012560C">
        <w:rPr>
          <w:color w:val="000000"/>
          <w:sz w:val="24"/>
        </w:rPr>
        <w:t>,</w:t>
      </w:r>
    </w:p>
    <w:p w:rsidR="00C85A89" w:rsidRPr="0012560C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4C4FCF" w:rsidRPr="004C4FCF">
        <w:rPr>
          <w:b/>
          <w:color w:val="000000"/>
          <w:sz w:val="24"/>
        </w:rPr>
        <w:t>Dostawa inkubatora z funkcją wytrząsania, wyposażonego w układ grzewczo-chłodzący wraz z wyposażeniem dla WIŚ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4C4FCF" w:rsidTr="007351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C4FCF" w:rsidRDefault="004C4FCF" w:rsidP="00735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4C4FCF">
              <w:rPr>
                <w:sz w:val="24"/>
              </w:rPr>
              <w:t>Dostawa inkubatora z funkcją wytrząsania, wyposażonego w układ grzewczo-chłodzący wraz z wyposażeniem dla WIŚ</w:t>
            </w:r>
          </w:p>
          <w:p w:rsidR="004C4FCF" w:rsidRDefault="004C4FCF" w:rsidP="00735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4C4FCF">
              <w:rPr>
                <w:b/>
                <w:sz w:val="24"/>
              </w:rPr>
              <w:t>ABChem</w:t>
            </w:r>
            <w:proofErr w:type="spellEnd"/>
            <w:r w:rsidRPr="004C4FCF">
              <w:rPr>
                <w:b/>
                <w:sz w:val="24"/>
              </w:rPr>
              <w:t xml:space="preserve"> Agnieszka </w:t>
            </w:r>
            <w:proofErr w:type="spellStart"/>
            <w:r w:rsidRPr="004C4FCF">
              <w:rPr>
                <w:b/>
                <w:sz w:val="24"/>
              </w:rPr>
              <w:t>Busler</w:t>
            </w:r>
            <w:proofErr w:type="spellEnd"/>
          </w:p>
          <w:p w:rsidR="004C4FCF" w:rsidRDefault="004C4FCF" w:rsidP="00735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4FCF">
              <w:rPr>
                <w:b/>
                <w:sz w:val="24"/>
              </w:rPr>
              <w:t>10-686</w:t>
            </w:r>
            <w:r>
              <w:rPr>
                <w:b/>
                <w:sz w:val="24"/>
              </w:rPr>
              <w:t xml:space="preserve"> </w:t>
            </w:r>
            <w:r w:rsidRPr="004C4FCF">
              <w:rPr>
                <w:b/>
                <w:sz w:val="24"/>
              </w:rPr>
              <w:t>Olsztyn</w:t>
            </w:r>
          </w:p>
          <w:p w:rsidR="004C4FCF" w:rsidRDefault="004C4FCF" w:rsidP="00735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4FCF">
              <w:rPr>
                <w:b/>
                <w:sz w:val="24"/>
              </w:rPr>
              <w:t>Janowicza</w:t>
            </w:r>
            <w:r>
              <w:rPr>
                <w:b/>
                <w:sz w:val="24"/>
              </w:rPr>
              <w:t xml:space="preserve"> </w:t>
            </w:r>
            <w:r w:rsidRPr="004C4FCF">
              <w:rPr>
                <w:b/>
                <w:sz w:val="24"/>
              </w:rPr>
              <w:t>19</w:t>
            </w:r>
          </w:p>
          <w:p w:rsidR="004C4FCF" w:rsidRDefault="004C4FCF" w:rsidP="0073511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C4FCF">
              <w:rPr>
                <w:b/>
                <w:sz w:val="24"/>
              </w:rPr>
              <w:t xml:space="preserve">25 967.76 </w:t>
            </w:r>
            <w:proofErr w:type="gramStart"/>
            <w:r w:rsidRPr="004C4FCF">
              <w:rPr>
                <w:b/>
                <w:sz w:val="24"/>
              </w:rPr>
              <w:t>zł</w:t>
            </w:r>
            <w:proofErr w:type="gramEnd"/>
          </w:p>
          <w:p w:rsidR="004C4FCF" w:rsidRPr="00253031" w:rsidRDefault="004C4FCF" w:rsidP="0073511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C4FCF" w:rsidRDefault="004C4FCF" w:rsidP="0073511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C4FCF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- 80pkt.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C4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C4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4C4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C4FCF" w:rsidRPr="00C63DA0" w:rsidTr="00735113">
        <w:tc>
          <w:tcPr>
            <w:tcW w:w="540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ABChem</w:t>
            </w:r>
            <w:proofErr w:type="spellEnd"/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Agnieszka </w:t>
            </w:r>
            <w:proofErr w:type="spellStart"/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Busler</w:t>
            </w:r>
            <w:proofErr w:type="spellEnd"/>
          </w:p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Janowicza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10-686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FCF" w:rsidRPr="00C63DA0" w:rsidRDefault="0012560C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</w:t>
            </w:r>
            <w:r w:rsidR="004C4FCF" w:rsidRPr="004C4FC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C4FCF" w:rsidRPr="00C63DA0" w:rsidRDefault="004C4FCF" w:rsidP="001256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2560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4FCF" w:rsidRPr="00C63DA0" w:rsidTr="00735113">
        <w:tc>
          <w:tcPr>
            <w:tcW w:w="540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EnviSense</w:t>
            </w:r>
            <w:proofErr w:type="spellEnd"/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Barbara Mirosław</w:t>
            </w:r>
          </w:p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Racławicka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29/21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20-049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C4FC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 xml:space="preserve">  52,13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C4FCF" w:rsidRPr="00C63DA0" w:rsidRDefault="004C4FCF" w:rsidP="00735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FCF">
              <w:rPr>
                <w:rFonts w:ascii="Times New Roman" w:hAnsi="Times New Roman" w:cs="Times New Roman"/>
                <w:sz w:val="18"/>
                <w:szCs w:val="18"/>
              </w:rPr>
              <w:t xml:space="preserve">  52,13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4A0" w:rsidRDefault="001104A0">
      <w:r>
        <w:separator/>
      </w:r>
    </w:p>
  </w:endnote>
  <w:endnote w:type="continuationSeparator" w:id="1">
    <w:p w:rsidR="001104A0" w:rsidRDefault="00110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FCF" w:rsidRDefault="004C4FC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256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256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FCF" w:rsidRDefault="004C4F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4A0" w:rsidRDefault="001104A0">
      <w:r>
        <w:separator/>
      </w:r>
    </w:p>
  </w:footnote>
  <w:footnote w:type="continuationSeparator" w:id="1">
    <w:p w:rsidR="001104A0" w:rsidRDefault="001104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FCF" w:rsidRDefault="004C4F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FCF" w:rsidRDefault="004C4F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FCF" w:rsidRDefault="004C4FC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FCF"/>
    <w:rsid w:val="001104A0"/>
    <w:rsid w:val="0012560C"/>
    <w:rsid w:val="00140696"/>
    <w:rsid w:val="00253031"/>
    <w:rsid w:val="00377700"/>
    <w:rsid w:val="004C4FCF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2016-11-16T08:31:00Z</dcterms:created>
  <dcterms:modified xsi:type="dcterms:W3CDTF">2016-11-16T08:31:00Z</dcterms:modified>
</cp:coreProperties>
</file>