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8482D" w:rsidRPr="0078482D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482D" w:rsidRPr="0078482D">
        <w:rPr>
          <w:rFonts w:ascii="Times New Roman" w:eastAsia="Times New Roman" w:hAnsi="Times New Roman"/>
          <w:b/>
          <w:sz w:val="24"/>
          <w:szCs w:val="20"/>
          <w:lang w:eastAsia="pl-PL"/>
        </w:rPr>
        <w:t>ZP/D-23/16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8482D" w:rsidRPr="0078482D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8482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482D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D40" w:rsidRDefault="00B86D40" w:rsidP="00025386">
      <w:pPr>
        <w:spacing w:after="0" w:line="240" w:lineRule="auto"/>
      </w:pPr>
      <w:r>
        <w:separator/>
      </w:r>
    </w:p>
  </w:endnote>
  <w:endnote w:type="continuationSeparator" w:id="0">
    <w:p w:rsidR="00B86D40" w:rsidRDefault="00B86D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2D" w:rsidRDefault="007848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8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8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2D" w:rsidRDefault="007848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D40" w:rsidRDefault="00B86D40" w:rsidP="00025386">
      <w:pPr>
        <w:spacing w:after="0" w:line="240" w:lineRule="auto"/>
      </w:pPr>
      <w:r>
        <w:separator/>
      </w:r>
    </w:p>
  </w:footnote>
  <w:footnote w:type="continuationSeparator" w:id="0">
    <w:p w:rsidR="00B86D40" w:rsidRDefault="00B86D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2D" w:rsidRDefault="007848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2D" w:rsidRDefault="007848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82D" w:rsidRDefault="007848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82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8482D"/>
    <w:rsid w:val="008B797E"/>
    <w:rsid w:val="008F2498"/>
    <w:rsid w:val="00A56A6F"/>
    <w:rsid w:val="00B77707"/>
    <w:rsid w:val="00B86D40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2016-11-10T11:26:00Z</dcterms:created>
  <dcterms:modified xsi:type="dcterms:W3CDTF">2016-11-10T11:26:00Z</dcterms:modified>
</cp:coreProperties>
</file>