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A0921" w:rsidRPr="00BA0921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A0921" w:rsidRPr="00BA0921">
        <w:rPr>
          <w:rFonts w:ascii="Times New Roman" w:hAnsi="Times New Roman"/>
          <w:b/>
        </w:rPr>
        <w:t>ZP/D-23/16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921" w:rsidRPr="00BA092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921" w:rsidRPr="00BA092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A0921" w:rsidRPr="00BA092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A0921" w:rsidRPr="00BA092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A0921" w:rsidRPr="00BA0921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firma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676AE" w:rsidRDefault="007936D6" w:rsidP="00B2122A">
      <w:pPr>
        <w:spacing w:after="0" w:line="240" w:lineRule="auto"/>
        <w:ind w:right="5386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BA0921" w:rsidRPr="00BA0921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BA0921" w:rsidRPr="00BA0921">
        <w:rPr>
          <w:rFonts w:ascii="Times New Roman" w:hAnsi="Times New Roman"/>
          <w:sz w:val="21"/>
          <w:szCs w:val="21"/>
        </w:rPr>
        <w:t>późn</w:t>
      </w:r>
      <w:proofErr w:type="spellEnd"/>
      <w:r w:rsidR="00BA0921" w:rsidRPr="00BA0921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BA0921" w:rsidRPr="00BA0921">
        <w:rPr>
          <w:rFonts w:ascii="Times New Roman" w:hAnsi="Times New Roman"/>
          <w:b/>
          <w:sz w:val="24"/>
          <w:szCs w:val="24"/>
        </w:rPr>
        <w:t>Dostawa i montaż mebli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2617DA" w:rsidRPr="00023477" w:rsidRDefault="002617DA" w:rsidP="002617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WYKONAWCY:</w:t>
      </w:r>
    </w:p>
    <w:p w:rsidR="002617DA" w:rsidRPr="00023477" w:rsidRDefault="002617DA" w:rsidP="002617DA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oraz spełniam warunki udziału w postępowaniu określone przez Zamawiającego w ogłoszeniu o zamówieniu.</w:t>
      </w:r>
    </w:p>
    <w:p w:rsidR="002617DA" w:rsidRDefault="002617DA" w:rsidP="002617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617DA" w:rsidRDefault="002617DA" w:rsidP="002617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617DA" w:rsidRPr="00023477" w:rsidRDefault="002617DA" w:rsidP="002617DA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2617DA" w:rsidRPr="00023477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7DA" w:rsidRPr="00023477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Pr="00023477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2617DA" w:rsidRPr="00023477" w:rsidRDefault="002617DA" w:rsidP="002617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</w:t>
      </w:r>
      <w:r>
        <w:rPr>
          <w:rFonts w:ascii="Times New Roman" w:hAnsi="Times New Roman"/>
          <w:b/>
        </w:rPr>
        <w:t>*</w:t>
      </w:r>
      <w:r w:rsidRPr="00023477">
        <w:rPr>
          <w:rFonts w:ascii="Times New Roman" w:hAnsi="Times New Roman"/>
        </w:rPr>
        <w:t xml:space="preserve">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617DA" w:rsidRDefault="002617DA" w:rsidP="002617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617DA" w:rsidRDefault="002617DA" w:rsidP="002617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617DA" w:rsidRPr="00023477" w:rsidRDefault="002617DA" w:rsidP="002617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2617DA" w:rsidRPr="00023477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Pr="00023477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7DA" w:rsidRPr="00023477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2617DA" w:rsidRPr="009A5F38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617DA" w:rsidRPr="000247FF" w:rsidRDefault="002617DA" w:rsidP="002617DA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617DA" w:rsidRPr="006676AE" w:rsidRDefault="002617DA" w:rsidP="002617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2617DA" w:rsidRPr="00F8042D" w:rsidRDefault="002617DA" w:rsidP="002617DA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ZWIĄZKU Z POLEGANIEM NA ZASOBACH INNYCH PODMIOTÓW</w:t>
      </w:r>
      <w:r w:rsidRPr="00F8042D"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*</w:t>
      </w:r>
    </w:p>
    <w:p w:rsidR="002617DA" w:rsidRDefault="002617DA" w:rsidP="002617DA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 na za</w:t>
      </w:r>
      <w:r>
        <w:rPr>
          <w:rFonts w:ascii="Times New Roman" w:hAnsi="Times New Roman"/>
        </w:rPr>
        <w:t xml:space="preserve">sobach </w:t>
      </w:r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podmiotu/ów:</w:t>
      </w:r>
      <w:r>
        <w:rPr>
          <w:rFonts w:ascii="Times New Roman" w:hAnsi="Times New Roman"/>
        </w:rPr>
        <w:t xml:space="preserve"> …………………………………………………………… </w:t>
      </w:r>
      <w:r w:rsidRPr="00F8042D">
        <w:rPr>
          <w:rFonts w:ascii="Times New Roman" w:hAnsi="Times New Roman"/>
        </w:rPr>
        <w:t>..……………………………………………………………………</w:t>
      </w:r>
      <w:r>
        <w:rPr>
          <w:rFonts w:ascii="Times New Roman" w:hAnsi="Times New Roman"/>
        </w:rPr>
        <w:t>……………………………………..</w:t>
      </w:r>
    </w:p>
    <w:p w:rsidR="002617DA" w:rsidRDefault="002617DA" w:rsidP="002617DA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zakresie:</w:t>
      </w:r>
    </w:p>
    <w:p w:rsidR="002617DA" w:rsidRPr="00F8042D" w:rsidRDefault="002617DA" w:rsidP="002617DA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617DA" w:rsidRPr="006676AE" w:rsidRDefault="002617DA" w:rsidP="002617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617DA" w:rsidRPr="009A5F38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color w:val="000000" w:themeColor="text1"/>
          <w:sz w:val="18"/>
          <w:szCs w:val="18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617DA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sz w:val="16"/>
          <w:szCs w:val="16"/>
        </w:rPr>
      </w:pPr>
    </w:p>
    <w:p w:rsidR="002617DA" w:rsidRPr="00F8042D" w:rsidRDefault="002617DA" w:rsidP="002617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  <w:r>
        <w:rPr>
          <w:rFonts w:ascii="Times New Roman" w:hAnsi="Times New Roman"/>
          <w:b/>
        </w:rPr>
        <w:t>*</w:t>
      </w:r>
    </w:p>
    <w:p w:rsidR="002617DA" w:rsidRDefault="002617DA" w:rsidP="002617DA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2617DA" w:rsidRPr="00F8042D" w:rsidRDefault="002617DA" w:rsidP="002617DA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7DA" w:rsidRPr="00F8042D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2617DA" w:rsidRPr="009A5F38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617DA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i/>
          <w:color w:val="000000" w:themeColor="text1"/>
          <w:sz w:val="18"/>
          <w:szCs w:val="18"/>
        </w:rPr>
      </w:pP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b/>
        </w:rPr>
      </w:pPr>
    </w:p>
    <w:p w:rsidR="002617DA" w:rsidRPr="00F8042D" w:rsidRDefault="002617DA" w:rsidP="002617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  <w:r>
        <w:rPr>
          <w:rFonts w:ascii="Times New Roman" w:hAnsi="Times New Roman"/>
          <w:b/>
        </w:rPr>
        <w:t>*</w:t>
      </w:r>
    </w:p>
    <w:p w:rsidR="002617DA" w:rsidRPr="00F8042D" w:rsidRDefault="002617DA" w:rsidP="002617DA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617DA" w:rsidRPr="00F8042D" w:rsidRDefault="002617DA" w:rsidP="002617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7DA" w:rsidRPr="009A5F38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9A5F38">
        <w:rPr>
          <w:rFonts w:ascii="Arial" w:hAnsi="Arial" w:cs="Arial"/>
          <w:b/>
          <w:i/>
          <w:sz w:val="16"/>
          <w:szCs w:val="16"/>
        </w:rPr>
        <w:t>(podpis)</w:t>
      </w:r>
    </w:p>
    <w:p w:rsidR="002617DA" w:rsidRPr="009A5F38" w:rsidRDefault="002617DA" w:rsidP="002617D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b/>
          <w:i/>
          <w:sz w:val="16"/>
          <w:szCs w:val="16"/>
        </w:rPr>
      </w:pPr>
      <w:r w:rsidRPr="009A5F38">
        <w:rPr>
          <w:rFonts w:ascii="Times New Roman" w:hAnsi="Times New Roman"/>
          <w:b/>
          <w:i/>
          <w:color w:val="000000" w:themeColor="text1"/>
          <w:sz w:val="18"/>
          <w:szCs w:val="18"/>
        </w:rPr>
        <w:t>*(Wypełnić jeżeli dotyczy)</w:t>
      </w:r>
    </w:p>
    <w:p w:rsidR="002617DA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17DA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17DA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17DA" w:rsidRPr="00F8042D" w:rsidRDefault="002617DA" w:rsidP="002617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17DA" w:rsidRPr="006676AE" w:rsidRDefault="002617DA" w:rsidP="002617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617DA" w:rsidRPr="006676AE" w:rsidRDefault="002617DA" w:rsidP="002617DA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617DA" w:rsidRPr="006676AE" w:rsidRDefault="002617DA" w:rsidP="002617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617DA" w:rsidRPr="006676AE" w:rsidRDefault="002617DA" w:rsidP="002617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617DA" w:rsidRPr="006676AE" w:rsidRDefault="002617DA" w:rsidP="002617D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617DA" w:rsidRPr="006676AE" w:rsidRDefault="002617DA" w:rsidP="002617D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2617DA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93A" w:rsidRDefault="008A693A" w:rsidP="0038231F">
      <w:pPr>
        <w:spacing w:after="0" w:line="240" w:lineRule="auto"/>
      </w:pPr>
      <w:r>
        <w:separator/>
      </w:r>
    </w:p>
  </w:endnote>
  <w:endnote w:type="continuationSeparator" w:id="0">
    <w:p w:rsidR="008A693A" w:rsidRDefault="008A69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21" w:rsidRDefault="00BA09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5776A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5776A">
      <w:rPr>
        <w:b/>
        <w:bCs/>
        <w:sz w:val="24"/>
        <w:szCs w:val="24"/>
      </w:rPr>
      <w:fldChar w:fldCharType="separate"/>
    </w:r>
    <w:r w:rsidR="00B2122A">
      <w:rPr>
        <w:b/>
        <w:bCs/>
        <w:noProof/>
      </w:rPr>
      <w:t>2</w:t>
    </w:r>
    <w:r w:rsidR="00B5776A">
      <w:rPr>
        <w:b/>
        <w:bCs/>
        <w:sz w:val="24"/>
        <w:szCs w:val="24"/>
      </w:rPr>
      <w:fldChar w:fldCharType="end"/>
    </w:r>
    <w:r>
      <w:t xml:space="preserve"> z </w:t>
    </w:r>
    <w:r w:rsidR="00B5776A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5776A">
      <w:rPr>
        <w:b/>
        <w:bCs/>
        <w:sz w:val="24"/>
        <w:szCs w:val="24"/>
      </w:rPr>
      <w:fldChar w:fldCharType="separate"/>
    </w:r>
    <w:r w:rsidR="00B2122A">
      <w:rPr>
        <w:b/>
        <w:bCs/>
        <w:noProof/>
      </w:rPr>
      <w:t>3</w:t>
    </w:r>
    <w:r w:rsidR="00B5776A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21" w:rsidRDefault="00BA09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93A" w:rsidRDefault="008A693A" w:rsidP="0038231F">
      <w:pPr>
        <w:spacing w:after="0" w:line="240" w:lineRule="auto"/>
      </w:pPr>
      <w:r>
        <w:separator/>
      </w:r>
    </w:p>
  </w:footnote>
  <w:footnote w:type="continuationSeparator" w:id="0">
    <w:p w:rsidR="008A693A" w:rsidRDefault="008A69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21" w:rsidRDefault="00BA09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21" w:rsidRDefault="00BA09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0921" w:rsidRDefault="00BA09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092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17DA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0FD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6E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6A75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693A"/>
    <w:rsid w:val="008C5709"/>
    <w:rsid w:val="008C6DF8"/>
    <w:rsid w:val="008D0487"/>
    <w:rsid w:val="008E5B6E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122A"/>
    <w:rsid w:val="00B34079"/>
    <w:rsid w:val="00B5776A"/>
    <w:rsid w:val="00B8005E"/>
    <w:rsid w:val="00B90E42"/>
    <w:rsid w:val="00BA0921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2226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6A7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3335B-E11B-4C2D-8A8B-E6A1C569B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522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2016-07-26T11:32:00Z</cp:lastPrinted>
  <dcterms:created xsi:type="dcterms:W3CDTF">2016-11-14T10:39:00Z</dcterms:created>
  <dcterms:modified xsi:type="dcterms:W3CDTF">2016-11-14T10:39:00Z</dcterms:modified>
</cp:coreProperties>
</file>