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1752C" w:rsidRPr="0011752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1752C" w:rsidRPr="0011752C">
        <w:rPr>
          <w:rFonts w:ascii="Times New Roman" w:hAnsi="Times New Roman"/>
          <w:b/>
        </w:rPr>
        <w:t>ZP/U-19/16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752C" w:rsidRPr="0011752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752C" w:rsidRPr="0011752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1752C" w:rsidRPr="0011752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752C" w:rsidRPr="0011752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1752C" w:rsidRPr="0011752C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1752C" w:rsidRPr="0011752C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11752C" w:rsidRPr="0011752C">
        <w:rPr>
          <w:rFonts w:ascii="Times New Roman" w:hAnsi="Times New Roman"/>
          <w:sz w:val="21"/>
          <w:szCs w:val="21"/>
        </w:rPr>
        <w:t>późn</w:t>
      </w:r>
      <w:proofErr w:type="spellEnd"/>
      <w:r w:rsidR="0011752C" w:rsidRPr="0011752C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1752C" w:rsidRPr="0011752C">
        <w:rPr>
          <w:rFonts w:ascii="Times New Roman" w:hAnsi="Times New Roman"/>
          <w:b/>
          <w:sz w:val="24"/>
          <w:szCs w:val="24"/>
        </w:rPr>
        <w:t>Usługa drukarska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92BF4" w:rsidRPr="00023477" w:rsidRDefault="00C92BF4" w:rsidP="00C92B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C92BF4" w:rsidRPr="00023477" w:rsidRDefault="00C92BF4" w:rsidP="00C92BF4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oraz spełniam warunki udziału w postępowaniu określone przez Zamawiającego w ogłoszeniu o zamówieniu.</w:t>
      </w:r>
    </w:p>
    <w:p w:rsidR="00C92BF4" w:rsidRDefault="00C92BF4" w:rsidP="00C92BF4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92BF4" w:rsidRDefault="00C92BF4" w:rsidP="00C92BF4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92BF4" w:rsidRPr="00023477" w:rsidRDefault="00C92BF4" w:rsidP="00C92BF4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C92BF4" w:rsidRPr="00023477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BF4" w:rsidRPr="00023477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Pr="00023477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C92BF4" w:rsidRPr="00023477" w:rsidRDefault="00C92BF4" w:rsidP="00C92BF4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</w:t>
      </w:r>
      <w:r>
        <w:rPr>
          <w:rFonts w:ascii="Times New Roman" w:hAnsi="Times New Roman"/>
          <w:b/>
        </w:rPr>
        <w:t>*</w:t>
      </w:r>
      <w:r w:rsidRPr="00023477">
        <w:rPr>
          <w:rFonts w:ascii="Times New Roman" w:hAnsi="Times New Roman"/>
        </w:rPr>
        <w:t xml:space="preserve">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C92BF4" w:rsidRDefault="00C92BF4" w:rsidP="00C92BF4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C92BF4" w:rsidRDefault="00C92BF4" w:rsidP="00C92BF4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C92BF4" w:rsidRPr="00023477" w:rsidRDefault="00C92BF4" w:rsidP="00C92BF4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C92BF4" w:rsidRPr="00023477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Pr="00023477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BF4" w:rsidRPr="00023477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C92BF4" w:rsidRPr="009A5F38" w:rsidRDefault="00C92BF4" w:rsidP="00C92B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color w:val="000000" w:themeColor="text1"/>
          <w:sz w:val="18"/>
          <w:szCs w:val="18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C92BF4" w:rsidRPr="000247FF" w:rsidRDefault="00C92BF4" w:rsidP="00C92BF4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92BF4" w:rsidRPr="006676AE" w:rsidRDefault="00C92BF4" w:rsidP="00C92B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92BF4" w:rsidRPr="00F8042D" w:rsidRDefault="00C92BF4" w:rsidP="00C92BF4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*</w:t>
      </w:r>
    </w:p>
    <w:p w:rsidR="00C92BF4" w:rsidRDefault="00C92BF4" w:rsidP="00C92B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 na za</w:t>
      </w:r>
      <w:r>
        <w:rPr>
          <w:rFonts w:ascii="Times New Roman" w:hAnsi="Times New Roman"/>
        </w:rPr>
        <w:t xml:space="preserve">sobach </w:t>
      </w:r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podmiotu/ów:</w:t>
      </w:r>
      <w:r>
        <w:rPr>
          <w:rFonts w:ascii="Times New Roman" w:hAnsi="Times New Roman"/>
        </w:rPr>
        <w:t xml:space="preserve"> …………………………………………………………… </w:t>
      </w:r>
      <w:r w:rsidRPr="00F8042D">
        <w:rPr>
          <w:rFonts w:ascii="Times New Roman" w:hAnsi="Times New Roman"/>
        </w:rPr>
        <w:t>..……………………………………………………………………</w:t>
      </w:r>
      <w:r>
        <w:rPr>
          <w:rFonts w:ascii="Times New Roman" w:hAnsi="Times New Roman"/>
        </w:rPr>
        <w:t>……………………………………..</w:t>
      </w:r>
    </w:p>
    <w:p w:rsidR="00C92BF4" w:rsidRDefault="00C92BF4" w:rsidP="00C92B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zakresie:</w:t>
      </w:r>
    </w:p>
    <w:p w:rsidR="00C92BF4" w:rsidRPr="00F8042D" w:rsidRDefault="00C92BF4" w:rsidP="00C92B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92BF4" w:rsidRPr="006676AE" w:rsidRDefault="00C92BF4" w:rsidP="00C92B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92BF4" w:rsidRPr="009A5F38" w:rsidRDefault="00C92BF4" w:rsidP="00C92B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color w:val="000000" w:themeColor="text1"/>
          <w:sz w:val="18"/>
          <w:szCs w:val="18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C92BF4" w:rsidRDefault="00C92BF4" w:rsidP="00C92B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</w:p>
    <w:p w:rsidR="00C92BF4" w:rsidRPr="00F8042D" w:rsidRDefault="00C92BF4" w:rsidP="00C92B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  <w:r>
        <w:rPr>
          <w:rFonts w:ascii="Times New Roman" w:hAnsi="Times New Roman"/>
          <w:b/>
        </w:rPr>
        <w:t>*</w:t>
      </w:r>
    </w:p>
    <w:p w:rsidR="00C92BF4" w:rsidRDefault="00C92BF4" w:rsidP="00C92BF4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C92BF4" w:rsidRPr="00F8042D" w:rsidRDefault="00C92BF4" w:rsidP="00C92BF4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BF4" w:rsidRPr="00F8042D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C92BF4" w:rsidRPr="009A5F38" w:rsidRDefault="00C92BF4" w:rsidP="00C92B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C92BF4" w:rsidRDefault="00C92BF4" w:rsidP="00C92B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b/>
        </w:rPr>
      </w:pPr>
    </w:p>
    <w:p w:rsidR="00C92BF4" w:rsidRPr="00F8042D" w:rsidRDefault="00C92BF4" w:rsidP="00C92B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C92BF4" w:rsidRPr="00F8042D" w:rsidRDefault="00C92BF4" w:rsidP="00C92BF4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BF4" w:rsidRPr="00F8042D" w:rsidRDefault="00C92BF4" w:rsidP="00C92B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BF4" w:rsidRPr="009A5F38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9A5F38">
        <w:rPr>
          <w:rFonts w:ascii="Arial" w:hAnsi="Arial" w:cs="Arial"/>
          <w:b/>
          <w:i/>
          <w:sz w:val="16"/>
          <w:szCs w:val="16"/>
        </w:rPr>
        <w:t>(podpis)</w:t>
      </w:r>
    </w:p>
    <w:p w:rsidR="00C92BF4" w:rsidRPr="009A5F38" w:rsidRDefault="00C92BF4" w:rsidP="00C92BF4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C92BF4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BF4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BF4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BF4" w:rsidRPr="00F8042D" w:rsidRDefault="00C92BF4" w:rsidP="00C92B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BF4" w:rsidRPr="006676AE" w:rsidRDefault="00C92BF4" w:rsidP="00C92BF4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C92BF4" w:rsidRPr="006676AE" w:rsidRDefault="00C92BF4" w:rsidP="00C92BF4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92BF4" w:rsidRPr="006676AE" w:rsidRDefault="00C92BF4" w:rsidP="00C92BF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92BF4" w:rsidRPr="006676AE" w:rsidRDefault="00C92BF4" w:rsidP="00C92BF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C92BF4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FF0" w:rsidRDefault="001A7FF0" w:rsidP="0038231F">
      <w:pPr>
        <w:spacing w:after="0" w:line="240" w:lineRule="auto"/>
      </w:pPr>
      <w:r>
        <w:separator/>
      </w:r>
    </w:p>
  </w:endnote>
  <w:endnote w:type="continuationSeparator" w:id="0">
    <w:p w:rsidR="001A7FF0" w:rsidRDefault="001A7F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52C" w:rsidRDefault="001175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21B6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21B68">
      <w:rPr>
        <w:b/>
        <w:bCs/>
        <w:sz w:val="24"/>
        <w:szCs w:val="24"/>
      </w:rPr>
      <w:fldChar w:fldCharType="separate"/>
    </w:r>
    <w:r w:rsidR="00275180">
      <w:rPr>
        <w:b/>
        <w:bCs/>
        <w:noProof/>
      </w:rPr>
      <w:t>2</w:t>
    </w:r>
    <w:r w:rsidR="00C21B68">
      <w:rPr>
        <w:b/>
        <w:bCs/>
        <w:sz w:val="24"/>
        <w:szCs w:val="24"/>
      </w:rPr>
      <w:fldChar w:fldCharType="end"/>
    </w:r>
    <w:r>
      <w:t xml:space="preserve"> z </w:t>
    </w:r>
    <w:r w:rsidR="00C21B6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21B68">
      <w:rPr>
        <w:b/>
        <w:bCs/>
        <w:sz w:val="24"/>
        <w:szCs w:val="24"/>
      </w:rPr>
      <w:fldChar w:fldCharType="separate"/>
    </w:r>
    <w:r w:rsidR="00275180">
      <w:rPr>
        <w:b/>
        <w:bCs/>
        <w:noProof/>
      </w:rPr>
      <w:t>3</w:t>
    </w:r>
    <w:r w:rsidR="00C21B6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52C" w:rsidRDefault="001175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FF0" w:rsidRDefault="001A7FF0" w:rsidP="0038231F">
      <w:pPr>
        <w:spacing w:after="0" w:line="240" w:lineRule="auto"/>
      </w:pPr>
      <w:r>
        <w:separator/>
      </w:r>
    </w:p>
  </w:footnote>
  <w:footnote w:type="continuationSeparator" w:id="0">
    <w:p w:rsidR="001A7FF0" w:rsidRDefault="001A7F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52C" w:rsidRDefault="001175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52C" w:rsidRDefault="001175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52C" w:rsidRDefault="001175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52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752C"/>
    <w:rsid w:val="001902D2"/>
    <w:rsid w:val="001A7FF0"/>
    <w:rsid w:val="001C6945"/>
    <w:rsid w:val="001F027E"/>
    <w:rsid w:val="00203A40"/>
    <w:rsid w:val="002168A8"/>
    <w:rsid w:val="002426FF"/>
    <w:rsid w:val="00255142"/>
    <w:rsid w:val="00256CEC"/>
    <w:rsid w:val="00262D61"/>
    <w:rsid w:val="0027518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1FEF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1B68"/>
    <w:rsid w:val="00C4103F"/>
    <w:rsid w:val="00C57DEB"/>
    <w:rsid w:val="00C737A7"/>
    <w:rsid w:val="00C81012"/>
    <w:rsid w:val="00C92BF4"/>
    <w:rsid w:val="00CD0851"/>
    <w:rsid w:val="00D15D53"/>
    <w:rsid w:val="00D23F3D"/>
    <w:rsid w:val="00D34D9A"/>
    <w:rsid w:val="00D409DE"/>
    <w:rsid w:val="00D42C9B"/>
    <w:rsid w:val="00D531D5"/>
    <w:rsid w:val="00D7532C"/>
    <w:rsid w:val="00DA6EC7"/>
    <w:rsid w:val="00DC5FD9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D5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15B5C-7240-419F-9FD0-11B17E7E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2016-07-26T11:32:00Z</cp:lastPrinted>
  <dcterms:created xsi:type="dcterms:W3CDTF">2016-11-14T10:39:00Z</dcterms:created>
  <dcterms:modified xsi:type="dcterms:W3CDTF">2016-11-14T10:39:00Z</dcterms:modified>
</cp:coreProperties>
</file>