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45F08" w:rsidRPr="00D45F0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5F08" w:rsidRPr="00D45F08">
        <w:rPr>
          <w:rFonts w:ascii="Times New Roman" w:eastAsia="Times New Roman" w:hAnsi="Times New Roman"/>
          <w:b/>
          <w:sz w:val="24"/>
          <w:szCs w:val="20"/>
          <w:lang w:eastAsia="pl-PL"/>
        </w:rPr>
        <w:t>ZP/U-19/16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45F08" w:rsidRPr="00D45F08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45F0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F08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drukarska dla jednostek organizacyjnych Politechniki Częstochowskiej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995" w:rsidRDefault="00522995" w:rsidP="00025386">
      <w:pPr>
        <w:spacing w:after="0" w:line="240" w:lineRule="auto"/>
      </w:pPr>
      <w:r>
        <w:separator/>
      </w:r>
    </w:p>
  </w:endnote>
  <w:endnote w:type="continuationSeparator" w:id="0">
    <w:p w:rsidR="00522995" w:rsidRDefault="005229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08" w:rsidRDefault="00D45F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F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F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08" w:rsidRDefault="00D45F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995" w:rsidRDefault="00522995" w:rsidP="00025386">
      <w:pPr>
        <w:spacing w:after="0" w:line="240" w:lineRule="auto"/>
      </w:pPr>
      <w:r>
        <w:separator/>
      </w:r>
    </w:p>
  </w:footnote>
  <w:footnote w:type="continuationSeparator" w:id="0">
    <w:p w:rsidR="00522995" w:rsidRDefault="005229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08" w:rsidRDefault="00D45F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08" w:rsidRDefault="00D45F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08" w:rsidRDefault="00D45F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F08"/>
    <w:rsid w:val="00025386"/>
    <w:rsid w:val="000423B9"/>
    <w:rsid w:val="00084786"/>
    <w:rsid w:val="001C2314"/>
    <w:rsid w:val="004374F2"/>
    <w:rsid w:val="00460705"/>
    <w:rsid w:val="00485239"/>
    <w:rsid w:val="00522995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45F0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2016-11-10T12:25:00Z</dcterms:created>
  <dcterms:modified xsi:type="dcterms:W3CDTF">2016-11-10T12:25:00Z</dcterms:modified>
</cp:coreProperties>
</file>