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81ED0">
      <w:pPr>
        <w:spacing w:line="360" w:lineRule="auto"/>
        <w:rPr>
          <w:b/>
          <w:bCs/>
          <w:color w:val="000000"/>
          <w:sz w:val="24"/>
        </w:rPr>
      </w:pPr>
      <w:r w:rsidRPr="00881ED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81ED0">
      <w:pPr>
        <w:spacing w:line="360" w:lineRule="auto"/>
        <w:rPr>
          <w:color w:val="000000"/>
          <w:sz w:val="24"/>
        </w:rPr>
      </w:pPr>
      <w:r w:rsidRPr="00881ED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81ED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81ED0">
      <w:pPr>
        <w:spacing w:line="360" w:lineRule="auto"/>
        <w:rPr>
          <w:color w:val="000000"/>
          <w:sz w:val="24"/>
        </w:rPr>
      </w:pPr>
      <w:r w:rsidRPr="00881ED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81ED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81ED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81ED0" w:rsidRPr="00881ED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81ED0" w:rsidRPr="00881ED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81ED0" w:rsidRPr="00881ED0">
        <w:rPr>
          <w:b/>
          <w:color w:val="000000"/>
          <w:sz w:val="24"/>
        </w:rPr>
        <w:t>Druk kalendarza Politechniki Częstochowskiej na 2017 rok dla Biura Karier i Marketingu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881ED0" w:rsidTr="008475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81ED0" w:rsidRDefault="00881ED0" w:rsidP="008475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81ED0">
              <w:rPr>
                <w:sz w:val="24"/>
              </w:rPr>
              <w:t>Druk kalendarza Politechniki Częstochowskiej na 2017 rok dla Biura Karier i Marketingu</w:t>
            </w:r>
          </w:p>
          <w:p w:rsidR="00881ED0" w:rsidRDefault="00881ED0" w:rsidP="008475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81ED0">
              <w:rPr>
                <w:b/>
                <w:sz w:val="24"/>
              </w:rPr>
              <w:t xml:space="preserve">Wydawnictwo Mazurskie </w:t>
            </w:r>
            <w:proofErr w:type="spellStart"/>
            <w:r w:rsidRPr="00881ED0">
              <w:rPr>
                <w:b/>
                <w:sz w:val="24"/>
              </w:rPr>
              <w:t>s.c</w:t>
            </w:r>
            <w:proofErr w:type="spellEnd"/>
            <w:r w:rsidRPr="00881ED0">
              <w:rPr>
                <w:b/>
                <w:sz w:val="24"/>
              </w:rPr>
              <w:t>.</w:t>
            </w:r>
          </w:p>
          <w:p w:rsidR="00881ED0" w:rsidRDefault="00881ED0" w:rsidP="008475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81ED0">
              <w:rPr>
                <w:b/>
                <w:sz w:val="24"/>
              </w:rPr>
              <w:t>11-500</w:t>
            </w:r>
            <w:r>
              <w:rPr>
                <w:b/>
                <w:sz w:val="24"/>
              </w:rPr>
              <w:t xml:space="preserve"> </w:t>
            </w:r>
            <w:r w:rsidRPr="00881ED0">
              <w:rPr>
                <w:b/>
                <w:sz w:val="24"/>
              </w:rPr>
              <w:t>Giżycko</w:t>
            </w:r>
          </w:p>
          <w:p w:rsidR="00881ED0" w:rsidRDefault="00881ED0" w:rsidP="008475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81ED0">
              <w:rPr>
                <w:b/>
                <w:sz w:val="24"/>
              </w:rPr>
              <w:t>Nowowiejska</w:t>
            </w:r>
            <w:r>
              <w:rPr>
                <w:b/>
                <w:sz w:val="24"/>
              </w:rPr>
              <w:t xml:space="preserve"> </w:t>
            </w:r>
            <w:r w:rsidRPr="00881ED0">
              <w:rPr>
                <w:b/>
                <w:sz w:val="24"/>
              </w:rPr>
              <w:t>29</w:t>
            </w:r>
          </w:p>
          <w:p w:rsidR="00881ED0" w:rsidRDefault="00881ED0" w:rsidP="0084759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81ED0">
              <w:rPr>
                <w:b/>
                <w:sz w:val="24"/>
              </w:rPr>
              <w:t>4 305.00 zł</w:t>
            </w:r>
            <w:r w:rsidR="00683ED7">
              <w:rPr>
                <w:b/>
                <w:sz w:val="24"/>
              </w:rPr>
              <w:t xml:space="preserve"> brutto</w:t>
            </w:r>
          </w:p>
          <w:p w:rsidR="00881ED0" w:rsidRPr="00253031" w:rsidRDefault="00881ED0" w:rsidP="0084759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81ED0" w:rsidRDefault="00881ED0" w:rsidP="0084759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81ED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798"/>
        <w:gridCol w:w="1985"/>
        <w:gridCol w:w="2551"/>
      </w:tblGrid>
      <w:tr w:rsidR="00683ED7" w:rsidRPr="00C63DA0" w:rsidTr="00683ED7">
        <w:tc>
          <w:tcPr>
            <w:tcW w:w="540" w:type="dxa"/>
            <w:shd w:val="clear" w:color="auto" w:fill="auto"/>
            <w:vAlign w:val="center"/>
          </w:tcPr>
          <w:p w:rsidR="00683ED7" w:rsidRPr="00C63DA0" w:rsidRDefault="00683E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83ED7" w:rsidRPr="00C63DA0" w:rsidRDefault="00683E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83ED7" w:rsidRPr="00C63DA0" w:rsidRDefault="00683ED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683ED7" w:rsidRPr="00C63DA0" w:rsidRDefault="00683E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3ED7" w:rsidRPr="00C63DA0" w:rsidRDefault="00683E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83ED7" w:rsidRPr="00C63DA0" w:rsidRDefault="00683E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83ED7" w:rsidRPr="00C63DA0" w:rsidTr="00683ED7">
        <w:tc>
          <w:tcPr>
            <w:tcW w:w="540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Wydawnictwo Mazurskie </w:t>
            </w:r>
            <w:proofErr w:type="spellStart"/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s.c</w:t>
            </w:r>
            <w:proofErr w:type="spellEnd"/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Nowowiejska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11-500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Giżycko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83ED7" w:rsidRPr="00C63DA0" w:rsidTr="00683ED7">
        <w:tc>
          <w:tcPr>
            <w:tcW w:w="540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Firma Poligraficzno-Introligatorska '</w:t>
            </w:r>
            <w:proofErr w:type="spellStart"/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Udziałowiec</w:t>
            </w:r>
            <w:proofErr w:type="spellEnd"/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" Sp. z o.o.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52,72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33,33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86,05</w:t>
            </w:r>
          </w:p>
        </w:tc>
      </w:tr>
      <w:tr w:rsidR="00683ED7" w:rsidRPr="00C63DA0" w:rsidTr="00683ED7">
        <w:tc>
          <w:tcPr>
            <w:tcW w:w="540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83ED7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DRUKARNIA CZĘSTOCHOWSKIE ZAKŁADY GRAFICZNE 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Al. NMP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48,15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28,57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76,72</w:t>
            </w:r>
          </w:p>
        </w:tc>
      </w:tr>
      <w:tr w:rsidR="00683ED7" w:rsidRPr="00C63DA0" w:rsidTr="00683ED7">
        <w:tc>
          <w:tcPr>
            <w:tcW w:w="540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Reklamowa "TOP" Agnieszka Łuczak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148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46,88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28,57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75,45</w:t>
            </w:r>
          </w:p>
        </w:tc>
      </w:tr>
      <w:tr w:rsidR="00683ED7" w:rsidRPr="00C63DA0" w:rsidTr="00683ED7">
        <w:tc>
          <w:tcPr>
            <w:tcW w:w="540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EXPOl</w:t>
            </w:r>
            <w:proofErr w:type="spellEnd"/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P. Rybiński, J. Dąbek Spółka Jawna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Brzeska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81ED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46,15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28,57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83ED7" w:rsidRPr="00C63DA0" w:rsidRDefault="00683ED7" w:rsidP="008475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ED0">
              <w:rPr>
                <w:rFonts w:ascii="Times New Roman" w:hAnsi="Times New Roman" w:cs="Times New Roman"/>
                <w:sz w:val="18"/>
                <w:szCs w:val="18"/>
              </w:rPr>
              <w:t xml:space="preserve">  74,72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81ED0">
      <w:pPr>
        <w:pStyle w:val="Nagwek"/>
        <w:tabs>
          <w:tab w:val="clear" w:pos="4536"/>
        </w:tabs>
        <w:jc w:val="both"/>
        <w:rPr>
          <w:sz w:val="24"/>
        </w:rPr>
      </w:pPr>
      <w:r w:rsidRPr="00881ED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683ED7">
        <w:rPr>
          <w:sz w:val="24"/>
        </w:rPr>
        <w:t>2016-11-15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101" w:rsidRDefault="00943101">
      <w:r>
        <w:separator/>
      </w:r>
    </w:p>
  </w:endnote>
  <w:endnote w:type="continuationSeparator" w:id="0">
    <w:p w:rsidR="00943101" w:rsidRDefault="00943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ED0" w:rsidRDefault="00881E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83ED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83ED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ED0" w:rsidRDefault="00881E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101" w:rsidRDefault="00943101">
      <w:r>
        <w:separator/>
      </w:r>
    </w:p>
  </w:footnote>
  <w:footnote w:type="continuationSeparator" w:id="0">
    <w:p w:rsidR="00943101" w:rsidRDefault="00943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ED0" w:rsidRDefault="00881E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ED0" w:rsidRDefault="00881E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ED0" w:rsidRDefault="00881ED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ED0"/>
    <w:rsid w:val="00140696"/>
    <w:rsid w:val="00253031"/>
    <w:rsid w:val="00377700"/>
    <w:rsid w:val="005C147E"/>
    <w:rsid w:val="00683ED7"/>
    <w:rsid w:val="007118AF"/>
    <w:rsid w:val="007124E4"/>
    <w:rsid w:val="00745012"/>
    <w:rsid w:val="0087722C"/>
    <w:rsid w:val="00881ED0"/>
    <w:rsid w:val="00943101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2016-11-10T09:38:00Z</dcterms:created>
  <dcterms:modified xsi:type="dcterms:W3CDTF">2016-11-10T09:38:00Z</dcterms:modified>
</cp:coreProperties>
</file>