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86E36" w:rsidRPr="00886E3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86E36" w:rsidRPr="00886E36">
        <w:rPr>
          <w:rFonts w:ascii="Times New Roman" w:hAnsi="Times New Roman"/>
          <w:b/>
        </w:rPr>
        <w:t>ZP/D-39/A/16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6E36" w:rsidRPr="00886E3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6E36" w:rsidRPr="00886E3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86E36" w:rsidRPr="00886E3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6E36" w:rsidRPr="00886E3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86E36" w:rsidRPr="00886E36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86E36" w:rsidRPr="00886E36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886E36" w:rsidRPr="00886E36">
        <w:rPr>
          <w:rFonts w:ascii="Times New Roman" w:hAnsi="Times New Roman"/>
          <w:sz w:val="21"/>
          <w:szCs w:val="21"/>
        </w:rPr>
        <w:t>z</w:t>
      </w:r>
      <w:proofErr w:type="gramEnd"/>
      <w:r w:rsidR="00886E36" w:rsidRPr="00886E36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886E36" w:rsidRPr="00886E36">
        <w:rPr>
          <w:rFonts w:ascii="Times New Roman" w:hAnsi="Times New Roman"/>
          <w:sz w:val="21"/>
          <w:szCs w:val="21"/>
        </w:rPr>
        <w:t>późn</w:t>
      </w:r>
      <w:proofErr w:type="spellEnd"/>
      <w:r w:rsidR="00886E36" w:rsidRPr="00886E36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 xml:space="preserve">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8C1524" w:rsidRPr="008C1524" w:rsidRDefault="001F027E" w:rsidP="008C1524">
      <w:pPr>
        <w:pStyle w:val="Tekstpodstawowywcity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86E36" w:rsidRPr="00886E36">
        <w:rPr>
          <w:rFonts w:ascii="Times New Roman" w:hAnsi="Times New Roman"/>
          <w:b/>
          <w:sz w:val="24"/>
          <w:szCs w:val="24"/>
        </w:rPr>
        <w:t xml:space="preserve">Dostawa przenośnego defektoskopu wiroprądowego dla </w:t>
      </w:r>
      <w:proofErr w:type="spellStart"/>
      <w:r w:rsidR="008C1524" w:rsidRPr="008C1524">
        <w:rPr>
          <w:rFonts w:ascii="Times New Roman" w:hAnsi="Times New Roman"/>
          <w:b/>
          <w:sz w:val="24"/>
          <w:szCs w:val="24"/>
        </w:rPr>
        <w:t>WIPiTM</w:t>
      </w:r>
      <w:proofErr w:type="spellEnd"/>
      <w:r w:rsidR="008C1524">
        <w:rPr>
          <w:rFonts w:ascii="Times New Roman" w:hAnsi="Times New Roman"/>
          <w:b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4C1C22" w:rsidRPr="00023477" w:rsidRDefault="004C1C22" w:rsidP="004C1C2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4C1C22" w:rsidRPr="00023477" w:rsidRDefault="004C1C22" w:rsidP="004C1C2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oraz spełniam warunki udziału w postępowaniu określone przez Zamawiającego w ogłoszeniu o zamówieniu.</w:t>
      </w:r>
    </w:p>
    <w:p w:rsidR="004C1C22" w:rsidRDefault="004C1C22" w:rsidP="004C1C2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4C1C22" w:rsidRPr="00997D0F" w:rsidRDefault="004C1C22" w:rsidP="004C1C2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4C1C22" w:rsidRDefault="004C1C22" w:rsidP="004C1C2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4C1C22" w:rsidRPr="00023477" w:rsidRDefault="004C1C22" w:rsidP="004C1C2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C1C22" w:rsidRPr="00023477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C22" w:rsidRPr="00023477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C1C22" w:rsidRPr="00BA5D90" w:rsidRDefault="004C1C22" w:rsidP="004C1C22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BA5D90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4C1C22" w:rsidRDefault="004C1C22" w:rsidP="004C1C22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4C1C22" w:rsidRDefault="004C1C22" w:rsidP="004C1C22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4C1C22" w:rsidRPr="00BA5D90" w:rsidRDefault="004C1C22" w:rsidP="004C1C22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4C1C22" w:rsidRPr="00023477" w:rsidRDefault="004C1C22" w:rsidP="004C1C2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</w:t>
      </w:r>
      <w:proofErr w:type="gramStart"/>
      <w:r w:rsidRPr="00023477">
        <w:rPr>
          <w:rFonts w:ascii="Times New Roman" w:hAnsi="Times New Roman"/>
          <w:i/>
          <w:sz w:val="18"/>
          <w:szCs w:val="18"/>
        </w:rPr>
        <w:t xml:space="preserve">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proofErr w:type="gram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</w:t>
      </w:r>
      <w:proofErr w:type="gramStart"/>
      <w:r w:rsidRPr="00023477">
        <w:rPr>
          <w:rFonts w:ascii="Times New Roman" w:hAnsi="Times New Roman"/>
        </w:rPr>
        <w:t>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</w:t>
      </w:r>
      <w:proofErr w:type="gramEnd"/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4C1C22" w:rsidRDefault="004C1C22" w:rsidP="004C1C2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4C1C22" w:rsidRDefault="004C1C22" w:rsidP="004C1C2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4C1C22" w:rsidRPr="00023477" w:rsidRDefault="004C1C22" w:rsidP="004C1C2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4C1C22" w:rsidRPr="00023477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C22" w:rsidRPr="00023477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C1C22" w:rsidRPr="00023477" w:rsidRDefault="004C1C22" w:rsidP="004C1C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4C1C22" w:rsidRDefault="004C1C22" w:rsidP="004C1C2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4C1C22" w:rsidRPr="00FE668A" w:rsidRDefault="004C1C22" w:rsidP="004C1C22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4C1C22" w:rsidRPr="00FE668A" w:rsidRDefault="004C1C22" w:rsidP="004C1C22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</w:p>
    <w:p w:rsidR="004C1C22" w:rsidRPr="00F8042D" w:rsidRDefault="004C1C22" w:rsidP="004C1C22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>:</w:t>
      </w:r>
      <w:r>
        <w:rPr>
          <w:rFonts w:ascii="Times New Roman" w:hAnsi="Times New Roman"/>
        </w:rPr>
        <w:t>*</w:t>
      </w:r>
      <w:r w:rsidRPr="00F8042D">
        <w:rPr>
          <w:rFonts w:ascii="Times New Roman" w:hAnsi="Times New Roman"/>
        </w:rPr>
        <w:t xml:space="preserve"> </w:t>
      </w:r>
    </w:p>
    <w:p w:rsidR="004C1C22" w:rsidRDefault="004C1C22" w:rsidP="004C1C22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 na za</w:t>
      </w:r>
      <w:r>
        <w:rPr>
          <w:rFonts w:ascii="Times New Roman" w:hAnsi="Times New Roman"/>
        </w:rPr>
        <w:t xml:space="preserve">sobach </w:t>
      </w:r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gramStart"/>
      <w:r w:rsidRPr="00F8042D">
        <w:rPr>
          <w:rFonts w:ascii="Times New Roman" w:hAnsi="Times New Roman"/>
        </w:rPr>
        <w:t>ów:</w:t>
      </w:r>
      <w:r>
        <w:rPr>
          <w:rFonts w:ascii="Times New Roman" w:hAnsi="Times New Roman"/>
        </w:rPr>
        <w:t xml:space="preserve"> …………………………………………………………… </w:t>
      </w:r>
      <w:r w:rsidRPr="00F8042D">
        <w:rPr>
          <w:rFonts w:ascii="Times New Roman" w:hAnsi="Times New Roman"/>
        </w:rPr>
        <w:t>..…………………………………………………………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……………………………………..</w:t>
      </w:r>
    </w:p>
    <w:p w:rsidR="004C1C22" w:rsidRDefault="004C1C22" w:rsidP="004C1C22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zakresie:</w:t>
      </w:r>
    </w:p>
    <w:p w:rsidR="004C1C22" w:rsidRPr="00F8042D" w:rsidRDefault="004C1C22" w:rsidP="004C1C22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C1C22" w:rsidRPr="006676AE" w:rsidRDefault="004C1C22" w:rsidP="004C1C2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C1C22" w:rsidRPr="00FE668A" w:rsidRDefault="004C1C22" w:rsidP="004C1C22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4C1C22" w:rsidRDefault="004C1C22" w:rsidP="004C1C2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</w:p>
    <w:p w:rsidR="004C1C22" w:rsidRPr="00F8042D" w:rsidRDefault="004C1C22" w:rsidP="004C1C2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  <w:r>
        <w:rPr>
          <w:rFonts w:ascii="Times New Roman" w:hAnsi="Times New Roman"/>
          <w:b/>
        </w:rPr>
        <w:t>*</w:t>
      </w:r>
    </w:p>
    <w:p w:rsidR="004C1C22" w:rsidRDefault="004C1C22" w:rsidP="004C1C2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4C1C22" w:rsidRPr="00F8042D" w:rsidRDefault="004C1C22" w:rsidP="004C1C22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C1C22" w:rsidRPr="00F8042D" w:rsidRDefault="004C1C22" w:rsidP="004C1C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4C1C22" w:rsidRDefault="004C1C22" w:rsidP="004C1C22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4C1C22" w:rsidRPr="00FE668A" w:rsidRDefault="004C1C22" w:rsidP="004C1C22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b/>
        </w:rPr>
      </w:pPr>
    </w:p>
    <w:p w:rsidR="004C1C22" w:rsidRPr="00F8042D" w:rsidRDefault="004C1C22" w:rsidP="004C1C2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  <w:r>
        <w:rPr>
          <w:rFonts w:ascii="Times New Roman" w:hAnsi="Times New Roman"/>
          <w:b/>
        </w:rPr>
        <w:t>*</w:t>
      </w:r>
    </w:p>
    <w:p w:rsidR="004C1C22" w:rsidRPr="00F8042D" w:rsidRDefault="004C1C22" w:rsidP="004C1C2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 xml:space="preserve">Oświadczam, że w stosunku do </w:t>
      </w:r>
      <w:proofErr w:type="gramStart"/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proofErr w:type="gram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C22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4C1C22" w:rsidRDefault="004C1C22" w:rsidP="004C1C22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:rsidR="004C1C22" w:rsidRPr="00F8042D" w:rsidRDefault="004C1C22" w:rsidP="004C1C22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>…………………………………………</w:t>
      </w: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C22" w:rsidRPr="00FE668A" w:rsidRDefault="004C1C22" w:rsidP="004C1C22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4C1C22" w:rsidRPr="00F8042D" w:rsidRDefault="004C1C22" w:rsidP="004C1C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</w:p>
    <w:p w:rsidR="004C1C22" w:rsidRDefault="004C1C22" w:rsidP="004C1C2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4C1C22" w:rsidRPr="006676AE" w:rsidRDefault="004C1C22" w:rsidP="004C1C2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4C1C22" w:rsidRPr="006676AE" w:rsidRDefault="004C1C22" w:rsidP="004C1C2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C1C22" w:rsidRPr="006676AE" w:rsidRDefault="004C1C22" w:rsidP="004C1C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C1C22" w:rsidRPr="006676AE" w:rsidRDefault="004C1C22" w:rsidP="004C1C2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C1C22" w:rsidRPr="006676AE" w:rsidRDefault="004C1C22" w:rsidP="004C1C2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676AE" w:rsidRDefault="00F8042D" w:rsidP="004C1C2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F8042D">
        <w:rPr>
          <w:rFonts w:ascii="Arial" w:hAnsi="Arial" w:cs="Arial"/>
          <w:sz w:val="20"/>
          <w:szCs w:val="20"/>
        </w:rPr>
        <w:tab/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345" w:rsidRDefault="00E10345" w:rsidP="0038231F">
      <w:pPr>
        <w:spacing w:after="0" w:line="240" w:lineRule="auto"/>
      </w:pPr>
      <w:r>
        <w:separator/>
      </w:r>
    </w:p>
  </w:endnote>
  <w:endnote w:type="continuationSeparator" w:id="1">
    <w:p w:rsidR="00E10345" w:rsidRDefault="00E103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36" w:rsidRDefault="00886E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0432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04322">
      <w:rPr>
        <w:b/>
        <w:bCs/>
        <w:sz w:val="24"/>
        <w:szCs w:val="24"/>
      </w:rPr>
      <w:fldChar w:fldCharType="separate"/>
    </w:r>
    <w:r w:rsidR="00143C29">
      <w:rPr>
        <w:b/>
        <w:bCs/>
        <w:noProof/>
      </w:rPr>
      <w:t>3</w:t>
    </w:r>
    <w:r w:rsidR="00B04322">
      <w:rPr>
        <w:b/>
        <w:bCs/>
        <w:sz w:val="24"/>
        <w:szCs w:val="24"/>
      </w:rPr>
      <w:fldChar w:fldCharType="end"/>
    </w:r>
    <w:r>
      <w:t xml:space="preserve"> z </w:t>
    </w:r>
    <w:r w:rsidR="00B0432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04322">
      <w:rPr>
        <w:b/>
        <w:bCs/>
        <w:sz w:val="24"/>
        <w:szCs w:val="24"/>
      </w:rPr>
      <w:fldChar w:fldCharType="separate"/>
    </w:r>
    <w:r w:rsidR="00143C29">
      <w:rPr>
        <w:b/>
        <w:bCs/>
        <w:noProof/>
      </w:rPr>
      <w:t>3</w:t>
    </w:r>
    <w:r w:rsidR="00B0432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36" w:rsidRDefault="00886E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345" w:rsidRDefault="00E10345" w:rsidP="0038231F">
      <w:pPr>
        <w:spacing w:after="0" w:line="240" w:lineRule="auto"/>
      </w:pPr>
      <w:r>
        <w:separator/>
      </w:r>
    </w:p>
  </w:footnote>
  <w:footnote w:type="continuationSeparator" w:id="1">
    <w:p w:rsidR="00E10345" w:rsidRDefault="00E103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36" w:rsidRDefault="00886E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36" w:rsidRDefault="00886E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36" w:rsidRDefault="00886E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E3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3C2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C2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6D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6E36"/>
    <w:rsid w:val="00892E48"/>
    <w:rsid w:val="008C1524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4322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345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9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C152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C152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AC0D0-198F-428D-A938-DE63DA1C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2016-11-09T08:26:00Z</cp:lastPrinted>
  <dcterms:created xsi:type="dcterms:W3CDTF">2016-11-09T08:26:00Z</dcterms:created>
  <dcterms:modified xsi:type="dcterms:W3CDTF">2016-11-09T08:26:00Z</dcterms:modified>
</cp:coreProperties>
</file>