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830C79" w:rsidRDefault="005A0276">
      <w:pPr>
        <w:rPr>
          <w:b/>
          <w:bCs/>
          <w:sz w:val="24"/>
        </w:rPr>
      </w:pPr>
      <w:r w:rsidRPr="00830C79">
        <w:rPr>
          <w:b/>
          <w:bCs/>
          <w:sz w:val="24"/>
        </w:rPr>
        <w:t>Politechnika Częstochowska</w:t>
      </w:r>
    </w:p>
    <w:p w:rsidR="006D4AB3" w:rsidRPr="00830C79" w:rsidRDefault="005A0276">
      <w:pPr>
        <w:rPr>
          <w:b/>
          <w:bCs/>
          <w:sz w:val="24"/>
        </w:rPr>
      </w:pPr>
      <w:r w:rsidRPr="00830C79">
        <w:rPr>
          <w:b/>
          <w:bCs/>
          <w:sz w:val="24"/>
        </w:rPr>
        <w:t>Dąbrowskiego</w:t>
      </w:r>
      <w:r w:rsidR="006D4AB3" w:rsidRPr="00830C79">
        <w:rPr>
          <w:b/>
          <w:bCs/>
          <w:sz w:val="24"/>
        </w:rPr>
        <w:t xml:space="preserve"> </w:t>
      </w:r>
      <w:r w:rsidRPr="00830C79">
        <w:rPr>
          <w:b/>
          <w:bCs/>
          <w:sz w:val="24"/>
        </w:rPr>
        <w:t>69</w:t>
      </w:r>
    </w:p>
    <w:p w:rsidR="006D4AB3" w:rsidRPr="00830C79" w:rsidRDefault="005A0276">
      <w:pPr>
        <w:rPr>
          <w:b/>
          <w:bCs/>
          <w:sz w:val="24"/>
        </w:rPr>
      </w:pPr>
      <w:r w:rsidRPr="00830C79">
        <w:rPr>
          <w:b/>
          <w:bCs/>
          <w:sz w:val="24"/>
        </w:rPr>
        <w:t>42-201</w:t>
      </w:r>
      <w:r w:rsidR="006D4AB3" w:rsidRPr="00830C79">
        <w:rPr>
          <w:b/>
          <w:bCs/>
          <w:sz w:val="24"/>
        </w:rPr>
        <w:t xml:space="preserve"> </w:t>
      </w:r>
      <w:r w:rsidRPr="00830C79">
        <w:rPr>
          <w:b/>
          <w:bCs/>
          <w:sz w:val="24"/>
        </w:rPr>
        <w:t>Częstochowa</w:t>
      </w:r>
    </w:p>
    <w:p w:rsidR="006D4AB3" w:rsidRPr="00830C79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830C79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830C79" w:rsidRDefault="006D4AB3">
      <w:pPr>
        <w:pStyle w:val="Nagwek"/>
        <w:tabs>
          <w:tab w:val="clear" w:pos="4536"/>
        </w:tabs>
        <w:rPr>
          <w:sz w:val="24"/>
        </w:rPr>
      </w:pPr>
      <w:r w:rsidRPr="00830C79">
        <w:rPr>
          <w:b/>
          <w:bCs/>
          <w:sz w:val="24"/>
        </w:rPr>
        <w:t>Pismo:</w:t>
      </w:r>
      <w:r w:rsidR="0063509C" w:rsidRPr="00830C79">
        <w:rPr>
          <w:b/>
          <w:bCs/>
          <w:sz w:val="24"/>
        </w:rPr>
        <w:t xml:space="preserve"> RK-</w:t>
      </w:r>
      <w:r w:rsidR="00F60156">
        <w:rPr>
          <w:b/>
          <w:bCs/>
          <w:sz w:val="24"/>
        </w:rPr>
        <w:t xml:space="preserve"> </w:t>
      </w:r>
      <w:r w:rsidR="00483C3A">
        <w:rPr>
          <w:b/>
          <w:bCs/>
          <w:sz w:val="24"/>
        </w:rPr>
        <w:t>788</w:t>
      </w:r>
      <w:r w:rsidR="0063509C" w:rsidRPr="00830C79">
        <w:rPr>
          <w:b/>
          <w:bCs/>
          <w:sz w:val="24"/>
        </w:rPr>
        <w:t>/16</w:t>
      </w:r>
      <w:r w:rsidRPr="00830C79">
        <w:rPr>
          <w:sz w:val="24"/>
        </w:rPr>
        <w:tab/>
        <w:t xml:space="preserve"> </w:t>
      </w:r>
      <w:r w:rsidR="005A0276" w:rsidRPr="00830C79">
        <w:rPr>
          <w:sz w:val="24"/>
        </w:rPr>
        <w:t>Częstochowa</w:t>
      </w:r>
      <w:r w:rsidRPr="00830C79">
        <w:rPr>
          <w:sz w:val="24"/>
        </w:rPr>
        <w:t xml:space="preserve"> dnia: </w:t>
      </w:r>
      <w:r w:rsidR="002F12A6" w:rsidRPr="00830C79">
        <w:rPr>
          <w:sz w:val="24"/>
        </w:rPr>
        <w:t>2016-11-08</w:t>
      </w:r>
    </w:p>
    <w:p w:rsidR="006D4AB3" w:rsidRPr="00830C79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830C79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830C79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830C79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830C79" w:rsidRDefault="006D4AB3">
      <w:pPr>
        <w:pStyle w:val="Nagwek1"/>
        <w:jc w:val="center"/>
        <w:rPr>
          <w:rFonts w:ascii="Times New Roman" w:hAnsi="Times New Roman"/>
        </w:rPr>
      </w:pPr>
      <w:r w:rsidRPr="00830C79">
        <w:rPr>
          <w:rFonts w:ascii="Times New Roman" w:hAnsi="Times New Roman"/>
        </w:rPr>
        <w:t>O D P O W I E D Ź</w:t>
      </w:r>
    </w:p>
    <w:p w:rsidR="00FE6CD1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830C79">
        <w:rPr>
          <w:rFonts w:ascii="Times New Roman" w:hAnsi="Times New Roman"/>
        </w:rPr>
        <w:t>na zapytania w sprawie SIWZ</w:t>
      </w:r>
      <w:r w:rsidR="00FE6CD1" w:rsidRPr="00830C79">
        <w:rPr>
          <w:rFonts w:ascii="Times New Roman" w:hAnsi="Times New Roman"/>
        </w:rPr>
        <w:t xml:space="preserve"> </w:t>
      </w:r>
    </w:p>
    <w:p w:rsidR="001A33A4" w:rsidRPr="001A33A4" w:rsidRDefault="001A33A4" w:rsidP="001A33A4">
      <w:pPr>
        <w:jc w:val="center"/>
        <w:rPr>
          <w:b/>
          <w:sz w:val="28"/>
          <w:szCs w:val="28"/>
        </w:rPr>
      </w:pPr>
      <w:r w:rsidRPr="001A33A4">
        <w:rPr>
          <w:b/>
          <w:sz w:val="28"/>
          <w:szCs w:val="28"/>
        </w:rPr>
        <w:t>oraz przedłużenie terminu otwarcia ofert</w:t>
      </w:r>
    </w:p>
    <w:p w:rsidR="006D4AB3" w:rsidRPr="00830C79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 w:rsidRPr="00830C79">
        <w:rPr>
          <w:i/>
          <w:sz w:val="24"/>
        </w:rPr>
        <w:t>Szanowni Państwo,</w:t>
      </w:r>
    </w:p>
    <w:p w:rsidR="006D4AB3" w:rsidRPr="00830C79" w:rsidRDefault="006D4AB3" w:rsidP="00FB227A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30C79"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A0276" w:rsidRPr="00830C79">
        <w:rPr>
          <w:sz w:val="24"/>
        </w:rPr>
        <w:t xml:space="preserve">(Dz. U. z 2015 r. poz. 2164 z </w:t>
      </w:r>
      <w:proofErr w:type="spellStart"/>
      <w:r w:rsidR="005A0276" w:rsidRPr="00830C79">
        <w:rPr>
          <w:sz w:val="24"/>
        </w:rPr>
        <w:t>późn</w:t>
      </w:r>
      <w:proofErr w:type="spellEnd"/>
      <w:r w:rsidR="005A0276" w:rsidRPr="00830C79">
        <w:rPr>
          <w:sz w:val="24"/>
        </w:rPr>
        <w:t>. zm.)</w:t>
      </w:r>
      <w:r w:rsidRPr="00830C79">
        <w:t xml:space="preserve"> </w:t>
      </w:r>
      <w:r w:rsidRPr="00830C79">
        <w:rPr>
          <w:sz w:val="24"/>
        </w:rPr>
        <w:t xml:space="preserve">w trybie </w:t>
      </w:r>
      <w:r w:rsidR="005A0276" w:rsidRPr="00830C79">
        <w:rPr>
          <w:b/>
          <w:sz w:val="24"/>
        </w:rPr>
        <w:t>przetarg nieograniczony</w:t>
      </w:r>
      <w:r w:rsidRPr="00830C79">
        <w:rPr>
          <w:sz w:val="24"/>
        </w:rPr>
        <w:t>, na:</w:t>
      </w:r>
    </w:p>
    <w:p w:rsidR="006D4AB3" w:rsidRPr="00830C79" w:rsidRDefault="005A0276" w:rsidP="00FB227A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830C79">
        <w:rPr>
          <w:b/>
          <w:sz w:val="24"/>
        </w:rPr>
        <w:t>Świadczenie usług w ramach programu sportowo-rekreacyjnego dla pracowników i byłych pracowników Politechniki Częstochowskiej</w:t>
      </w:r>
      <w:r w:rsidR="006D4AB3" w:rsidRPr="00830C79">
        <w:rPr>
          <w:sz w:val="24"/>
        </w:rPr>
        <w:t>,</w:t>
      </w:r>
      <w:r w:rsidR="00114B60" w:rsidRPr="00830C79">
        <w:rPr>
          <w:sz w:val="24"/>
        </w:rPr>
        <w:t xml:space="preserve"> </w:t>
      </w:r>
      <w:proofErr w:type="spellStart"/>
      <w:r w:rsidR="00114B60" w:rsidRPr="00830C79">
        <w:rPr>
          <w:sz w:val="24"/>
        </w:rPr>
        <w:t>spr</w:t>
      </w:r>
      <w:proofErr w:type="spellEnd"/>
      <w:r w:rsidR="00114B60" w:rsidRPr="00830C79">
        <w:rPr>
          <w:sz w:val="24"/>
        </w:rPr>
        <w:t>. nr</w:t>
      </w:r>
      <w:r w:rsidR="0063509C" w:rsidRPr="00830C79">
        <w:rPr>
          <w:sz w:val="24"/>
        </w:rPr>
        <w:t xml:space="preserve"> rej. </w:t>
      </w:r>
      <w:r w:rsidR="0063509C" w:rsidRPr="00830C79">
        <w:rPr>
          <w:b/>
          <w:bCs/>
          <w:sz w:val="24"/>
        </w:rPr>
        <w:t>ZP/U-15/16.</w:t>
      </w:r>
    </w:p>
    <w:p w:rsidR="006D4AB3" w:rsidRPr="00830C79" w:rsidRDefault="006D4AB3" w:rsidP="00FB227A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30C79">
        <w:rPr>
          <w:sz w:val="24"/>
        </w:rPr>
        <w:t>Treść wspomnianej prośby jest następująca :</w:t>
      </w:r>
    </w:p>
    <w:p w:rsidR="00543936" w:rsidRPr="00830C79" w:rsidRDefault="00543936" w:rsidP="00FB227A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Pytanie</w:t>
      </w:r>
      <w:r w:rsidR="00FB227A" w:rsidRPr="00830C79">
        <w:rPr>
          <w:b/>
          <w:sz w:val="24"/>
          <w:szCs w:val="24"/>
        </w:rPr>
        <w:t xml:space="preserve"> 1</w:t>
      </w:r>
    </w:p>
    <w:p w:rsidR="003C4DF5" w:rsidRPr="00830C79" w:rsidRDefault="003C4DF5" w:rsidP="00FB227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Czy Zamawiający przewiduje dofinansowanie zakupu abonamentów zapewniających dostęp do obiektów i zajęć sportowych? Jeśli Zamawiający przewiduje takie dofinansowanie to jaka jest jego wartość? (prośba o wskazanie przybliżonej wartości procentowej lub kwotowej).</w:t>
      </w:r>
    </w:p>
    <w:p w:rsidR="00FB227A" w:rsidRPr="00830C79" w:rsidRDefault="00FB227A" w:rsidP="00FB227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43936" w:rsidRPr="00830C79" w:rsidRDefault="00543936" w:rsidP="00FB227A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t>Odpowiedź</w:t>
      </w:r>
    </w:p>
    <w:p w:rsidR="00EC22FB" w:rsidRPr="00830C79" w:rsidRDefault="00543936" w:rsidP="009058ED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Tak</w:t>
      </w:r>
      <w:r w:rsidR="009058ED" w:rsidRPr="00830C79">
        <w:rPr>
          <w:rFonts w:ascii="Times New Roman" w:hAnsi="Times New Roman"/>
          <w:sz w:val="24"/>
          <w:szCs w:val="24"/>
        </w:rPr>
        <w:t xml:space="preserve"> Zamawiający przewiduje dofinansowanie zakupu abonamentów</w:t>
      </w:r>
      <w:r w:rsidRPr="00830C79">
        <w:rPr>
          <w:rFonts w:ascii="Times New Roman" w:hAnsi="Times New Roman"/>
          <w:sz w:val="24"/>
          <w:szCs w:val="24"/>
        </w:rPr>
        <w:t xml:space="preserve">. </w:t>
      </w:r>
    </w:p>
    <w:p w:rsidR="009058ED" w:rsidRPr="00830C79" w:rsidRDefault="00751956" w:rsidP="009058ED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Dofinansowanie 40% i 50% w zależności od grupy zaszeregowania z ZFŚS.</w:t>
      </w:r>
      <w:r w:rsidR="009058ED" w:rsidRPr="00830C79">
        <w:rPr>
          <w:rFonts w:ascii="Times New Roman" w:hAnsi="Times New Roman"/>
          <w:sz w:val="24"/>
          <w:szCs w:val="24"/>
        </w:rPr>
        <w:t xml:space="preserve"> </w:t>
      </w:r>
    </w:p>
    <w:p w:rsidR="00543936" w:rsidRPr="00830C79" w:rsidRDefault="00FB227A" w:rsidP="009058ED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W przybliżeniu  40% osób - 50% dofinansowanie,  6</w:t>
      </w:r>
      <w:r w:rsidR="00543936" w:rsidRPr="00830C79">
        <w:rPr>
          <w:rFonts w:ascii="Times New Roman" w:hAnsi="Times New Roman"/>
          <w:sz w:val="24"/>
          <w:szCs w:val="24"/>
        </w:rPr>
        <w:t>0% osób - 40% dofinansowanie z ZFŚS.</w:t>
      </w:r>
    </w:p>
    <w:p w:rsidR="003C4DF5" w:rsidRPr="00830C79" w:rsidRDefault="00FB227A" w:rsidP="00FB227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/>
          <w:sz w:val="24"/>
          <w:szCs w:val="24"/>
        </w:rPr>
        <w:t>Pytanie 2</w:t>
      </w:r>
    </w:p>
    <w:p w:rsidR="003C4DF5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Zwracamy się z uprzejmą prośbą o usunięcie spośród wymaganych przez Zamawiającego zajęć/ usług, tych które nie mogą być dofinansowane z Zakładowego Funduszu Świadczeń Socjalnych. Takimi usługami są: </w:t>
      </w:r>
      <w:proofErr w:type="spellStart"/>
      <w:r w:rsidRPr="00830C79">
        <w:rPr>
          <w:rFonts w:ascii="Times New Roman" w:hAnsi="Times New Roman"/>
          <w:sz w:val="24"/>
          <w:szCs w:val="24"/>
        </w:rPr>
        <w:t>vacu</w:t>
      </w:r>
      <w:proofErr w:type="spellEnd"/>
      <w:r w:rsidRPr="00830C79">
        <w:rPr>
          <w:rFonts w:ascii="Times New Roman" w:hAnsi="Times New Roman"/>
          <w:sz w:val="24"/>
          <w:szCs w:val="24"/>
        </w:rPr>
        <w:t xml:space="preserve">/body </w:t>
      </w:r>
      <w:proofErr w:type="spellStart"/>
      <w:r w:rsidRPr="00830C79">
        <w:rPr>
          <w:rFonts w:ascii="Times New Roman" w:hAnsi="Times New Roman"/>
          <w:sz w:val="24"/>
          <w:szCs w:val="24"/>
        </w:rPr>
        <w:t>space</w:t>
      </w:r>
      <w:proofErr w:type="spellEnd"/>
      <w:r w:rsidRPr="00830C7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30C79">
        <w:rPr>
          <w:rFonts w:ascii="Times New Roman" w:hAnsi="Times New Roman"/>
          <w:sz w:val="24"/>
          <w:szCs w:val="24"/>
        </w:rPr>
        <w:t>roll</w:t>
      </w:r>
      <w:proofErr w:type="spellEnd"/>
      <w:r w:rsidRPr="00830C79">
        <w:rPr>
          <w:rFonts w:ascii="Times New Roman" w:hAnsi="Times New Roman"/>
          <w:sz w:val="24"/>
          <w:szCs w:val="24"/>
        </w:rPr>
        <w:t xml:space="preserve"> masaż, platforma wibracyjna. </w:t>
      </w:r>
    </w:p>
    <w:p w:rsidR="003C4DF5" w:rsidRPr="00830C79" w:rsidRDefault="003C4DF5" w:rsidP="00FB227A">
      <w:pPr>
        <w:pStyle w:val="Akapitzlist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C4DF5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Według Wykonawcy </w:t>
      </w:r>
      <w:r w:rsidRPr="00830C79">
        <w:rPr>
          <w:rFonts w:ascii="Times New Roman" w:hAnsi="Times New Roman"/>
          <w:b/>
          <w:sz w:val="24"/>
          <w:szCs w:val="24"/>
        </w:rPr>
        <w:t xml:space="preserve">Ustawa z 4.3.1994 r. o Zakładowym Funduszu Świadczeń Socjalnych </w:t>
      </w:r>
      <w:r w:rsidRPr="00830C79">
        <w:rPr>
          <w:rFonts w:ascii="Times New Roman" w:hAnsi="Times New Roman"/>
          <w:sz w:val="24"/>
          <w:szCs w:val="24"/>
        </w:rPr>
        <w:t xml:space="preserve"> ściśle definiuje jaki zakres działalności socjalnej on obejmuje. Są to:</w:t>
      </w:r>
    </w:p>
    <w:p w:rsidR="003C4DF5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•</w:t>
      </w:r>
      <w:r w:rsidRPr="00830C79">
        <w:rPr>
          <w:rFonts w:ascii="Times New Roman" w:hAnsi="Times New Roman"/>
          <w:sz w:val="24"/>
          <w:szCs w:val="24"/>
        </w:rPr>
        <w:tab/>
        <w:t>usługi świadczone przez pracodawców na rzecz różnych form wypoczynku (wczasy,  kolonie, obozy, wczasy pod gruszą), w kraju i za granicą</w:t>
      </w:r>
    </w:p>
    <w:p w:rsidR="003C4DF5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lastRenderedPageBreak/>
        <w:t>•</w:t>
      </w:r>
      <w:r w:rsidRPr="00830C79">
        <w:rPr>
          <w:rFonts w:ascii="Times New Roman" w:hAnsi="Times New Roman"/>
          <w:sz w:val="24"/>
          <w:szCs w:val="24"/>
        </w:rPr>
        <w:tab/>
        <w:t>działalność kulturalno-oświatowa (bilety do kina, teatru, opery itp.)</w:t>
      </w:r>
    </w:p>
    <w:p w:rsidR="003C4DF5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•</w:t>
      </w:r>
      <w:r w:rsidRPr="00830C79">
        <w:rPr>
          <w:rFonts w:ascii="Times New Roman" w:hAnsi="Times New Roman"/>
          <w:sz w:val="24"/>
          <w:szCs w:val="24"/>
        </w:rPr>
        <w:tab/>
      </w:r>
      <w:r w:rsidRPr="00830C79">
        <w:rPr>
          <w:rFonts w:ascii="Times New Roman" w:hAnsi="Times New Roman"/>
          <w:b/>
          <w:sz w:val="24"/>
          <w:szCs w:val="24"/>
        </w:rPr>
        <w:t>działalność sportowo rekreacyjna (tj. basen, siłownia, zawody i imprezy sportowe itp.)</w:t>
      </w:r>
    </w:p>
    <w:p w:rsidR="003C4DF5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•</w:t>
      </w:r>
      <w:r w:rsidRPr="00830C79">
        <w:rPr>
          <w:rFonts w:ascii="Times New Roman" w:hAnsi="Times New Roman"/>
          <w:sz w:val="24"/>
          <w:szCs w:val="24"/>
        </w:rPr>
        <w:tab/>
        <w:t xml:space="preserve">opiekę nad dziećmi w żłobkach, przedszkolach oraz innych formach wychowania przedszkolnego, </w:t>
      </w:r>
    </w:p>
    <w:p w:rsidR="003C4DF5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•</w:t>
      </w:r>
      <w:r w:rsidRPr="00830C79">
        <w:rPr>
          <w:rFonts w:ascii="Times New Roman" w:hAnsi="Times New Roman"/>
          <w:sz w:val="24"/>
          <w:szCs w:val="24"/>
        </w:rPr>
        <w:tab/>
        <w:t>udzielenie pomocy materialno-rzeczowej lub finansowej, a także zwrotnej lub bezzwrotnej pomocy na cele mieszkaniowe</w:t>
      </w:r>
    </w:p>
    <w:p w:rsidR="00543936" w:rsidRPr="00830C79" w:rsidRDefault="003C4DF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W związku z powyższym, według Wykonawcy, takich usług jak</w:t>
      </w:r>
      <w:r w:rsidRPr="00830C79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830C79">
        <w:rPr>
          <w:rFonts w:ascii="Times New Roman" w:hAnsi="Times New Roman"/>
          <w:b/>
          <w:sz w:val="24"/>
          <w:szCs w:val="24"/>
        </w:rPr>
        <w:t>vacu</w:t>
      </w:r>
      <w:proofErr w:type="spellEnd"/>
      <w:r w:rsidRPr="00830C79">
        <w:rPr>
          <w:rFonts w:ascii="Times New Roman" w:hAnsi="Times New Roman"/>
          <w:b/>
          <w:sz w:val="24"/>
          <w:szCs w:val="24"/>
        </w:rPr>
        <w:t>, masaże (</w:t>
      </w:r>
      <w:proofErr w:type="spellStart"/>
      <w:r w:rsidRPr="00830C79">
        <w:rPr>
          <w:rFonts w:ascii="Times New Roman" w:hAnsi="Times New Roman"/>
          <w:b/>
          <w:sz w:val="24"/>
          <w:szCs w:val="24"/>
        </w:rPr>
        <w:t>rollmasaże</w:t>
      </w:r>
      <w:proofErr w:type="spellEnd"/>
      <w:r w:rsidRPr="00830C79">
        <w:rPr>
          <w:rFonts w:ascii="Times New Roman" w:hAnsi="Times New Roman"/>
          <w:b/>
          <w:sz w:val="24"/>
          <w:szCs w:val="24"/>
        </w:rPr>
        <w:t xml:space="preserve">), platforma wibracyjna, solaria, zabiegi kosmetyczne, zabiegi fryzjerskie, </w:t>
      </w:r>
      <w:r w:rsidRPr="00830C79">
        <w:rPr>
          <w:rFonts w:ascii="Times New Roman" w:hAnsi="Times New Roman"/>
          <w:sz w:val="24"/>
          <w:szCs w:val="24"/>
        </w:rPr>
        <w:t>itp. nie można finansować ze środków Zakładowego Funduszu Świadczeń Socjalnych. Proszę mieć również na uwadze, że zakup takich usług może zostać zakwestionowany poprzez odpowiednią instytucję regulującą wydatkowanie środków z Zakładowego Funduszu Świadczeń Socjalnych, co może się okazać niekorzystne dla samego Zamawiającego. Z powyższą opinią, w trakcie postępowań przetargowych na usługi sportowo-rekreacyjne, zgodziło się wiele instytucji i nie pozwalały one na załączanie takich usług do ofert Wykonawców. Zdarzało się również, że takie oferty były również odrzucane za niezgodność z zapisami SIWZ.</w:t>
      </w:r>
    </w:p>
    <w:p w:rsidR="00461BAF" w:rsidRPr="00830C79" w:rsidRDefault="00461BAF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561D5" w:rsidRPr="00830C79" w:rsidRDefault="008561D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t>Odpowiedź</w:t>
      </w:r>
    </w:p>
    <w:p w:rsidR="00461BAF" w:rsidRPr="00830C79" w:rsidRDefault="00461BAF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Zamawiający dokonuje zmiany w Opisie przedmiotu zamówienia poprzez usunięcie </w:t>
      </w:r>
      <w:r w:rsidR="001E5466" w:rsidRPr="00830C79">
        <w:rPr>
          <w:rFonts w:ascii="Times New Roman" w:hAnsi="Times New Roman"/>
          <w:sz w:val="24"/>
          <w:szCs w:val="24"/>
        </w:rPr>
        <w:t xml:space="preserve">spośród wymaganych przez Zamawiającego zajęć, tak zarówno na terenie Częstochowy jak i na terenie całego kraju usługi </w:t>
      </w:r>
      <w:proofErr w:type="spellStart"/>
      <w:r w:rsidR="001E5466" w:rsidRPr="00830C79">
        <w:rPr>
          <w:rFonts w:ascii="Times New Roman" w:hAnsi="Times New Roman"/>
          <w:sz w:val="24"/>
          <w:szCs w:val="24"/>
        </w:rPr>
        <w:t>roll</w:t>
      </w:r>
      <w:proofErr w:type="spellEnd"/>
      <w:r w:rsidR="001E5466" w:rsidRPr="00830C79">
        <w:rPr>
          <w:rFonts w:ascii="Times New Roman" w:hAnsi="Times New Roman"/>
          <w:sz w:val="24"/>
          <w:szCs w:val="24"/>
        </w:rPr>
        <w:t xml:space="preserve"> masaż.</w:t>
      </w:r>
    </w:p>
    <w:p w:rsidR="00A76211" w:rsidRPr="00830C79" w:rsidRDefault="00A76211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E5466" w:rsidRPr="00830C79" w:rsidRDefault="001E5466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W związku z powyższym Zamawiający dokonuje zmiany zapisu </w:t>
      </w:r>
      <w:r w:rsidRPr="00830C79">
        <w:rPr>
          <w:rFonts w:ascii="Times New Roman" w:hAnsi="Times New Roman"/>
          <w:b/>
          <w:sz w:val="24"/>
          <w:szCs w:val="24"/>
        </w:rPr>
        <w:t xml:space="preserve">SIWZ w </w:t>
      </w:r>
      <w:proofErr w:type="spellStart"/>
      <w:r w:rsidRPr="00830C79">
        <w:rPr>
          <w:rFonts w:ascii="Times New Roman" w:hAnsi="Times New Roman"/>
          <w:b/>
          <w:sz w:val="24"/>
          <w:szCs w:val="24"/>
        </w:rPr>
        <w:t>pkt</w:t>
      </w:r>
      <w:proofErr w:type="spellEnd"/>
      <w:r w:rsidRPr="00830C79">
        <w:rPr>
          <w:rFonts w:ascii="Times New Roman" w:hAnsi="Times New Roman"/>
          <w:b/>
          <w:sz w:val="24"/>
          <w:szCs w:val="24"/>
        </w:rPr>
        <w:t xml:space="preserve"> 18.2 </w:t>
      </w:r>
      <w:proofErr w:type="spellStart"/>
      <w:r w:rsidRPr="00830C79">
        <w:rPr>
          <w:rFonts w:ascii="Times New Roman" w:hAnsi="Times New Roman"/>
          <w:b/>
          <w:sz w:val="24"/>
          <w:szCs w:val="24"/>
        </w:rPr>
        <w:t>ppkt</w:t>
      </w:r>
      <w:proofErr w:type="spellEnd"/>
      <w:r w:rsidRPr="00830C79">
        <w:rPr>
          <w:rFonts w:ascii="Times New Roman" w:hAnsi="Times New Roman"/>
          <w:b/>
          <w:sz w:val="24"/>
          <w:szCs w:val="24"/>
        </w:rPr>
        <w:t xml:space="preserve"> 2</w:t>
      </w:r>
      <w:r w:rsidRPr="00830C79">
        <w:rPr>
          <w:rFonts w:ascii="Times New Roman" w:hAnsi="Times New Roman"/>
          <w:sz w:val="24"/>
          <w:szCs w:val="24"/>
        </w:rPr>
        <w:t xml:space="preserve"> w następujący sposób:</w:t>
      </w:r>
    </w:p>
    <w:p w:rsidR="001E5466" w:rsidRPr="00830C79" w:rsidRDefault="001E5466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t>Było:</w:t>
      </w:r>
    </w:p>
    <w:p w:rsidR="00D15D2D" w:rsidRPr="00830C79" w:rsidRDefault="00D15D2D" w:rsidP="00A76211">
      <w:pPr>
        <w:pStyle w:val="Tekstpodstawowy"/>
        <w:spacing w:before="6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Ilość obiektów sportowo-rekreacyjnych na terenie Częstochowy</w:t>
      </w:r>
    </w:p>
    <w:p w:rsidR="00D15D2D" w:rsidRPr="00830C79" w:rsidRDefault="00D15D2D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zobowiązany jest zaoferować dostęp do minimum 8 obiektów sportowo-rekreacyjnych na terenie Częstochowy, w których odbywać się będą następujące zajęcia: fitness, siłownia, basen, sauna, grota solna,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aerobic, zajęcia taneczne, squash, </w:t>
      </w:r>
      <w:proofErr w:type="spellStart"/>
      <w:r w:rsidRPr="00830C79">
        <w:rPr>
          <w:sz w:val="24"/>
          <w:szCs w:val="24"/>
        </w:rPr>
        <w:t>Vacu</w:t>
      </w:r>
      <w:proofErr w:type="spellEnd"/>
      <w:r w:rsidRPr="00830C79">
        <w:rPr>
          <w:sz w:val="24"/>
          <w:szCs w:val="24"/>
        </w:rPr>
        <w:t xml:space="preserve">/Body </w:t>
      </w:r>
      <w:proofErr w:type="spellStart"/>
      <w:r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roll</w:t>
      </w:r>
      <w:proofErr w:type="spellEnd"/>
      <w:r w:rsidRPr="00830C79">
        <w:rPr>
          <w:sz w:val="24"/>
          <w:szCs w:val="24"/>
        </w:rPr>
        <w:t xml:space="preserve"> masaż, platforma wibracyjna, sztuki walki. Jeżeli Wykonawca zaoferuje mniej niż 8 ww. obiektów na terenie Częstochowy oferta tego Wykonawcy zostanie odrzucona.</w:t>
      </w:r>
    </w:p>
    <w:p w:rsidR="00D15D2D" w:rsidRPr="00830C79" w:rsidRDefault="00D15D2D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Ilość oferowanych ww. obiektów  należy podać w  Formularzu oferty. Oceniana będzie ilość zaoferowanych obiektów ponad wymagane minimum, tj. ponad 8 obiektów. Jeśli Wykonawca zaoferuje ilość obiektów jako wymagane minimum, oferta w tym kryterium otrzyma 0 pkt. W przedmiotowym kryterium można uzyskać maksymalnie 25 pkt. Oferta o największej ilości ww. obiektów otrzyma 25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, pozostałe proporcjonalnie mniej. </w:t>
      </w:r>
    </w:p>
    <w:p w:rsidR="00D15D2D" w:rsidRPr="00830C79" w:rsidRDefault="00D15D2D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Ostatecznie oferta otrzyma w tym kryterium zaokrągloną do dwóch miejsc po przecinku ilość punktów wynikającą z działania: </w:t>
      </w:r>
    </w:p>
    <w:p w:rsidR="00D15D2D" w:rsidRPr="00830C79" w:rsidRDefault="00D15D2D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Liczba punktów = ( </w:t>
      </w:r>
      <w:proofErr w:type="spellStart"/>
      <w:r w:rsidRPr="00830C79">
        <w:rPr>
          <w:sz w:val="24"/>
          <w:szCs w:val="24"/>
        </w:rPr>
        <w:t>IoCof</w:t>
      </w:r>
      <w:proofErr w:type="spellEnd"/>
      <w:r w:rsidRPr="00830C79">
        <w:rPr>
          <w:sz w:val="24"/>
          <w:szCs w:val="24"/>
        </w:rPr>
        <w:t>/</w:t>
      </w:r>
      <w:proofErr w:type="spellStart"/>
      <w:r w:rsidRPr="00830C79">
        <w:rPr>
          <w:sz w:val="24"/>
          <w:szCs w:val="24"/>
        </w:rPr>
        <w:t>IoCmax</w:t>
      </w:r>
      <w:proofErr w:type="spellEnd"/>
      <w:r w:rsidRPr="00830C79">
        <w:rPr>
          <w:sz w:val="24"/>
          <w:szCs w:val="24"/>
        </w:rPr>
        <w:t xml:space="preserve"> ) * 100 * waga</w:t>
      </w:r>
    </w:p>
    <w:p w:rsidR="00D15D2D" w:rsidRPr="00830C79" w:rsidRDefault="00D15D2D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lastRenderedPageBreak/>
        <w:t>gdzie:</w:t>
      </w:r>
    </w:p>
    <w:p w:rsidR="00D15D2D" w:rsidRPr="00830C79" w:rsidRDefault="00D15D2D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 - </w:t>
      </w:r>
      <w:proofErr w:type="spellStart"/>
      <w:r w:rsidRPr="00830C79">
        <w:rPr>
          <w:sz w:val="24"/>
          <w:szCs w:val="24"/>
        </w:rPr>
        <w:t>IoCof</w:t>
      </w:r>
      <w:proofErr w:type="spellEnd"/>
      <w:r w:rsidRPr="00830C79">
        <w:rPr>
          <w:sz w:val="24"/>
          <w:szCs w:val="24"/>
        </w:rPr>
        <w:t xml:space="preserve"> - Ilość obiektów sportowo-rekreacyjnych na terenie Częstochowy w badanej ofercie minus wymagane minimum</w:t>
      </w:r>
    </w:p>
    <w:p w:rsidR="00D15D2D" w:rsidRPr="00830C79" w:rsidRDefault="00D15D2D" w:rsidP="00A76211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30C79">
        <w:rPr>
          <w:rFonts w:ascii="Times New Roman" w:hAnsi="Times New Roman"/>
          <w:sz w:val="24"/>
          <w:szCs w:val="24"/>
        </w:rPr>
        <w:t>IoCmax</w:t>
      </w:r>
      <w:proofErr w:type="spellEnd"/>
      <w:r w:rsidRPr="00830C79">
        <w:rPr>
          <w:rFonts w:ascii="Times New Roman" w:hAnsi="Times New Roman"/>
          <w:sz w:val="24"/>
          <w:szCs w:val="24"/>
        </w:rPr>
        <w:t xml:space="preserve"> - najwyższa ilość obiektów sportowo-rekreacyjnych na terenie Częstochowy spośród wszystkich ofert minus wymagane minimu</w:t>
      </w:r>
      <w:r w:rsidR="00A76211" w:rsidRPr="00830C79">
        <w:rPr>
          <w:rFonts w:ascii="Times New Roman" w:hAnsi="Times New Roman"/>
          <w:sz w:val="24"/>
          <w:szCs w:val="24"/>
        </w:rPr>
        <w:t>m.</w:t>
      </w:r>
    </w:p>
    <w:p w:rsidR="00A76211" w:rsidRPr="00830C79" w:rsidRDefault="00A76211" w:rsidP="00A76211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t>Jest:</w:t>
      </w:r>
    </w:p>
    <w:p w:rsidR="00A76211" w:rsidRPr="00830C79" w:rsidRDefault="00A76211" w:rsidP="00A76211">
      <w:pPr>
        <w:pStyle w:val="Tekstpodstawowy"/>
        <w:spacing w:before="6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Ilość obiektów sportowo-rekreacyjnych na terenie Częstochowy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zobowiązany jest zaoferować dostęp do minimum 8 obiektów sportowo-rekreacyjnych na terenie Częstochowy, w których odbywać się będą następujące zajęcia: fitness, siłownia, basen, sauna, grota solna,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aerobic, zajęcia taneczne, squash, </w:t>
      </w:r>
      <w:r w:rsidR="0049655B" w:rsidRPr="00830C79">
        <w:rPr>
          <w:sz w:val="24"/>
          <w:szCs w:val="24"/>
        </w:rPr>
        <w:t>bieżnia w podciśnieniu tzw.</w:t>
      </w:r>
      <w:r w:rsidR="0049655B">
        <w:rPr>
          <w:sz w:val="24"/>
          <w:szCs w:val="24"/>
        </w:rPr>
        <w:t xml:space="preserve"> </w:t>
      </w:r>
      <w:proofErr w:type="spellStart"/>
      <w:r w:rsidRPr="00830C79">
        <w:rPr>
          <w:sz w:val="24"/>
          <w:szCs w:val="24"/>
        </w:rPr>
        <w:t>Vacu</w:t>
      </w:r>
      <w:proofErr w:type="spellEnd"/>
      <w:r w:rsidRPr="00830C79">
        <w:rPr>
          <w:sz w:val="24"/>
          <w:szCs w:val="24"/>
        </w:rPr>
        <w:t xml:space="preserve">/Body </w:t>
      </w:r>
      <w:proofErr w:type="spellStart"/>
      <w:r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>, platforma wibracyjna, sztuki walki. Jeżeli Wykonawca zaoferuje mniej niż 8 ww. obiektów na terenie Częstochowy oferta tego Wykonawcy zostanie odrzucona.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Ilość oferowanych ww. obiektów  należy podać w  Formularzu oferty. Oceniana będzie ilość zaoferowanych obiektów ponad wymagane minimum, tj. ponad 8 obiektów. Jeśli Wykonawca zaoferuje ilość obiektów jako wymagane minimum, oferta w tym kryterium otrzyma 0 pkt. W przedmiotowym kryterium można uzyskać maksymalnie 25 pkt. Oferta o największej ilości ww. obiektów otrzyma 25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, pozostałe proporcjonalnie mniej. 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Ostatecznie oferta otrzyma w tym kryterium zaokrągloną do dwóch miejsc po przecinku ilość punktów wynikającą z działania: 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Liczba punktów = ( </w:t>
      </w:r>
      <w:proofErr w:type="spellStart"/>
      <w:r w:rsidRPr="00830C79">
        <w:rPr>
          <w:sz w:val="24"/>
          <w:szCs w:val="24"/>
        </w:rPr>
        <w:t>IoCof</w:t>
      </w:r>
      <w:proofErr w:type="spellEnd"/>
      <w:r w:rsidRPr="00830C79">
        <w:rPr>
          <w:sz w:val="24"/>
          <w:szCs w:val="24"/>
        </w:rPr>
        <w:t>/</w:t>
      </w:r>
      <w:proofErr w:type="spellStart"/>
      <w:r w:rsidRPr="00830C79">
        <w:rPr>
          <w:sz w:val="24"/>
          <w:szCs w:val="24"/>
        </w:rPr>
        <w:t>IoCmax</w:t>
      </w:r>
      <w:proofErr w:type="spellEnd"/>
      <w:r w:rsidRPr="00830C79">
        <w:rPr>
          <w:sz w:val="24"/>
          <w:szCs w:val="24"/>
        </w:rPr>
        <w:t xml:space="preserve"> ) * 100 * waga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gdzie: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 - </w:t>
      </w:r>
      <w:proofErr w:type="spellStart"/>
      <w:r w:rsidRPr="00830C79">
        <w:rPr>
          <w:sz w:val="24"/>
          <w:szCs w:val="24"/>
        </w:rPr>
        <w:t>IoCof</w:t>
      </w:r>
      <w:proofErr w:type="spellEnd"/>
      <w:r w:rsidRPr="00830C79">
        <w:rPr>
          <w:sz w:val="24"/>
          <w:szCs w:val="24"/>
        </w:rPr>
        <w:t xml:space="preserve"> - Ilość obiektów sportowo-rekreacyjnych na terenie Częstochowy w badanej ofercie minus wymagane minimum</w:t>
      </w:r>
    </w:p>
    <w:p w:rsidR="00A76211" w:rsidRPr="00830C79" w:rsidRDefault="00A76211" w:rsidP="00A76211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30C79">
        <w:rPr>
          <w:rFonts w:ascii="Times New Roman" w:hAnsi="Times New Roman"/>
          <w:sz w:val="24"/>
          <w:szCs w:val="24"/>
        </w:rPr>
        <w:t>IoCmax</w:t>
      </w:r>
      <w:proofErr w:type="spellEnd"/>
      <w:r w:rsidRPr="00830C79">
        <w:rPr>
          <w:rFonts w:ascii="Times New Roman" w:hAnsi="Times New Roman"/>
          <w:sz w:val="24"/>
          <w:szCs w:val="24"/>
        </w:rPr>
        <w:t xml:space="preserve"> - najwyższa ilość obiektów sportowo-rekreacyjnych na terenie Częstochowy spośród wszystkich ofert minus wymagane minimum.</w:t>
      </w:r>
    </w:p>
    <w:p w:rsidR="00A76211" w:rsidRPr="00830C79" w:rsidRDefault="00A76211" w:rsidP="00D15D2D">
      <w:pPr>
        <w:pStyle w:val="Akapitzlist"/>
        <w:spacing w:line="276" w:lineRule="auto"/>
        <w:ind w:left="0"/>
        <w:jc w:val="both"/>
      </w:pPr>
    </w:p>
    <w:p w:rsidR="00A76211" w:rsidRPr="00830C79" w:rsidRDefault="00A76211" w:rsidP="00D15D2D">
      <w:pPr>
        <w:pStyle w:val="Akapitzlist"/>
        <w:spacing w:line="276" w:lineRule="auto"/>
        <w:ind w:left="0"/>
        <w:jc w:val="both"/>
      </w:pPr>
      <w:r w:rsidRPr="00830C79">
        <w:rPr>
          <w:rFonts w:ascii="Times New Roman" w:hAnsi="Times New Roman"/>
          <w:sz w:val="24"/>
          <w:szCs w:val="24"/>
        </w:rPr>
        <w:t xml:space="preserve">Zamawiający dokonuje zmiany zapisu </w:t>
      </w:r>
      <w:r w:rsidRPr="00830C79">
        <w:rPr>
          <w:rFonts w:ascii="Times New Roman" w:hAnsi="Times New Roman"/>
          <w:b/>
          <w:sz w:val="24"/>
          <w:szCs w:val="24"/>
        </w:rPr>
        <w:t xml:space="preserve">SIWZ w </w:t>
      </w:r>
      <w:proofErr w:type="spellStart"/>
      <w:r w:rsidRPr="00830C79">
        <w:rPr>
          <w:rFonts w:ascii="Times New Roman" w:hAnsi="Times New Roman"/>
          <w:b/>
          <w:sz w:val="24"/>
          <w:szCs w:val="24"/>
        </w:rPr>
        <w:t>pkt</w:t>
      </w:r>
      <w:proofErr w:type="spellEnd"/>
      <w:r w:rsidRPr="00830C79">
        <w:rPr>
          <w:rFonts w:ascii="Times New Roman" w:hAnsi="Times New Roman"/>
          <w:b/>
          <w:sz w:val="24"/>
          <w:szCs w:val="24"/>
        </w:rPr>
        <w:t xml:space="preserve"> 18.2 </w:t>
      </w:r>
      <w:proofErr w:type="spellStart"/>
      <w:r w:rsidRPr="00830C79">
        <w:rPr>
          <w:rFonts w:ascii="Times New Roman" w:hAnsi="Times New Roman"/>
          <w:b/>
          <w:sz w:val="24"/>
          <w:szCs w:val="24"/>
        </w:rPr>
        <w:t>ppkt</w:t>
      </w:r>
      <w:proofErr w:type="spellEnd"/>
      <w:r w:rsidRPr="00830C79">
        <w:rPr>
          <w:rFonts w:ascii="Times New Roman" w:hAnsi="Times New Roman"/>
          <w:b/>
          <w:sz w:val="24"/>
          <w:szCs w:val="24"/>
        </w:rPr>
        <w:t xml:space="preserve"> 3</w:t>
      </w:r>
      <w:r w:rsidRPr="00830C79">
        <w:rPr>
          <w:rFonts w:ascii="Times New Roman" w:hAnsi="Times New Roman"/>
          <w:sz w:val="24"/>
          <w:szCs w:val="24"/>
        </w:rPr>
        <w:t xml:space="preserve"> w następujący sposób:</w:t>
      </w:r>
    </w:p>
    <w:p w:rsidR="00A76211" w:rsidRPr="00830C79" w:rsidRDefault="00A76211" w:rsidP="00D15D2D">
      <w:pPr>
        <w:pStyle w:val="Akapitzlist"/>
        <w:spacing w:line="276" w:lineRule="auto"/>
        <w:ind w:left="0"/>
        <w:jc w:val="both"/>
      </w:pPr>
      <w:r w:rsidRPr="00830C79">
        <w:rPr>
          <w:rFonts w:ascii="Times New Roman" w:hAnsi="Times New Roman"/>
          <w:b/>
          <w:sz w:val="24"/>
          <w:szCs w:val="24"/>
        </w:rPr>
        <w:t>Było:</w:t>
      </w:r>
    </w:p>
    <w:p w:rsidR="00A76211" w:rsidRPr="00830C79" w:rsidRDefault="00A76211" w:rsidP="00A76211">
      <w:pPr>
        <w:pStyle w:val="Tekstpodstawowy"/>
        <w:spacing w:before="6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Ilość obiektów sportowo-rekreacyjnych na terenie całego kraju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zobowiązany jest zaoferować dostęp do minimum 150 obiektów sportowo-rekreacyjnych na terenie całego kraju w których odbywać się będą następujące zajęcia: aerobik, basen, grota solna, joga, </w:t>
      </w:r>
      <w:proofErr w:type="spellStart"/>
      <w:r w:rsidRPr="00830C79">
        <w:rPr>
          <w:sz w:val="24"/>
          <w:szCs w:val="24"/>
        </w:rPr>
        <w:t>nordic</w:t>
      </w:r>
      <w:proofErr w:type="spellEnd"/>
      <w:r w:rsidRPr="00830C79">
        <w:rPr>
          <w:sz w:val="24"/>
          <w:szCs w:val="24"/>
        </w:rPr>
        <w:t xml:space="preserve"> </w:t>
      </w:r>
      <w:proofErr w:type="spellStart"/>
      <w:r w:rsidRPr="00830C79">
        <w:rPr>
          <w:sz w:val="24"/>
          <w:szCs w:val="24"/>
        </w:rPr>
        <w:t>walking</w:t>
      </w:r>
      <w:proofErr w:type="spellEnd"/>
      <w:r w:rsidRPr="00830C79">
        <w:rPr>
          <w:sz w:val="24"/>
          <w:szCs w:val="24"/>
        </w:rPr>
        <w:t xml:space="preserve">, ścianka wspinaczkowa, sztuki walki,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aerobik, indor </w:t>
      </w:r>
      <w:proofErr w:type="spellStart"/>
      <w:r w:rsidRPr="00830C79">
        <w:rPr>
          <w:sz w:val="24"/>
          <w:szCs w:val="24"/>
        </w:rPr>
        <w:t>cycling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pilates</w:t>
      </w:r>
      <w:proofErr w:type="spellEnd"/>
      <w:r w:rsidRPr="00830C79">
        <w:rPr>
          <w:sz w:val="24"/>
          <w:szCs w:val="24"/>
        </w:rPr>
        <w:t xml:space="preserve">, sauna, siłownia, squash, tai-chi, zajęcia taneczne, lodowisko, fitness, bieżnia w podciśnieniu tzw. </w:t>
      </w:r>
      <w:proofErr w:type="spellStart"/>
      <w:r w:rsidRPr="00830C79">
        <w:rPr>
          <w:sz w:val="24"/>
          <w:szCs w:val="24"/>
        </w:rPr>
        <w:t>Vacu</w:t>
      </w:r>
      <w:proofErr w:type="spellEnd"/>
      <w:r w:rsidRPr="00830C79">
        <w:rPr>
          <w:sz w:val="24"/>
          <w:szCs w:val="24"/>
        </w:rPr>
        <w:t xml:space="preserve">/Body </w:t>
      </w:r>
      <w:proofErr w:type="spellStart"/>
      <w:r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roll</w:t>
      </w:r>
      <w:proofErr w:type="spellEnd"/>
      <w:r w:rsidRPr="00830C79">
        <w:rPr>
          <w:sz w:val="24"/>
          <w:szCs w:val="24"/>
        </w:rPr>
        <w:t xml:space="preserve"> masaż. Jeżeli Wykonawca zaoferuje mniej niż 150 ww. obiektów na terenie całego kraju oferta tego Wykonawcy zostanie odrzucona.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Ilość oferowanych ww. obiektów  należy podać w  Formularzu oferty. Oceniana będzie ilość zaoferowanych obiektów ponad wymagane minimum, tj. ponad 150 obiektów. Jeśli </w:t>
      </w:r>
      <w:r w:rsidRPr="00830C79">
        <w:rPr>
          <w:sz w:val="24"/>
          <w:szCs w:val="24"/>
        </w:rPr>
        <w:lastRenderedPageBreak/>
        <w:t xml:space="preserve">Wykonawca zaoferuje ilość obiektów jako wymagane minimum, oferta w tym kryterium otrzyma 0 pkt. W przedmiotowym kryterium można uzyskać maksymalnie 3 pkt. Oferta o największej ilości ww. obiektów otrzyma 3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, pozostałe proporcjonalnie mniej. 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Ostatecznie oferta otrzyma w tym kryterium zaokrągloną do dwóch miejsc po przecinku ilość punktów wynikającą z działania: 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Liczba punktów = ( </w:t>
      </w:r>
      <w:proofErr w:type="spellStart"/>
      <w:r w:rsidRPr="00830C79">
        <w:rPr>
          <w:sz w:val="24"/>
          <w:szCs w:val="24"/>
        </w:rPr>
        <w:t>IoKof</w:t>
      </w:r>
      <w:proofErr w:type="spellEnd"/>
      <w:r w:rsidRPr="00830C79">
        <w:rPr>
          <w:sz w:val="24"/>
          <w:szCs w:val="24"/>
        </w:rPr>
        <w:t>/</w:t>
      </w:r>
      <w:proofErr w:type="spellStart"/>
      <w:r w:rsidRPr="00830C79">
        <w:rPr>
          <w:sz w:val="24"/>
          <w:szCs w:val="24"/>
        </w:rPr>
        <w:t>IoKmax</w:t>
      </w:r>
      <w:proofErr w:type="spellEnd"/>
      <w:r w:rsidRPr="00830C79">
        <w:rPr>
          <w:sz w:val="24"/>
          <w:szCs w:val="24"/>
        </w:rPr>
        <w:t xml:space="preserve"> ) * 100 * waga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gdzie: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 - </w:t>
      </w:r>
      <w:proofErr w:type="spellStart"/>
      <w:r w:rsidRPr="00830C79">
        <w:rPr>
          <w:sz w:val="24"/>
          <w:szCs w:val="24"/>
        </w:rPr>
        <w:t>IoKof</w:t>
      </w:r>
      <w:proofErr w:type="spellEnd"/>
      <w:r w:rsidRPr="00830C79">
        <w:rPr>
          <w:sz w:val="24"/>
          <w:szCs w:val="24"/>
        </w:rPr>
        <w:t xml:space="preserve"> - Ilość obiektów sportowo-rekreacyjnych na terenie całego kraju w badanej ofercie minus wymagane minimum</w:t>
      </w:r>
    </w:p>
    <w:p w:rsidR="00A76211" w:rsidRPr="00830C79" w:rsidRDefault="00A76211" w:rsidP="00A76211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30C79">
        <w:rPr>
          <w:rFonts w:ascii="Times New Roman" w:hAnsi="Times New Roman"/>
          <w:sz w:val="24"/>
          <w:szCs w:val="24"/>
        </w:rPr>
        <w:t>IoKmax</w:t>
      </w:r>
      <w:proofErr w:type="spellEnd"/>
      <w:r w:rsidRPr="00830C79">
        <w:rPr>
          <w:rFonts w:ascii="Times New Roman" w:hAnsi="Times New Roman"/>
          <w:sz w:val="24"/>
          <w:szCs w:val="24"/>
        </w:rPr>
        <w:t xml:space="preserve"> - najwyższa ilość obiektów sportowo-rekreacyjnych na terenie całego kraju spośród wszystkich ofert minus wymagane minimum.</w:t>
      </w:r>
    </w:p>
    <w:p w:rsidR="001E5466" w:rsidRPr="00830C79" w:rsidRDefault="001E5466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t>Jest:</w:t>
      </w:r>
    </w:p>
    <w:p w:rsidR="00A76211" w:rsidRPr="00830C79" w:rsidRDefault="00A76211" w:rsidP="00A76211">
      <w:pPr>
        <w:pStyle w:val="Tekstpodstawowy"/>
        <w:spacing w:before="6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Ilość obiektów sportowo-rekreacyjnych na terenie całego kraju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zobowiązany jest zaoferować dostęp do minimum 150 obiektów sportowo-rekreacyjnych na terenie całego kraju w których odbywać się będą następujące zajęcia: aerobik, basen, grota solna, joga, </w:t>
      </w:r>
      <w:proofErr w:type="spellStart"/>
      <w:r w:rsidRPr="00830C79">
        <w:rPr>
          <w:sz w:val="24"/>
          <w:szCs w:val="24"/>
        </w:rPr>
        <w:t>nordic</w:t>
      </w:r>
      <w:proofErr w:type="spellEnd"/>
      <w:r w:rsidRPr="00830C79">
        <w:rPr>
          <w:sz w:val="24"/>
          <w:szCs w:val="24"/>
        </w:rPr>
        <w:t xml:space="preserve"> </w:t>
      </w:r>
      <w:proofErr w:type="spellStart"/>
      <w:r w:rsidRPr="00830C79">
        <w:rPr>
          <w:sz w:val="24"/>
          <w:szCs w:val="24"/>
        </w:rPr>
        <w:t>walking</w:t>
      </w:r>
      <w:proofErr w:type="spellEnd"/>
      <w:r w:rsidRPr="00830C79">
        <w:rPr>
          <w:sz w:val="24"/>
          <w:szCs w:val="24"/>
        </w:rPr>
        <w:t xml:space="preserve">, ścianka wspinaczkowa, sztuki walki,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aerobik, indor </w:t>
      </w:r>
      <w:proofErr w:type="spellStart"/>
      <w:r w:rsidRPr="00830C79">
        <w:rPr>
          <w:sz w:val="24"/>
          <w:szCs w:val="24"/>
        </w:rPr>
        <w:t>cycling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pilates</w:t>
      </w:r>
      <w:proofErr w:type="spellEnd"/>
      <w:r w:rsidRPr="00830C79">
        <w:rPr>
          <w:sz w:val="24"/>
          <w:szCs w:val="24"/>
        </w:rPr>
        <w:t xml:space="preserve">, sauna, siłownia, squash, tai-chi, zajęcia taneczne, lodowisko, fitness, bieżnia w podciśnieniu tzw. </w:t>
      </w:r>
      <w:proofErr w:type="spellStart"/>
      <w:r w:rsidRPr="00830C79">
        <w:rPr>
          <w:sz w:val="24"/>
          <w:szCs w:val="24"/>
        </w:rPr>
        <w:t>Vacu</w:t>
      </w:r>
      <w:proofErr w:type="spellEnd"/>
      <w:r w:rsidRPr="00830C79">
        <w:rPr>
          <w:sz w:val="24"/>
          <w:szCs w:val="24"/>
        </w:rPr>
        <w:t xml:space="preserve">/Body </w:t>
      </w:r>
      <w:proofErr w:type="spellStart"/>
      <w:r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>. Jeżeli Wykonawca zaoferuje mniej niż 150 ww. obiektów na terenie całego kraju oferta tego Wykonawcy zostanie odrzucona.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Ilość oferowanych ww. obiektów  należy podać w  Formularzu oferty. Oceniana będzie ilość zaoferowanych obiektów ponad wymagane minimum, tj. ponad 150 obiektów. Jeśli Wykonawca zaoferuje ilość obiektów jako wymagane minimum, oferta w tym kryterium otrzyma 0 pkt. W przedmiotowym kryterium można uzyskać maksymalnie 3 pkt. Oferta o największej ilości ww. obiektów otrzyma 3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, pozostałe proporcjonalnie mniej. 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Ostatecznie oferta otrzyma w tym kryterium zaokrągloną do dwóch miejsc po przecinku ilość punktów wynikającą z działania: 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Liczba punktów = ( </w:t>
      </w:r>
      <w:proofErr w:type="spellStart"/>
      <w:r w:rsidRPr="00830C79">
        <w:rPr>
          <w:sz w:val="24"/>
          <w:szCs w:val="24"/>
        </w:rPr>
        <w:t>IoKof</w:t>
      </w:r>
      <w:proofErr w:type="spellEnd"/>
      <w:r w:rsidRPr="00830C79">
        <w:rPr>
          <w:sz w:val="24"/>
          <w:szCs w:val="24"/>
        </w:rPr>
        <w:t>/</w:t>
      </w:r>
      <w:proofErr w:type="spellStart"/>
      <w:r w:rsidRPr="00830C79">
        <w:rPr>
          <w:sz w:val="24"/>
          <w:szCs w:val="24"/>
        </w:rPr>
        <w:t>IoKmax</w:t>
      </w:r>
      <w:proofErr w:type="spellEnd"/>
      <w:r w:rsidRPr="00830C79">
        <w:rPr>
          <w:sz w:val="24"/>
          <w:szCs w:val="24"/>
        </w:rPr>
        <w:t xml:space="preserve"> ) * 100 * waga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gdzie:</w:t>
      </w:r>
    </w:p>
    <w:p w:rsidR="00A76211" w:rsidRPr="00830C79" w:rsidRDefault="00A76211" w:rsidP="00A76211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 - </w:t>
      </w:r>
      <w:proofErr w:type="spellStart"/>
      <w:r w:rsidRPr="00830C79">
        <w:rPr>
          <w:sz w:val="24"/>
          <w:szCs w:val="24"/>
        </w:rPr>
        <w:t>IoKof</w:t>
      </w:r>
      <w:proofErr w:type="spellEnd"/>
      <w:r w:rsidRPr="00830C79">
        <w:rPr>
          <w:sz w:val="24"/>
          <w:szCs w:val="24"/>
        </w:rPr>
        <w:t xml:space="preserve"> - Ilość obiektów sportowo-rekreacyjnych na terenie całego kraju w badanej ofercie minus wymagane minimum</w:t>
      </w:r>
    </w:p>
    <w:p w:rsidR="00A76211" w:rsidRPr="00830C79" w:rsidRDefault="00A76211" w:rsidP="00A76211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30C79">
        <w:rPr>
          <w:rFonts w:ascii="Times New Roman" w:hAnsi="Times New Roman"/>
          <w:sz w:val="24"/>
          <w:szCs w:val="24"/>
        </w:rPr>
        <w:t>IoKmax</w:t>
      </w:r>
      <w:proofErr w:type="spellEnd"/>
      <w:r w:rsidRPr="00830C79">
        <w:rPr>
          <w:rFonts w:ascii="Times New Roman" w:hAnsi="Times New Roman"/>
          <w:sz w:val="24"/>
          <w:szCs w:val="24"/>
        </w:rPr>
        <w:t xml:space="preserve"> - najwyższa ilość obiektów sportowo-rekreacyjnych na terenie całego kraju spośród wszystkich ofert minus wymagane minimum</w:t>
      </w:r>
    </w:p>
    <w:p w:rsidR="00A76211" w:rsidRDefault="00A76211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9655B" w:rsidRDefault="0049655B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9655B" w:rsidRDefault="0049655B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9655B" w:rsidRPr="00830C79" w:rsidRDefault="0049655B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543936" w:rsidRPr="00830C79" w:rsidRDefault="00543936" w:rsidP="00FB227A">
      <w:pPr>
        <w:pStyle w:val="Akapitzlist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C4DF5" w:rsidRPr="00830C79" w:rsidRDefault="00FB227A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lastRenderedPageBreak/>
        <w:t>Pytanie 3</w:t>
      </w:r>
    </w:p>
    <w:p w:rsidR="00EC22FB" w:rsidRPr="00830C79" w:rsidRDefault="003C4DF5" w:rsidP="00EC22FB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Cs/>
          <w:sz w:val="24"/>
          <w:szCs w:val="24"/>
        </w:rPr>
        <w:t xml:space="preserve">Prosimy o podanie – procentowo lub kwotowo -  stopnia dofinansowania do karnetów, odpowiednio dla grup użytkowników: pracownik, były pracownik. </w:t>
      </w:r>
      <w:r w:rsidRPr="00830C79">
        <w:rPr>
          <w:sz w:val="24"/>
          <w:szCs w:val="24"/>
        </w:rPr>
        <w:t>Jeżeli stopień dofinansowania jest różny - prosimy o podanie szacunkowej ilości osób w poszczególnych grupach (pracowników i byłych pracowników).</w:t>
      </w:r>
    </w:p>
    <w:p w:rsidR="00EC22FB" w:rsidRPr="00830C79" w:rsidRDefault="00543936" w:rsidP="00EC22FB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 xml:space="preserve">Odpowiedź </w:t>
      </w:r>
    </w:p>
    <w:p w:rsidR="00EC22FB" w:rsidRPr="00830C79" w:rsidRDefault="00EC22FB" w:rsidP="00EC22FB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Stopień dofinansowania karnetów uzależniony jest od grupy zaszeregowania z ZFŚS pracowników i byłych pracowników.</w:t>
      </w:r>
    </w:p>
    <w:p w:rsidR="00EC22FB" w:rsidRPr="00830C79" w:rsidRDefault="00EC22FB" w:rsidP="00EC22FB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Dofinansowanie 40% i 50% w zależności od grupy zaszeregowania z ZFŚS. </w:t>
      </w:r>
    </w:p>
    <w:p w:rsidR="00EC22FB" w:rsidRPr="00830C79" w:rsidRDefault="00EC22FB" w:rsidP="00EC22FB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W przybliżeniu  40% osób - 50% dofinansowanie,  60% osób - 40% dofinansowanie z ZFŚS.</w:t>
      </w:r>
    </w:p>
    <w:p w:rsidR="008561D5" w:rsidRPr="00830C79" w:rsidRDefault="008561D5" w:rsidP="00FB227A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B227A" w:rsidRPr="00830C79" w:rsidRDefault="00FB227A" w:rsidP="00FB227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t>Pytanie 4</w:t>
      </w:r>
    </w:p>
    <w:p w:rsidR="00543936" w:rsidRPr="00830C79" w:rsidRDefault="003C4DF5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 xml:space="preserve">Prosimy o potwierdzenie, iż „dostęp nieograniczony, tzw. </w:t>
      </w:r>
      <w:proofErr w:type="spellStart"/>
      <w:r w:rsidRPr="00830C79">
        <w:rPr>
          <w:sz w:val="24"/>
          <w:szCs w:val="24"/>
        </w:rPr>
        <w:t>open</w:t>
      </w:r>
      <w:proofErr w:type="spellEnd"/>
      <w:r w:rsidRPr="00830C79">
        <w:rPr>
          <w:sz w:val="24"/>
          <w:szCs w:val="24"/>
        </w:rPr>
        <w:t xml:space="preserve">” oznacza </w:t>
      </w:r>
      <w:r w:rsidRPr="00830C79">
        <w:rPr>
          <w:b/>
          <w:sz w:val="24"/>
          <w:szCs w:val="24"/>
        </w:rPr>
        <w:t>możliwość korzystania przez Użytkownika z różnych usług w różnych obiektach w ciągu dnia,</w:t>
      </w:r>
      <w:r w:rsidRPr="00830C79">
        <w:rPr>
          <w:sz w:val="24"/>
          <w:szCs w:val="24"/>
        </w:rPr>
        <w:t xml:space="preserve"> czyli raz dziennie w danym obiekcie, w nieograniczonej ilości obiektów w ciągu dnia, tygodnia i miesiąca bez interwału czasowego miedzy obiektami, zgodnie z grafikiem zajęć w obiektach. </w:t>
      </w:r>
    </w:p>
    <w:p w:rsidR="008561D5" w:rsidRPr="00830C79" w:rsidRDefault="008561D5" w:rsidP="009058ED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Odpowiedź</w:t>
      </w:r>
    </w:p>
    <w:p w:rsidR="009058ED" w:rsidRPr="00830C79" w:rsidRDefault="009058ED" w:rsidP="009058ED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 xml:space="preserve">Zamawiający potwierdza,  iż „dostęp nieograniczony, tzw. </w:t>
      </w:r>
      <w:proofErr w:type="spellStart"/>
      <w:r w:rsidRPr="00830C79">
        <w:rPr>
          <w:sz w:val="24"/>
          <w:szCs w:val="24"/>
        </w:rPr>
        <w:t>open</w:t>
      </w:r>
      <w:proofErr w:type="spellEnd"/>
      <w:r w:rsidRPr="00830C79">
        <w:rPr>
          <w:sz w:val="24"/>
          <w:szCs w:val="24"/>
        </w:rPr>
        <w:t xml:space="preserve">” oznacza możliwość korzystania przez Użytkownika z różnych usług w różnych obiektach w ciągu dnia, czyli raz dziennie w danym obiekcie, w nieograniczonej ilości obiektów w ciągu dnia, tygodnia i miesiąca bez interwału czasowego miedzy obiektami, zgodnie z grafikiem zajęć w obiektach. </w:t>
      </w:r>
    </w:p>
    <w:p w:rsidR="00543936" w:rsidRPr="00830C79" w:rsidRDefault="00FB227A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/>
          <w:sz w:val="24"/>
          <w:szCs w:val="24"/>
        </w:rPr>
        <w:t>Pytanie 5</w:t>
      </w:r>
    </w:p>
    <w:p w:rsidR="00543936" w:rsidRPr="00830C79" w:rsidRDefault="003C4DF5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>Prosimy o możliwość potraktowania usługi „spinning” wymiennie/równoważnie z usługa „</w:t>
      </w:r>
      <w:proofErr w:type="spellStart"/>
      <w:r w:rsidRPr="00830C79">
        <w:rPr>
          <w:sz w:val="24"/>
          <w:szCs w:val="24"/>
        </w:rPr>
        <w:t>indoor</w:t>
      </w:r>
      <w:proofErr w:type="spellEnd"/>
      <w:r w:rsidRPr="00830C79">
        <w:rPr>
          <w:sz w:val="24"/>
          <w:szCs w:val="24"/>
        </w:rPr>
        <w:t xml:space="preserve"> </w:t>
      </w:r>
      <w:proofErr w:type="spellStart"/>
      <w:r w:rsidRPr="00830C79">
        <w:rPr>
          <w:sz w:val="24"/>
          <w:szCs w:val="24"/>
        </w:rPr>
        <w:t>cycling</w:t>
      </w:r>
      <w:proofErr w:type="spellEnd"/>
      <w:r w:rsidRPr="00830C79">
        <w:rPr>
          <w:sz w:val="24"/>
          <w:szCs w:val="24"/>
        </w:rPr>
        <w:t>”. Usługi te są tożsame co do swojego charakteru, różnią się jedynie nazwą w zależności od typ</w:t>
      </w:r>
      <w:r w:rsidR="008561D5" w:rsidRPr="00830C79">
        <w:rPr>
          <w:sz w:val="24"/>
          <w:szCs w:val="24"/>
        </w:rPr>
        <w:t>u sprzętu na jakim się odbywają.</w:t>
      </w:r>
    </w:p>
    <w:p w:rsidR="008561D5" w:rsidRPr="00830C79" w:rsidRDefault="008561D5" w:rsidP="008561D5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Odpowiedź</w:t>
      </w:r>
    </w:p>
    <w:p w:rsidR="009058ED" w:rsidRPr="00830C79" w:rsidRDefault="009058ED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 xml:space="preserve">Zamawiający wyraża zgodę </w:t>
      </w:r>
      <w:r w:rsidR="00E67AE2" w:rsidRPr="00830C79">
        <w:rPr>
          <w:sz w:val="24"/>
          <w:szCs w:val="24"/>
        </w:rPr>
        <w:t>na potraktowanie usługi „spinning” wymiennie/równoważnie z usługą „</w:t>
      </w:r>
      <w:proofErr w:type="spellStart"/>
      <w:r w:rsidR="00E67AE2" w:rsidRPr="00830C79">
        <w:rPr>
          <w:sz w:val="24"/>
          <w:szCs w:val="24"/>
        </w:rPr>
        <w:t>indoor</w:t>
      </w:r>
      <w:proofErr w:type="spellEnd"/>
      <w:r w:rsidR="00E67AE2" w:rsidRPr="00830C79">
        <w:rPr>
          <w:sz w:val="24"/>
          <w:szCs w:val="24"/>
        </w:rPr>
        <w:t xml:space="preserve"> </w:t>
      </w:r>
      <w:proofErr w:type="spellStart"/>
      <w:r w:rsidR="00E67AE2" w:rsidRPr="00830C79">
        <w:rPr>
          <w:sz w:val="24"/>
          <w:szCs w:val="24"/>
        </w:rPr>
        <w:t>cycling</w:t>
      </w:r>
      <w:proofErr w:type="spellEnd"/>
      <w:r w:rsidR="00E67AE2" w:rsidRPr="00830C79">
        <w:rPr>
          <w:sz w:val="24"/>
          <w:szCs w:val="24"/>
        </w:rPr>
        <w:t>”.</w:t>
      </w:r>
    </w:p>
    <w:p w:rsidR="00543936" w:rsidRPr="00830C79" w:rsidRDefault="00FB227A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/>
          <w:sz w:val="24"/>
          <w:szCs w:val="24"/>
        </w:rPr>
        <w:t>Pytanie 6</w:t>
      </w:r>
    </w:p>
    <w:p w:rsidR="0049655B" w:rsidRDefault="003C4DF5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 xml:space="preserve">Prosimy o możliwość potraktowania usługi „fitness” wymiennie/równoważnie z usługą aerobic. Usługi te są nazywane różnie w zależności od obiektu, ale charakter zajęć jest tożsamy bądź bardzo zbliżony. </w:t>
      </w:r>
    </w:p>
    <w:p w:rsidR="00F60156" w:rsidRDefault="00F60156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49655B" w:rsidRPr="00830C79" w:rsidRDefault="0049655B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E67AE2" w:rsidRPr="00830C79" w:rsidRDefault="00E67AE2" w:rsidP="008561D5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lastRenderedPageBreak/>
        <w:t>Odpowiedź</w:t>
      </w:r>
    </w:p>
    <w:p w:rsidR="003B59B0" w:rsidRPr="00830C79" w:rsidRDefault="00E67AE2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 xml:space="preserve">Zamawiający wyraża zgodę </w:t>
      </w:r>
      <w:r w:rsidR="004F6974" w:rsidRPr="00830C79">
        <w:rPr>
          <w:sz w:val="24"/>
          <w:szCs w:val="24"/>
        </w:rPr>
        <w:t xml:space="preserve">na </w:t>
      </w:r>
      <w:r w:rsidRPr="00830C79">
        <w:rPr>
          <w:sz w:val="24"/>
          <w:szCs w:val="24"/>
        </w:rPr>
        <w:t>potraktowanie usługi „fitness” wymiennie/równoważnie z usługą aerobic.</w:t>
      </w:r>
    </w:p>
    <w:p w:rsidR="00543936" w:rsidRPr="00830C79" w:rsidRDefault="00FB227A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/>
          <w:sz w:val="24"/>
          <w:szCs w:val="24"/>
        </w:rPr>
        <w:t>Pytanie 7</w:t>
      </w:r>
    </w:p>
    <w:p w:rsidR="008561D5" w:rsidRPr="00830C79" w:rsidRDefault="003C4DF5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 xml:space="preserve">Prosimy o potwierdzenie, że w kryteriach oceny nr 2 i 3 – ilość obiektów sportowo-rekreacyjnych na terenie Częstochowy ponad wymagane minimum 8 (kryt. 2) oraz  ilość obiektów sportowo-rekreacyjnych na terenie całego kraju ponad wymagane minimum 150 (kryt. 3) do oceny będą brane </w:t>
      </w:r>
      <w:r w:rsidRPr="00830C79">
        <w:rPr>
          <w:b/>
          <w:sz w:val="24"/>
          <w:szCs w:val="24"/>
        </w:rPr>
        <w:t xml:space="preserve">wyłącznie obiekty świadczące usługi </w:t>
      </w:r>
      <w:r w:rsidRPr="00830C79">
        <w:rPr>
          <w:sz w:val="24"/>
          <w:szCs w:val="24"/>
        </w:rPr>
        <w:t xml:space="preserve"> </w:t>
      </w:r>
      <w:r w:rsidRPr="00830C79">
        <w:rPr>
          <w:b/>
          <w:sz w:val="24"/>
          <w:szCs w:val="24"/>
        </w:rPr>
        <w:t>wymienione w kryterium</w:t>
      </w:r>
      <w:r w:rsidRPr="00830C79">
        <w:rPr>
          <w:sz w:val="24"/>
          <w:szCs w:val="24"/>
        </w:rPr>
        <w:t xml:space="preserve">, czyli odpowiednio: w Częstochowie fitness, siłownia, basen, sauna, grota solna,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aerobic, zajęcia taneczne, squash, </w:t>
      </w:r>
      <w:proofErr w:type="spellStart"/>
      <w:r w:rsidRPr="00830C79">
        <w:rPr>
          <w:sz w:val="24"/>
          <w:szCs w:val="24"/>
        </w:rPr>
        <w:t>Vacu</w:t>
      </w:r>
      <w:proofErr w:type="spellEnd"/>
      <w:r w:rsidRPr="00830C79">
        <w:rPr>
          <w:sz w:val="24"/>
          <w:szCs w:val="24"/>
        </w:rPr>
        <w:t xml:space="preserve">/Body </w:t>
      </w:r>
      <w:proofErr w:type="spellStart"/>
      <w:r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roll</w:t>
      </w:r>
      <w:proofErr w:type="spellEnd"/>
      <w:r w:rsidRPr="00830C79">
        <w:rPr>
          <w:sz w:val="24"/>
          <w:szCs w:val="24"/>
        </w:rPr>
        <w:t xml:space="preserve"> masaż, platforma wibracyjna, sztuki walki, w Polsce: : aerobik, basen, grota solna, joga, </w:t>
      </w:r>
      <w:proofErr w:type="spellStart"/>
      <w:r w:rsidRPr="00830C79">
        <w:rPr>
          <w:sz w:val="24"/>
          <w:szCs w:val="24"/>
        </w:rPr>
        <w:t>nordic</w:t>
      </w:r>
      <w:proofErr w:type="spellEnd"/>
      <w:r w:rsidRPr="00830C79">
        <w:rPr>
          <w:sz w:val="24"/>
          <w:szCs w:val="24"/>
        </w:rPr>
        <w:t xml:space="preserve"> </w:t>
      </w:r>
      <w:proofErr w:type="spellStart"/>
      <w:r w:rsidRPr="00830C79">
        <w:rPr>
          <w:sz w:val="24"/>
          <w:szCs w:val="24"/>
        </w:rPr>
        <w:t>walking</w:t>
      </w:r>
      <w:proofErr w:type="spellEnd"/>
      <w:r w:rsidRPr="00830C79">
        <w:rPr>
          <w:sz w:val="24"/>
          <w:szCs w:val="24"/>
        </w:rPr>
        <w:t xml:space="preserve">, ścianka wspinaczkowa, sztuki walki,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aerobik, indor </w:t>
      </w:r>
      <w:proofErr w:type="spellStart"/>
      <w:r w:rsidRPr="00830C79">
        <w:rPr>
          <w:sz w:val="24"/>
          <w:szCs w:val="24"/>
        </w:rPr>
        <w:t>cycling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pilates</w:t>
      </w:r>
      <w:proofErr w:type="spellEnd"/>
      <w:r w:rsidRPr="00830C79">
        <w:rPr>
          <w:sz w:val="24"/>
          <w:szCs w:val="24"/>
        </w:rPr>
        <w:t xml:space="preserve">, sauna, siłownia, squash, tai-chi, zajęcia taneczne, lodowisko, fitness, bieżnia w podciśnieniu tzw. </w:t>
      </w:r>
      <w:proofErr w:type="spellStart"/>
      <w:r w:rsidRPr="00830C79">
        <w:rPr>
          <w:sz w:val="24"/>
          <w:szCs w:val="24"/>
        </w:rPr>
        <w:t>Vacu</w:t>
      </w:r>
      <w:proofErr w:type="spellEnd"/>
      <w:r w:rsidRPr="00830C79">
        <w:rPr>
          <w:sz w:val="24"/>
          <w:szCs w:val="24"/>
        </w:rPr>
        <w:t xml:space="preserve">/Body </w:t>
      </w:r>
      <w:proofErr w:type="spellStart"/>
      <w:r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roll</w:t>
      </w:r>
      <w:proofErr w:type="spellEnd"/>
      <w:r w:rsidRPr="00830C79">
        <w:rPr>
          <w:sz w:val="24"/>
          <w:szCs w:val="24"/>
        </w:rPr>
        <w:t xml:space="preserve"> masaż.   </w:t>
      </w:r>
    </w:p>
    <w:p w:rsidR="00543936" w:rsidRPr="00830C79" w:rsidRDefault="008561D5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/>
          <w:sz w:val="24"/>
          <w:szCs w:val="24"/>
        </w:rPr>
        <w:t>Odpowiedź</w:t>
      </w:r>
      <w:r w:rsidR="003C4DF5" w:rsidRPr="00830C79">
        <w:rPr>
          <w:sz w:val="24"/>
          <w:szCs w:val="24"/>
        </w:rPr>
        <w:t xml:space="preserve"> </w:t>
      </w:r>
    </w:p>
    <w:p w:rsidR="004F6974" w:rsidRPr="00830C79" w:rsidRDefault="004F6974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>Zamawiający potwierdza, że w kryteriach oceny ofert nr 2 i 3 – ilość obiektów sportowo-rekreacyjnych na terenie Częstochowy ponad wymagane minimum 8 (kryt. 2) oraz  ilość obiektów sportowo-rekreacyjnych na terenie całego kraju ponad wymagane minimum 150 (kryt. 3) do oceny będą brane wyłącznie obiekty świadczące usługi  wymienione w przedmiotowych kryteriach,</w:t>
      </w:r>
      <w:r w:rsidR="0056629D" w:rsidRPr="00830C79">
        <w:rPr>
          <w:sz w:val="24"/>
          <w:szCs w:val="24"/>
        </w:rPr>
        <w:t xml:space="preserve"> czyli odpowiednio</w:t>
      </w:r>
      <w:r w:rsidRPr="00830C79">
        <w:rPr>
          <w:sz w:val="24"/>
          <w:szCs w:val="24"/>
        </w:rPr>
        <w:t xml:space="preserve"> w Częstochowie</w:t>
      </w:r>
      <w:r w:rsidR="0056629D" w:rsidRPr="00830C79">
        <w:rPr>
          <w:sz w:val="24"/>
          <w:szCs w:val="24"/>
        </w:rPr>
        <w:t>:</w:t>
      </w:r>
      <w:r w:rsidRPr="00830C79">
        <w:rPr>
          <w:sz w:val="24"/>
          <w:szCs w:val="24"/>
        </w:rPr>
        <w:t xml:space="preserve"> fitness, siłownia, basen, sauna, grota solna,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aerobic, zajęcia taneczne, squash, </w:t>
      </w:r>
      <w:r w:rsidR="0049655B" w:rsidRPr="00830C79">
        <w:rPr>
          <w:sz w:val="24"/>
          <w:szCs w:val="24"/>
        </w:rPr>
        <w:t>bieżnia w podciśnieniu tzw.</w:t>
      </w:r>
      <w:r w:rsidR="0049655B">
        <w:rPr>
          <w:sz w:val="24"/>
          <w:szCs w:val="24"/>
        </w:rPr>
        <w:t xml:space="preserve"> </w:t>
      </w:r>
      <w:proofErr w:type="spellStart"/>
      <w:r w:rsidRPr="00830C79">
        <w:rPr>
          <w:sz w:val="24"/>
          <w:szCs w:val="24"/>
        </w:rPr>
        <w:t>Vacu</w:t>
      </w:r>
      <w:proofErr w:type="spellEnd"/>
      <w:r w:rsidRPr="00830C79">
        <w:rPr>
          <w:sz w:val="24"/>
          <w:szCs w:val="24"/>
        </w:rPr>
        <w:t xml:space="preserve">/Body </w:t>
      </w:r>
      <w:proofErr w:type="spellStart"/>
      <w:r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>, platforma wibracyjna,</w:t>
      </w:r>
      <w:r w:rsidR="0056629D" w:rsidRPr="00830C79">
        <w:rPr>
          <w:sz w:val="24"/>
          <w:szCs w:val="24"/>
        </w:rPr>
        <w:t xml:space="preserve"> sztuki walki oraz</w:t>
      </w:r>
      <w:r w:rsidR="004A7B9E" w:rsidRPr="00830C79">
        <w:rPr>
          <w:sz w:val="24"/>
          <w:szCs w:val="24"/>
        </w:rPr>
        <w:t xml:space="preserve"> w Polsce: </w:t>
      </w:r>
      <w:r w:rsidRPr="00830C79">
        <w:rPr>
          <w:sz w:val="24"/>
          <w:szCs w:val="24"/>
        </w:rPr>
        <w:t xml:space="preserve">aerobik, basen, grota solna, joga, </w:t>
      </w:r>
      <w:proofErr w:type="spellStart"/>
      <w:r w:rsidRPr="00830C79">
        <w:rPr>
          <w:sz w:val="24"/>
          <w:szCs w:val="24"/>
        </w:rPr>
        <w:t>nordic</w:t>
      </w:r>
      <w:proofErr w:type="spellEnd"/>
      <w:r w:rsidRPr="00830C79">
        <w:rPr>
          <w:sz w:val="24"/>
          <w:szCs w:val="24"/>
        </w:rPr>
        <w:t xml:space="preserve"> </w:t>
      </w:r>
      <w:proofErr w:type="spellStart"/>
      <w:r w:rsidRPr="00830C79">
        <w:rPr>
          <w:sz w:val="24"/>
          <w:szCs w:val="24"/>
        </w:rPr>
        <w:t>walking</w:t>
      </w:r>
      <w:proofErr w:type="spellEnd"/>
      <w:r w:rsidRPr="00830C79">
        <w:rPr>
          <w:sz w:val="24"/>
          <w:szCs w:val="24"/>
        </w:rPr>
        <w:t xml:space="preserve">, ścianka wspinaczkowa, sztuki walki, tenis, </w:t>
      </w:r>
      <w:proofErr w:type="spellStart"/>
      <w:r w:rsidRPr="00830C79">
        <w:rPr>
          <w:sz w:val="24"/>
          <w:szCs w:val="24"/>
        </w:rPr>
        <w:t>aqua</w:t>
      </w:r>
      <w:proofErr w:type="spellEnd"/>
      <w:r w:rsidRPr="00830C79">
        <w:rPr>
          <w:sz w:val="24"/>
          <w:szCs w:val="24"/>
        </w:rPr>
        <w:t xml:space="preserve"> aerobik, indor </w:t>
      </w:r>
      <w:proofErr w:type="spellStart"/>
      <w:r w:rsidRPr="00830C79">
        <w:rPr>
          <w:sz w:val="24"/>
          <w:szCs w:val="24"/>
        </w:rPr>
        <w:t>cycling</w:t>
      </w:r>
      <w:proofErr w:type="spellEnd"/>
      <w:r w:rsidRPr="00830C79">
        <w:rPr>
          <w:sz w:val="24"/>
          <w:szCs w:val="24"/>
        </w:rPr>
        <w:t xml:space="preserve">, </w:t>
      </w:r>
      <w:proofErr w:type="spellStart"/>
      <w:r w:rsidRPr="00830C79">
        <w:rPr>
          <w:sz w:val="24"/>
          <w:szCs w:val="24"/>
        </w:rPr>
        <w:t>pilates</w:t>
      </w:r>
      <w:proofErr w:type="spellEnd"/>
      <w:r w:rsidRPr="00830C79">
        <w:rPr>
          <w:sz w:val="24"/>
          <w:szCs w:val="24"/>
        </w:rPr>
        <w:t>, sauna, siłownia, squash, tai-chi, zajęcia taneczne, lodowisko, fitness, bieżnia w po</w:t>
      </w:r>
      <w:r w:rsidR="0056629D" w:rsidRPr="00830C79">
        <w:rPr>
          <w:sz w:val="24"/>
          <w:szCs w:val="24"/>
        </w:rPr>
        <w:t xml:space="preserve">dciśnieniu tzw. </w:t>
      </w:r>
      <w:proofErr w:type="spellStart"/>
      <w:r w:rsidR="0056629D" w:rsidRPr="00830C79">
        <w:rPr>
          <w:sz w:val="24"/>
          <w:szCs w:val="24"/>
        </w:rPr>
        <w:t>Vacu</w:t>
      </w:r>
      <w:proofErr w:type="spellEnd"/>
      <w:r w:rsidR="0056629D" w:rsidRPr="00830C79">
        <w:rPr>
          <w:sz w:val="24"/>
          <w:szCs w:val="24"/>
        </w:rPr>
        <w:t xml:space="preserve">/Body </w:t>
      </w:r>
      <w:proofErr w:type="spellStart"/>
      <w:r w:rsidR="0056629D" w:rsidRPr="00830C79">
        <w:rPr>
          <w:sz w:val="24"/>
          <w:szCs w:val="24"/>
        </w:rPr>
        <w:t>Space</w:t>
      </w:r>
      <w:proofErr w:type="spellEnd"/>
      <w:r w:rsidRPr="00830C79">
        <w:rPr>
          <w:sz w:val="24"/>
          <w:szCs w:val="24"/>
        </w:rPr>
        <w:t>.</w:t>
      </w:r>
      <w:r w:rsidR="009055F0">
        <w:rPr>
          <w:sz w:val="24"/>
          <w:szCs w:val="24"/>
        </w:rPr>
        <w:t xml:space="preserve"> Ponadto Zamawiający zaznacza, iż wszystkie ww. usługi nie muszą znajdować się w jednym obiekcie</w:t>
      </w:r>
      <w:r w:rsidR="00F60156">
        <w:rPr>
          <w:sz w:val="24"/>
          <w:szCs w:val="24"/>
        </w:rPr>
        <w:t>. Wystarczy, że w danym obiekcie świadczona jest co najmniej jedna z ww. usług</w:t>
      </w:r>
      <w:r w:rsidR="009055F0">
        <w:rPr>
          <w:sz w:val="24"/>
          <w:szCs w:val="24"/>
        </w:rPr>
        <w:t>.</w:t>
      </w:r>
    </w:p>
    <w:p w:rsidR="00543936" w:rsidRPr="00830C79" w:rsidRDefault="00FB227A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/>
          <w:sz w:val="24"/>
          <w:szCs w:val="24"/>
        </w:rPr>
        <w:t>Pytanie 8</w:t>
      </w:r>
    </w:p>
    <w:p w:rsidR="00543936" w:rsidRPr="00830C79" w:rsidRDefault="003C4DF5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 xml:space="preserve">Prosimy o informację, czy w kryterium ilość obiektów w Polsce obiekty w Częstochowie maja być w to wliczone, czy też ma to być ilość w Polsce z wyłączeniem  obiektów </w:t>
      </w:r>
      <w:r w:rsidRPr="00830C79">
        <w:rPr>
          <w:sz w:val="24"/>
          <w:szCs w:val="24"/>
        </w:rPr>
        <w:br/>
        <w:t xml:space="preserve">w  Częstochowie? </w:t>
      </w:r>
    </w:p>
    <w:p w:rsidR="008561D5" w:rsidRPr="00830C79" w:rsidRDefault="008561D5" w:rsidP="008561D5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Odpowiedź</w:t>
      </w:r>
    </w:p>
    <w:p w:rsidR="00EE75A3" w:rsidRDefault="00EE75A3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>W kryterium „</w:t>
      </w:r>
      <w:r w:rsidRPr="00830C79">
        <w:rPr>
          <w:i/>
          <w:sz w:val="24"/>
          <w:szCs w:val="24"/>
        </w:rPr>
        <w:t xml:space="preserve">ilość obiektów sportowo-rekreacyjnych na terenie całego kraju” </w:t>
      </w:r>
      <w:r w:rsidRPr="00830C79">
        <w:rPr>
          <w:sz w:val="24"/>
          <w:szCs w:val="24"/>
        </w:rPr>
        <w:t xml:space="preserve">do ilości tych obiektów należy wliczyć również obiekty sportowo-rekreacyjne znajdujące się na terenie Częstochowy. </w:t>
      </w:r>
    </w:p>
    <w:p w:rsidR="00F60156" w:rsidRPr="00830C79" w:rsidRDefault="00F60156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543936" w:rsidRPr="00830C79" w:rsidRDefault="00FB227A" w:rsidP="008561D5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b/>
          <w:sz w:val="24"/>
          <w:szCs w:val="24"/>
        </w:rPr>
        <w:lastRenderedPageBreak/>
        <w:t>Pytanie 9</w:t>
      </w:r>
    </w:p>
    <w:p w:rsidR="003C4DF5" w:rsidRPr="00830C79" w:rsidRDefault="003C4DF5" w:rsidP="008561D5">
      <w:pPr>
        <w:pStyle w:val="Akapitzlist"/>
        <w:suppressAutoHyphens w:val="0"/>
        <w:spacing w:before="60" w:after="120" w:line="276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 xml:space="preserve">Zwracamy się z wnioskiem o zniesienie lub zmianę przez Zamawiającego kryterium oceny ofert nr 5: </w:t>
      </w:r>
    </w:p>
    <w:p w:rsidR="003C4DF5" w:rsidRPr="00830C79" w:rsidRDefault="003C4DF5" w:rsidP="00FB227A">
      <w:pPr>
        <w:spacing w:before="60" w:after="120" w:line="276" w:lineRule="auto"/>
        <w:jc w:val="both"/>
        <w:rPr>
          <w:b/>
          <w:sz w:val="24"/>
          <w:szCs w:val="24"/>
        </w:rPr>
      </w:pPr>
      <w:r w:rsidRPr="00830C79">
        <w:rPr>
          <w:sz w:val="24"/>
          <w:szCs w:val="24"/>
        </w:rPr>
        <w:t xml:space="preserve"> „</w:t>
      </w:r>
      <w:r w:rsidRPr="00830C79">
        <w:rPr>
          <w:b/>
          <w:sz w:val="24"/>
          <w:szCs w:val="24"/>
        </w:rPr>
        <w:t xml:space="preserve">Możliwość korzystania we wszystkich obiektach sportowo-rekreacyjnych, oferowanych przez Wykonawcę na terenie całego kraju bez ograniczenia czasowego i ilościowego z następujących zajęć: fitness, siłownia, basen, sauna. </w:t>
      </w:r>
    </w:p>
    <w:p w:rsidR="003C4DF5" w:rsidRPr="00830C79" w:rsidRDefault="003C4DF5" w:rsidP="00FB227A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Możliwość korzystania we wszystkich obiektach sportowo-rekreacyjnych, oferowanych przez Wykonawcę na terenie całego kraju bez ograniczenia czasowego i ilościowego z następujących zajęć: fitness, siłownia, basen, sauna oznacza to, że Użytkownik może korzystać w czasie otwarcia danego obiektu z ww. zajęć  we wszystkich obiektach sportowo-rekreacyjnych, oferowanych przez Wykonawcę na terenie całego kraju bez żadnego ograniczenia czasowego</w:t>
      </w:r>
      <w:r w:rsidRPr="00830C79">
        <w:rPr>
          <w:sz w:val="24"/>
          <w:szCs w:val="24"/>
        </w:rPr>
        <w:br/>
        <w:t xml:space="preserve"> i ilościowego oraz bez żadnych dodatkowych opłat”.</w:t>
      </w:r>
    </w:p>
    <w:p w:rsidR="003C4DF5" w:rsidRPr="00830C79" w:rsidRDefault="003C4DF5" w:rsidP="00FB227A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b/>
          <w:sz w:val="24"/>
          <w:szCs w:val="24"/>
        </w:rPr>
        <w:t xml:space="preserve">Uzasadnienie:  </w:t>
      </w:r>
    </w:p>
    <w:p w:rsidR="003C4DF5" w:rsidRPr="00830C79" w:rsidRDefault="003C4DF5" w:rsidP="00FB227A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Zwracamy uwagę Zamawiającego na fakt, iż </w:t>
      </w:r>
      <w:r w:rsidRPr="00830C79">
        <w:rPr>
          <w:b/>
          <w:sz w:val="24"/>
          <w:szCs w:val="24"/>
        </w:rPr>
        <w:t>żaden z operatorów karnetów sportowych funkcjonujących na rynku  nie jest w stanie spełnić opisanego warunku</w:t>
      </w:r>
      <w:r w:rsidRPr="00830C79">
        <w:rPr>
          <w:sz w:val="24"/>
          <w:szCs w:val="24"/>
        </w:rPr>
        <w:t xml:space="preserve">, </w:t>
      </w:r>
      <w:r w:rsidRPr="00830C79">
        <w:rPr>
          <w:b/>
          <w:sz w:val="24"/>
          <w:szCs w:val="24"/>
        </w:rPr>
        <w:t>ani w zakresie posiadania w ofercie</w:t>
      </w:r>
      <w:r w:rsidRPr="00830C79">
        <w:rPr>
          <w:sz w:val="24"/>
          <w:szCs w:val="24"/>
        </w:rPr>
        <w:t xml:space="preserve"> – a tym samym umożliwienia korzystania z usług   - </w:t>
      </w:r>
      <w:r w:rsidRPr="00830C79">
        <w:rPr>
          <w:b/>
          <w:sz w:val="24"/>
          <w:szCs w:val="24"/>
        </w:rPr>
        <w:t>wszystkich czterech wymienionych w kryterium usług we wszystkich obiektach w Polce bez dopłaty ze strony Użytkownika</w:t>
      </w:r>
      <w:r w:rsidRPr="00830C79">
        <w:rPr>
          <w:sz w:val="24"/>
          <w:szCs w:val="24"/>
        </w:rPr>
        <w:t xml:space="preserve">, </w:t>
      </w:r>
      <w:r w:rsidRPr="00830C79">
        <w:rPr>
          <w:b/>
          <w:sz w:val="24"/>
          <w:szCs w:val="24"/>
        </w:rPr>
        <w:t>ani w zakresie  korzystania z nich we wszystkich obiektach w Polsce bez żadnego ograniczenia ilościowego i czasowego.</w:t>
      </w:r>
    </w:p>
    <w:p w:rsidR="003C4DF5" w:rsidRPr="00830C79" w:rsidRDefault="003C4DF5" w:rsidP="00FB227A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1.Na rynku usług sportowo-rekreacyjnych funkcjonuje </w:t>
      </w:r>
      <w:proofErr w:type="spellStart"/>
      <w:r w:rsidRPr="00830C79">
        <w:rPr>
          <w:sz w:val="24"/>
          <w:szCs w:val="24"/>
        </w:rPr>
        <w:t>grupa</w:t>
      </w:r>
      <w:proofErr w:type="spellEnd"/>
      <w:r w:rsidRPr="00830C79">
        <w:rPr>
          <w:sz w:val="24"/>
          <w:szCs w:val="24"/>
        </w:rPr>
        <w:t xml:space="preserve"> obiektów z bardzo wysokimi rynkowymi cenami usług, znacząco odbiegającymi od średnich cen w pozostałych obiektach świadczących porównywalne usługi. Żeby zapewnić Użytkownikom możliwość korzystania </w:t>
      </w:r>
      <w:r w:rsidRPr="00830C79">
        <w:rPr>
          <w:sz w:val="24"/>
          <w:szCs w:val="24"/>
        </w:rPr>
        <w:br/>
        <w:t>z takich obiektów i usług  koszt usługi pokrywany jest częściowo z karnetu, częściowo bezpośrednio przez Użytkownika w kasie obiektu (usługi z dopłatą bądź świadczone na zasadzie rabatu).</w:t>
      </w:r>
    </w:p>
    <w:p w:rsidR="003C4DF5" w:rsidRPr="00830C79" w:rsidRDefault="003C4DF5" w:rsidP="00FB227A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2. W ofertach wszystkich operatorów czas trwania usługi (korzystania z niej przez Użytkownika) wynika z charakteru danych zajęć, grafiku zajęć w obiekcie, regulaminu obiektu. Nie ma możliwości, żeby np. zajęcia fitness trwające 45 minut „przedłużyć” do 60 minut, albo żeby pobyt w saunie ograniczony do 30 minut ze względów bezpieczeństwa użytkownika przedłużyć np. do 2 godzin.  Nie ma również możliwości korzystania bez ograniczenia ilościowego z tych zajęć – obowiązują np. rezerwacje czy zapisy na zajęcia wg regulaminu obiektu, i żaden Wykonawca nie ma wpływu np. na wyczerpanie limitu miejsc, i nie ma żadnej wiedzy w tym zakresie. </w:t>
      </w:r>
    </w:p>
    <w:p w:rsidR="003C4DF5" w:rsidRPr="00830C79" w:rsidRDefault="003C4DF5" w:rsidP="00FB227A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Wobec powyższego utrzymanie kryterium nr 5 w cytowanym wyżej brzmieniu powoduje, </w:t>
      </w:r>
      <w:r w:rsidRPr="00830C79">
        <w:rPr>
          <w:sz w:val="24"/>
          <w:szCs w:val="24"/>
        </w:rPr>
        <w:br/>
        <w:t xml:space="preserve">iż każdy z potencjalnych Wykonawców otrzyma za nie zero punktów. Tym samym przedmiotowy wymóg jako </w:t>
      </w:r>
      <w:proofErr w:type="spellStart"/>
      <w:r w:rsidRPr="00830C79">
        <w:rPr>
          <w:sz w:val="24"/>
          <w:szCs w:val="24"/>
        </w:rPr>
        <w:t>pozacenowe</w:t>
      </w:r>
      <w:proofErr w:type="spellEnd"/>
      <w:r w:rsidRPr="00830C79">
        <w:rPr>
          <w:sz w:val="24"/>
          <w:szCs w:val="24"/>
        </w:rPr>
        <w:t xml:space="preserve"> kryterium oceny ofert nie spełni swojej funkcji. </w:t>
      </w:r>
    </w:p>
    <w:p w:rsidR="003C4DF5" w:rsidRPr="00830C79" w:rsidRDefault="003C4DF5" w:rsidP="00FB227A">
      <w:pPr>
        <w:spacing w:before="6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Jeżeli Zamawiający nie wyrazi zgody na zniesienie kryterium nr 5, wnosimy o jego zmianę, np.  poprzez wprowadzenie progów w zakresie ilości obiektów w Polsce świadczących usługi </w:t>
      </w:r>
      <w:r w:rsidRPr="00830C79">
        <w:rPr>
          <w:sz w:val="24"/>
          <w:szCs w:val="24"/>
        </w:rPr>
        <w:lastRenderedPageBreak/>
        <w:t xml:space="preserve">basen, fitness, sauna, siłownia bez dopłat ze strony Użytkownika, np. do 50% takich obiektów  - 0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, 51-90% takich obiektów – 5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, powyżej 90% -10pkt. Jednocześnie wnosimy  o całkowite zniesienie warunku korzystania z w/w usług bez ograniczeń czasowych i ilościowych, jako niemożliwych do spełnienia przez Wykonawców. </w:t>
      </w:r>
    </w:p>
    <w:p w:rsidR="00543936" w:rsidRPr="00830C79" w:rsidRDefault="003C4DF5" w:rsidP="00FB227A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Taka zmiana wymagań pozwoli Wykonawcom złożyć prawidłowe oferty, które Zamawiający będzie mógł rzetelnie i zgodnie z przepisami </w:t>
      </w:r>
      <w:proofErr w:type="spellStart"/>
      <w:r w:rsidRPr="00830C79">
        <w:rPr>
          <w:sz w:val="24"/>
          <w:szCs w:val="24"/>
        </w:rPr>
        <w:t>Pzp</w:t>
      </w:r>
      <w:proofErr w:type="spellEnd"/>
      <w:r w:rsidRPr="00830C79">
        <w:rPr>
          <w:sz w:val="24"/>
          <w:szCs w:val="24"/>
        </w:rPr>
        <w:t xml:space="preserve"> ocenić. </w:t>
      </w:r>
    </w:p>
    <w:p w:rsidR="003B59B0" w:rsidRPr="00830C79" w:rsidRDefault="003B59B0" w:rsidP="00FB227A">
      <w:pPr>
        <w:spacing w:after="120" w:line="276" w:lineRule="auto"/>
        <w:jc w:val="both"/>
        <w:rPr>
          <w:sz w:val="24"/>
          <w:szCs w:val="24"/>
        </w:rPr>
      </w:pPr>
    </w:p>
    <w:p w:rsidR="00543936" w:rsidRPr="00830C79" w:rsidRDefault="008561D5" w:rsidP="00FB227A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Odpowiedź</w:t>
      </w:r>
    </w:p>
    <w:p w:rsidR="00EE75A3" w:rsidRPr="00830C79" w:rsidRDefault="00EE75A3" w:rsidP="00FB227A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Zamawiający dokonu</w:t>
      </w:r>
      <w:r w:rsidR="00CF4187" w:rsidRPr="00830C79">
        <w:rPr>
          <w:sz w:val="24"/>
          <w:szCs w:val="24"/>
        </w:rPr>
        <w:t xml:space="preserve">je zmiany zapisu </w:t>
      </w:r>
      <w:r w:rsidR="00CF4187" w:rsidRPr="00830C79">
        <w:rPr>
          <w:b/>
          <w:sz w:val="24"/>
          <w:szCs w:val="24"/>
        </w:rPr>
        <w:t xml:space="preserve">SIWZ w </w:t>
      </w:r>
      <w:proofErr w:type="spellStart"/>
      <w:r w:rsidR="00CF4187" w:rsidRPr="00830C79">
        <w:rPr>
          <w:b/>
          <w:sz w:val="24"/>
          <w:szCs w:val="24"/>
        </w:rPr>
        <w:t>pkt</w:t>
      </w:r>
      <w:proofErr w:type="spellEnd"/>
      <w:r w:rsidR="00CF4187" w:rsidRPr="00830C79">
        <w:rPr>
          <w:b/>
          <w:sz w:val="24"/>
          <w:szCs w:val="24"/>
        </w:rPr>
        <w:t xml:space="preserve"> 18.1</w:t>
      </w:r>
      <w:r w:rsidR="001E3CA0" w:rsidRPr="00830C79">
        <w:rPr>
          <w:b/>
          <w:sz w:val="24"/>
          <w:szCs w:val="24"/>
        </w:rPr>
        <w:t xml:space="preserve"> </w:t>
      </w:r>
      <w:proofErr w:type="spellStart"/>
      <w:r w:rsidR="001E3CA0" w:rsidRPr="00830C79">
        <w:rPr>
          <w:b/>
          <w:sz w:val="24"/>
          <w:szCs w:val="24"/>
        </w:rPr>
        <w:t>ppkt</w:t>
      </w:r>
      <w:proofErr w:type="spellEnd"/>
      <w:r w:rsidR="001E3CA0" w:rsidRPr="00830C79">
        <w:rPr>
          <w:b/>
          <w:sz w:val="24"/>
          <w:szCs w:val="24"/>
        </w:rPr>
        <w:t xml:space="preserve"> 5</w:t>
      </w:r>
      <w:r w:rsidR="00CF4187" w:rsidRPr="00830C79">
        <w:rPr>
          <w:sz w:val="24"/>
          <w:szCs w:val="24"/>
        </w:rPr>
        <w:t xml:space="preserve"> </w:t>
      </w:r>
      <w:r w:rsidRPr="00830C79">
        <w:rPr>
          <w:sz w:val="24"/>
          <w:szCs w:val="24"/>
        </w:rPr>
        <w:t xml:space="preserve"> w następujący sposób:</w:t>
      </w:r>
    </w:p>
    <w:p w:rsidR="00EE75A3" w:rsidRPr="00830C79" w:rsidRDefault="00EE75A3" w:rsidP="00FB227A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Było:</w:t>
      </w:r>
    </w:p>
    <w:p w:rsidR="00CF4187" w:rsidRPr="00830C79" w:rsidRDefault="00CF4187" w:rsidP="00CF4187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sz w:val="24"/>
          <w:szCs w:val="24"/>
        </w:rPr>
        <w:t>Możliwość korzystania we wszystkich obiektach sportowo-rekreacyjnych, oferowanych przez Wykonawcę na terenie całego kraju bez ograniczenia czasowego i ilościowego z następujących zajęć: fitness, siłownia, basen, sauna.</w:t>
      </w:r>
    </w:p>
    <w:p w:rsidR="00EE75A3" w:rsidRPr="00830C79" w:rsidRDefault="00EE75A3" w:rsidP="00FB227A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 xml:space="preserve">Jest: </w:t>
      </w:r>
    </w:p>
    <w:p w:rsidR="00CF4187" w:rsidRPr="00830C79" w:rsidRDefault="00CF4187" w:rsidP="00620BE0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Możliwość korzystania w danym obiekcie sportowo-rekreacyjnym</w:t>
      </w:r>
      <w:r w:rsidR="002D77AD" w:rsidRPr="00830C79">
        <w:rPr>
          <w:sz w:val="24"/>
          <w:szCs w:val="24"/>
        </w:rPr>
        <w:t>,</w:t>
      </w:r>
      <w:r w:rsidRPr="00830C79">
        <w:rPr>
          <w:sz w:val="24"/>
          <w:szCs w:val="24"/>
        </w:rPr>
        <w:t xml:space="preserve"> oferowanym przez Wykonawcę na terenie całego kraju w ciągu dnia, tygodnia i miesiąca bez interwału czasowego między zajęciami</w:t>
      </w:r>
      <w:r w:rsidR="00830C79">
        <w:rPr>
          <w:sz w:val="24"/>
          <w:szCs w:val="24"/>
        </w:rPr>
        <w:t xml:space="preserve"> oraz</w:t>
      </w:r>
      <w:r w:rsidRPr="00830C79">
        <w:rPr>
          <w:sz w:val="24"/>
          <w:szCs w:val="24"/>
        </w:rPr>
        <w:t xml:space="preserve"> zgodnie z grafikiem zajęć w obiektach</w:t>
      </w:r>
      <w:r w:rsidR="00620BE0" w:rsidRPr="00830C79">
        <w:rPr>
          <w:sz w:val="24"/>
          <w:szCs w:val="24"/>
        </w:rPr>
        <w:t xml:space="preserve"> z następujących </w:t>
      </w:r>
      <w:r w:rsidR="00830C79">
        <w:rPr>
          <w:sz w:val="24"/>
          <w:szCs w:val="24"/>
        </w:rPr>
        <w:t>usług</w:t>
      </w:r>
      <w:r w:rsidR="00620BE0" w:rsidRPr="00830C79">
        <w:rPr>
          <w:sz w:val="24"/>
          <w:szCs w:val="24"/>
        </w:rPr>
        <w:t>: fitness, siłownia, basen, sauna</w:t>
      </w:r>
      <w:r w:rsidRPr="00830C79">
        <w:rPr>
          <w:sz w:val="24"/>
          <w:szCs w:val="24"/>
        </w:rPr>
        <w:t>.</w:t>
      </w:r>
    </w:p>
    <w:p w:rsidR="001E3CA0" w:rsidRPr="00830C79" w:rsidRDefault="001E3CA0" w:rsidP="001E3CA0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Zamawiający dokonuje zmiany zapisu </w:t>
      </w:r>
      <w:r w:rsidRPr="00830C79">
        <w:rPr>
          <w:b/>
          <w:sz w:val="24"/>
          <w:szCs w:val="24"/>
        </w:rPr>
        <w:t xml:space="preserve">SIWZ w </w:t>
      </w:r>
      <w:proofErr w:type="spellStart"/>
      <w:r w:rsidRPr="00830C79">
        <w:rPr>
          <w:b/>
          <w:sz w:val="24"/>
          <w:szCs w:val="24"/>
        </w:rPr>
        <w:t>pkt</w:t>
      </w:r>
      <w:proofErr w:type="spellEnd"/>
      <w:r w:rsidRPr="00830C79">
        <w:rPr>
          <w:b/>
          <w:sz w:val="24"/>
          <w:szCs w:val="24"/>
        </w:rPr>
        <w:t xml:space="preserve"> 18.2 </w:t>
      </w:r>
      <w:proofErr w:type="spellStart"/>
      <w:r w:rsidRPr="00830C79">
        <w:rPr>
          <w:b/>
          <w:sz w:val="24"/>
          <w:szCs w:val="24"/>
        </w:rPr>
        <w:t>ppkt</w:t>
      </w:r>
      <w:proofErr w:type="spellEnd"/>
      <w:r w:rsidRPr="00830C79">
        <w:rPr>
          <w:b/>
          <w:sz w:val="24"/>
          <w:szCs w:val="24"/>
        </w:rPr>
        <w:t xml:space="preserve"> 5</w:t>
      </w:r>
      <w:r w:rsidRPr="00830C79">
        <w:rPr>
          <w:sz w:val="24"/>
          <w:szCs w:val="24"/>
        </w:rPr>
        <w:t xml:space="preserve">  w następujący sposób:</w:t>
      </w:r>
    </w:p>
    <w:p w:rsidR="001E3CA0" w:rsidRPr="00830C79" w:rsidRDefault="001E3CA0" w:rsidP="00FB227A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b/>
          <w:sz w:val="24"/>
          <w:szCs w:val="24"/>
        </w:rPr>
        <w:t>Było:</w:t>
      </w:r>
    </w:p>
    <w:p w:rsidR="001E3CA0" w:rsidRPr="00830C79" w:rsidRDefault="001E3CA0" w:rsidP="001E3CA0">
      <w:pPr>
        <w:spacing w:before="60"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 xml:space="preserve">Możliwość korzystania we wszystkich obiektach sportowo-rekreacyjnych, oferowanych przez Wykonawcę na terenie całego kraju bez ograniczenia czasowego i ilościowego z następujących zajęć: fitness, siłownia, basen, sauna. </w:t>
      </w:r>
    </w:p>
    <w:p w:rsidR="001E3CA0" w:rsidRPr="00830C79" w:rsidRDefault="001E3CA0" w:rsidP="001E3CA0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Liczba punktów = G/10*100*waga</w:t>
      </w:r>
    </w:p>
    <w:p w:rsidR="001E3CA0" w:rsidRPr="00830C79" w:rsidRDefault="001E3CA0" w:rsidP="001E3CA0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G liczba punktów wg indywidualnej oceny każdego członka Komisji w skali od 0 do 10.</w:t>
      </w:r>
    </w:p>
    <w:p w:rsidR="001E3CA0" w:rsidRPr="00830C79" w:rsidRDefault="001E3CA0" w:rsidP="001E3CA0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Możliwość korzystania we wszystkich obiektach sportowo-rekreacyjnych, oferowanych przez Wykonawcę na terenie całego kraju bez ograniczenia czasowego i ilościowego z następujących zajęć: fitness, siłownia, basen, sauna - 10 pkt. </w:t>
      </w:r>
    </w:p>
    <w:p w:rsidR="001E3CA0" w:rsidRPr="00830C79" w:rsidRDefault="001E3CA0" w:rsidP="001E3CA0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Brak możliwości korzystania we wszystkich obiektach sportowo-rekreacyjnych, oferowanych przez Wykonawcę na terenie całego kraju bez ograniczenia czasowego i ilościowego z następujących zajęć: fitness, siłownia, basen, sauna  - 0 pkt.</w:t>
      </w:r>
    </w:p>
    <w:p w:rsidR="001E3CA0" w:rsidRPr="00830C79" w:rsidRDefault="001E3CA0" w:rsidP="001E3CA0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otrzyma 10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 w przedmiotowym kryterium jeżeli zaoferuje ww. możliwość bądź 0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 jeżeli Wykonawca nie zaoferuje takiej możliwości. </w:t>
      </w:r>
    </w:p>
    <w:p w:rsidR="001E3CA0" w:rsidRPr="00830C79" w:rsidRDefault="00620BE0" w:rsidP="00FB227A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Jest:</w:t>
      </w:r>
    </w:p>
    <w:p w:rsidR="00620BE0" w:rsidRPr="00830C79" w:rsidRDefault="00FE66D2" w:rsidP="00FB227A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Możliwość korzystania w danym obiekcie sportowo-rekreacyjnym</w:t>
      </w:r>
      <w:r w:rsidR="002D77AD" w:rsidRPr="00830C79">
        <w:rPr>
          <w:b/>
          <w:sz w:val="24"/>
          <w:szCs w:val="24"/>
        </w:rPr>
        <w:t>,</w:t>
      </w:r>
      <w:r w:rsidRPr="00830C79">
        <w:rPr>
          <w:b/>
          <w:sz w:val="24"/>
          <w:szCs w:val="24"/>
        </w:rPr>
        <w:t xml:space="preserve"> oferowanym przez Wykonawcę na terenie całego kraju w ciągu dnia, tygodnia i miesiąca bez interwału </w:t>
      </w:r>
      <w:r w:rsidRPr="00830C79">
        <w:rPr>
          <w:b/>
          <w:sz w:val="24"/>
          <w:szCs w:val="24"/>
        </w:rPr>
        <w:lastRenderedPageBreak/>
        <w:t>czasowego między zajęciami</w:t>
      </w:r>
      <w:r w:rsidR="00830C79">
        <w:rPr>
          <w:sz w:val="24"/>
          <w:szCs w:val="24"/>
        </w:rPr>
        <w:t xml:space="preserve"> </w:t>
      </w:r>
      <w:r w:rsidR="00830C79" w:rsidRPr="00830C79">
        <w:rPr>
          <w:b/>
          <w:sz w:val="24"/>
          <w:szCs w:val="24"/>
        </w:rPr>
        <w:t>oraz zgodnie z grafikiem zajęć w obiektach z następujących usług: fitness, siłownia, basen, sauna</w:t>
      </w:r>
      <w:r w:rsidRPr="00830C79">
        <w:rPr>
          <w:b/>
          <w:sz w:val="24"/>
          <w:szCs w:val="24"/>
        </w:rPr>
        <w:t>.</w:t>
      </w:r>
    </w:p>
    <w:p w:rsidR="00DB2443" w:rsidRPr="00830C79" w:rsidRDefault="00DB2443" w:rsidP="00DB2443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Liczba punktów = G/10*100*waga</w:t>
      </w:r>
    </w:p>
    <w:p w:rsidR="00DB2443" w:rsidRPr="00830C79" w:rsidRDefault="00DB2443" w:rsidP="00DB2443">
      <w:pPr>
        <w:spacing w:before="60"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G liczba punktów wg indywidualnej oceny każdego członka Komisji w skali od 0 do 10.</w:t>
      </w:r>
    </w:p>
    <w:p w:rsidR="00DB2443" w:rsidRPr="00830C79" w:rsidRDefault="00DB2443" w:rsidP="00DB2443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Możliwość korzystania w danym obiekcie sportowo-rekreacyjnym</w:t>
      </w:r>
      <w:r w:rsidR="00DB06D1" w:rsidRPr="00830C79">
        <w:rPr>
          <w:sz w:val="24"/>
          <w:szCs w:val="24"/>
        </w:rPr>
        <w:t>,</w:t>
      </w:r>
      <w:r w:rsidRPr="00830C79">
        <w:rPr>
          <w:sz w:val="24"/>
          <w:szCs w:val="24"/>
        </w:rPr>
        <w:t xml:space="preserve"> oferowanym przez Wykonawcę na terenie całego kraju w ciągu dnia, tygodnia i miesiąca bez interwału czasowego między zajęciami</w:t>
      </w:r>
      <w:r w:rsidR="00830C79" w:rsidRPr="00830C79">
        <w:rPr>
          <w:sz w:val="24"/>
          <w:szCs w:val="24"/>
        </w:rPr>
        <w:t xml:space="preserve"> </w:t>
      </w:r>
      <w:r w:rsidR="00830C79">
        <w:rPr>
          <w:sz w:val="24"/>
          <w:szCs w:val="24"/>
        </w:rPr>
        <w:t>oraz</w:t>
      </w:r>
      <w:r w:rsidR="00830C79" w:rsidRPr="00830C79">
        <w:rPr>
          <w:sz w:val="24"/>
          <w:szCs w:val="24"/>
        </w:rPr>
        <w:t xml:space="preserve"> zgodnie z grafikiem zajęć w obiektach z następujących </w:t>
      </w:r>
      <w:r w:rsidR="00830C79">
        <w:rPr>
          <w:sz w:val="24"/>
          <w:szCs w:val="24"/>
        </w:rPr>
        <w:t>usług</w:t>
      </w:r>
      <w:r w:rsidR="00830C79" w:rsidRPr="00830C79">
        <w:rPr>
          <w:sz w:val="24"/>
          <w:szCs w:val="24"/>
        </w:rPr>
        <w:t>: fitness, siłownia, basen, sauna</w:t>
      </w:r>
      <w:r w:rsidRPr="00830C79">
        <w:rPr>
          <w:sz w:val="24"/>
          <w:szCs w:val="24"/>
        </w:rPr>
        <w:t xml:space="preserve"> – 10 pkt.</w:t>
      </w:r>
    </w:p>
    <w:p w:rsidR="00DB2443" w:rsidRPr="00830C79" w:rsidRDefault="00DB2443" w:rsidP="00FB227A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Brak możliwości korzystania w danym obiekcie sportowo-rekreacyjnym</w:t>
      </w:r>
      <w:r w:rsidR="00DB06D1" w:rsidRPr="00830C79">
        <w:rPr>
          <w:sz w:val="24"/>
          <w:szCs w:val="24"/>
        </w:rPr>
        <w:t>,</w:t>
      </w:r>
      <w:r w:rsidRPr="00830C79">
        <w:rPr>
          <w:sz w:val="24"/>
          <w:szCs w:val="24"/>
        </w:rPr>
        <w:t xml:space="preserve"> oferowanym przez Wykonawcę na terenie całego kraju w ciągu dnia, tygodnia i miesiąca bez interwału czasowego między zajęciami</w:t>
      </w:r>
      <w:r w:rsidR="00830C79" w:rsidRPr="00830C79">
        <w:rPr>
          <w:sz w:val="24"/>
          <w:szCs w:val="24"/>
        </w:rPr>
        <w:t xml:space="preserve"> </w:t>
      </w:r>
      <w:r w:rsidR="00830C79">
        <w:rPr>
          <w:sz w:val="24"/>
          <w:szCs w:val="24"/>
        </w:rPr>
        <w:t>oraz</w:t>
      </w:r>
      <w:r w:rsidR="00830C79" w:rsidRPr="00830C79">
        <w:rPr>
          <w:sz w:val="24"/>
          <w:szCs w:val="24"/>
        </w:rPr>
        <w:t xml:space="preserve"> zgodnie z grafikiem zajęć w obiektach z następujących </w:t>
      </w:r>
      <w:r w:rsidR="00830C79">
        <w:rPr>
          <w:sz w:val="24"/>
          <w:szCs w:val="24"/>
        </w:rPr>
        <w:t>usług</w:t>
      </w:r>
      <w:r w:rsidR="00830C79" w:rsidRPr="00830C79">
        <w:rPr>
          <w:sz w:val="24"/>
          <w:szCs w:val="24"/>
        </w:rPr>
        <w:t>: fitness, siłownia, basen, sauna</w:t>
      </w:r>
      <w:r w:rsidRPr="00830C79">
        <w:rPr>
          <w:sz w:val="24"/>
          <w:szCs w:val="24"/>
        </w:rPr>
        <w:t xml:space="preserve"> – 0 pkt.</w:t>
      </w:r>
    </w:p>
    <w:p w:rsidR="00DB2443" w:rsidRPr="00830C79" w:rsidRDefault="00DB2443" w:rsidP="00FB227A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otrzyma 10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 w przedmiotowym kryterium jeżeli zaoferuje ww. możliwość bądź 0 </w:t>
      </w:r>
      <w:proofErr w:type="spellStart"/>
      <w:r w:rsidRPr="00830C79">
        <w:rPr>
          <w:sz w:val="24"/>
          <w:szCs w:val="24"/>
        </w:rPr>
        <w:t>pkt</w:t>
      </w:r>
      <w:proofErr w:type="spellEnd"/>
      <w:r w:rsidRPr="00830C79">
        <w:rPr>
          <w:sz w:val="24"/>
          <w:szCs w:val="24"/>
        </w:rPr>
        <w:t xml:space="preserve"> jeżeli Wykonawca nie zaoferuje takiej możliwości.</w:t>
      </w:r>
    </w:p>
    <w:p w:rsidR="00DB06D1" w:rsidRPr="00830C79" w:rsidRDefault="00DB2443" w:rsidP="00FB227A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sz w:val="24"/>
          <w:szCs w:val="24"/>
        </w:rPr>
        <w:t xml:space="preserve">Zgodnie z powyższym Zamawiający dokonuje zmiany zapisu w </w:t>
      </w:r>
      <w:r w:rsidRPr="00830C79">
        <w:rPr>
          <w:b/>
          <w:sz w:val="24"/>
          <w:szCs w:val="24"/>
        </w:rPr>
        <w:t>Projekcie umowy w §</w:t>
      </w:r>
      <w:r w:rsidR="002D77AD" w:rsidRPr="00830C79">
        <w:rPr>
          <w:b/>
          <w:sz w:val="24"/>
          <w:szCs w:val="24"/>
        </w:rPr>
        <w:t xml:space="preserve"> </w:t>
      </w:r>
      <w:r w:rsidRPr="00830C79">
        <w:rPr>
          <w:b/>
          <w:sz w:val="24"/>
          <w:szCs w:val="24"/>
        </w:rPr>
        <w:t xml:space="preserve">2 </w:t>
      </w:r>
    </w:p>
    <w:p w:rsidR="00DB2443" w:rsidRPr="00830C79" w:rsidRDefault="00DB2443" w:rsidP="00FB227A">
      <w:pPr>
        <w:spacing w:after="120" w:line="276" w:lineRule="auto"/>
        <w:jc w:val="both"/>
        <w:rPr>
          <w:sz w:val="24"/>
          <w:szCs w:val="24"/>
        </w:rPr>
      </w:pPr>
      <w:proofErr w:type="spellStart"/>
      <w:r w:rsidRPr="00830C79">
        <w:rPr>
          <w:b/>
          <w:sz w:val="24"/>
          <w:szCs w:val="24"/>
        </w:rPr>
        <w:t>pkt</w:t>
      </w:r>
      <w:proofErr w:type="spellEnd"/>
      <w:r w:rsidRPr="00830C79">
        <w:rPr>
          <w:b/>
          <w:sz w:val="24"/>
          <w:szCs w:val="24"/>
        </w:rPr>
        <w:t xml:space="preserve"> 6</w:t>
      </w:r>
      <w:r w:rsidRPr="00830C79">
        <w:rPr>
          <w:sz w:val="24"/>
          <w:szCs w:val="24"/>
        </w:rPr>
        <w:t xml:space="preserve"> w następujący sposób:</w:t>
      </w:r>
    </w:p>
    <w:p w:rsidR="00DB2443" w:rsidRPr="00830C79" w:rsidRDefault="00DB2443" w:rsidP="00FB227A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Było:</w:t>
      </w:r>
    </w:p>
    <w:p w:rsidR="002D77AD" w:rsidRPr="00830C79" w:rsidRDefault="002D77AD" w:rsidP="002D77AD">
      <w:pPr>
        <w:spacing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</w:t>
      </w:r>
      <w:r w:rsidRPr="00830C79">
        <w:rPr>
          <w:b/>
          <w:sz w:val="24"/>
          <w:szCs w:val="24"/>
        </w:rPr>
        <w:t>zapewnia/nie zapewnia</w:t>
      </w:r>
      <w:r w:rsidRPr="00830C79">
        <w:rPr>
          <w:sz w:val="24"/>
          <w:szCs w:val="24"/>
        </w:rPr>
        <w:t xml:space="preserve"> możliwość korzystania we wszystkich obiektach sportowo-rekreacyjnych, oferowanych przez Wykonawcę na terenie całego kraju bez ograniczenia czasowego i ilościowego z następujących zajęć: fitness, siłownia, basen, sauna, (zgodnie ze złożoną ofertą).</w:t>
      </w:r>
    </w:p>
    <w:p w:rsidR="002D77AD" w:rsidRPr="00830C79" w:rsidRDefault="002D77AD" w:rsidP="002D77AD">
      <w:pPr>
        <w:spacing w:line="276" w:lineRule="auto"/>
        <w:jc w:val="both"/>
        <w:rPr>
          <w:sz w:val="24"/>
          <w:szCs w:val="24"/>
        </w:rPr>
      </w:pPr>
    </w:p>
    <w:p w:rsidR="002D77AD" w:rsidRPr="00830C79" w:rsidRDefault="002D77AD" w:rsidP="002D77AD">
      <w:pPr>
        <w:spacing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Jest:</w:t>
      </w:r>
    </w:p>
    <w:p w:rsidR="002D77AD" w:rsidRPr="00830C79" w:rsidRDefault="002D77AD" w:rsidP="002D77AD">
      <w:pPr>
        <w:spacing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Wykonawca </w:t>
      </w:r>
      <w:r w:rsidRPr="00830C79">
        <w:rPr>
          <w:b/>
          <w:sz w:val="24"/>
          <w:szCs w:val="24"/>
        </w:rPr>
        <w:t>zapewnia/nie zapewnia</w:t>
      </w:r>
      <w:r w:rsidRPr="00830C79">
        <w:rPr>
          <w:sz w:val="24"/>
          <w:szCs w:val="24"/>
        </w:rPr>
        <w:t xml:space="preserve"> możliwość korzystania w danym obiekcie sportowo-rekreacyjnym, oferowanym przez Wykonawcę na terenie całego kraju w ciągu dnia, tygodnia i miesiąca bez interwału czasowego między zajęciami</w:t>
      </w:r>
      <w:r w:rsidR="00830C79" w:rsidRPr="00830C79">
        <w:rPr>
          <w:sz w:val="24"/>
          <w:szCs w:val="24"/>
        </w:rPr>
        <w:t xml:space="preserve"> </w:t>
      </w:r>
      <w:r w:rsidR="00830C79">
        <w:rPr>
          <w:sz w:val="24"/>
          <w:szCs w:val="24"/>
        </w:rPr>
        <w:t>oraz</w:t>
      </w:r>
      <w:r w:rsidR="00830C79" w:rsidRPr="00830C79">
        <w:rPr>
          <w:sz w:val="24"/>
          <w:szCs w:val="24"/>
        </w:rPr>
        <w:t xml:space="preserve"> zgodnie z grafikiem zajęć w obiektach z następujących </w:t>
      </w:r>
      <w:r w:rsidR="00830C79">
        <w:rPr>
          <w:sz w:val="24"/>
          <w:szCs w:val="24"/>
        </w:rPr>
        <w:t>usług</w:t>
      </w:r>
      <w:r w:rsidR="00830C79" w:rsidRPr="00830C79">
        <w:rPr>
          <w:sz w:val="24"/>
          <w:szCs w:val="24"/>
        </w:rPr>
        <w:t>: fitness, siłownia, basen, sauna</w:t>
      </w:r>
      <w:r w:rsidRPr="00830C79">
        <w:rPr>
          <w:sz w:val="24"/>
          <w:szCs w:val="24"/>
        </w:rPr>
        <w:t>, (zgodnie ze złożoną ofertą).</w:t>
      </w:r>
    </w:p>
    <w:p w:rsidR="002D77AD" w:rsidRPr="00830C79" w:rsidRDefault="002D77AD" w:rsidP="002D77AD">
      <w:pPr>
        <w:spacing w:line="276" w:lineRule="auto"/>
        <w:jc w:val="both"/>
        <w:rPr>
          <w:sz w:val="24"/>
          <w:szCs w:val="24"/>
        </w:rPr>
      </w:pPr>
    </w:p>
    <w:p w:rsidR="00543936" w:rsidRPr="00830C79" w:rsidRDefault="00FB227A" w:rsidP="00FB227A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b/>
          <w:sz w:val="24"/>
          <w:szCs w:val="24"/>
        </w:rPr>
        <w:t>Pytanie 10</w:t>
      </w:r>
    </w:p>
    <w:p w:rsidR="003C4DF5" w:rsidRPr="00830C79" w:rsidRDefault="003C4DF5" w:rsidP="008561D5">
      <w:pPr>
        <w:pStyle w:val="Akapitzlist"/>
        <w:suppressAutoHyphens w:val="0"/>
        <w:spacing w:after="120" w:line="276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30C79">
        <w:rPr>
          <w:rFonts w:ascii="Times New Roman" w:hAnsi="Times New Roman"/>
          <w:sz w:val="24"/>
          <w:szCs w:val="24"/>
        </w:rPr>
        <w:t xml:space="preserve">Zwracamy się z wnioskiem o zmianę zapisów w par. 6 Wzoru umowy w sposób następujący: </w:t>
      </w:r>
    </w:p>
    <w:p w:rsidR="003C4DF5" w:rsidRPr="00830C79" w:rsidRDefault="003C4DF5" w:rsidP="00FB227A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0C79">
        <w:rPr>
          <w:b/>
          <w:color w:val="000000"/>
          <w:sz w:val="24"/>
          <w:szCs w:val="24"/>
        </w:rPr>
        <w:t>§ 6</w:t>
      </w:r>
    </w:p>
    <w:p w:rsidR="003C4DF5" w:rsidRPr="00830C79" w:rsidRDefault="003C4DF5" w:rsidP="00FB227A">
      <w:pPr>
        <w:autoSpaceDE w:val="0"/>
        <w:autoSpaceDN w:val="0"/>
        <w:adjustRightInd w:val="0"/>
        <w:spacing w:line="276" w:lineRule="auto"/>
        <w:ind w:left="709" w:hanging="709"/>
        <w:jc w:val="center"/>
        <w:rPr>
          <w:b/>
          <w:bCs/>
          <w:color w:val="000000"/>
          <w:sz w:val="24"/>
          <w:szCs w:val="24"/>
        </w:rPr>
      </w:pPr>
      <w:r w:rsidRPr="00830C79">
        <w:rPr>
          <w:b/>
          <w:bCs/>
          <w:color w:val="000000"/>
          <w:sz w:val="24"/>
          <w:szCs w:val="24"/>
        </w:rPr>
        <w:t>Ochrona danych osobowych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Administratorem danych osobowych pracowników jest  Zamawiający. 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Zgodnie z art. 31 ustawy z dnia 29 sierpnia 1997 r. o ochronie danych osobowych (</w:t>
      </w:r>
      <w:proofErr w:type="spellStart"/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t.j</w:t>
      </w:r>
      <w:proofErr w:type="spellEnd"/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. Dz. U. z 2015 r. poz. 2135 z </w:t>
      </w:r>
      <w:proofErr w:type="spellStart"/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późn</w:t>
      </w:r>
      <w:proofErr w:type="spellEnd"/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. zm., dalej jako „Ustawa”),  Wykonawca powierza Zamawiającemu dane osób towarzyszących oraz dzieci pracowników w celu ich zebrania oraz przekazania Wykonawcy. 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Wykonawca przyjmuje do wiadomości, iż z chwilą udostępnienia mu danych osobowych staje się on ich administratorem w rozumieniu Ustawy. 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lastRenderedPageBreak/>
        <w:t>Przetwarzanie danych osobowych przez Strony jest dopuszczalne jedynie dla wykonania postanowień niniejszej umowy i jedynie w zakresie czasowo niezbędnym do osiągnięcia celu niniejszej Umowy.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Strony oświadczają, że znane im są przepisy Ustawy oraz jej przepisów wykonawczych, w szczególności przepisy art. 36-39a i zobowiązują się do ich przestrzegania. 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Do przetwarzania danych osobowych mogą być dopuszczeni jedynie pracownicy administratora danych posiadający imienne upoważnienie do przetwarzania danych osobowych w określonym zakresie.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Strony ustalają, że podczas realizacji umowy będą ściśle ze sobą współpracować informując się o wszystkich okolicznościach mających lub mogących mieć wpływ na wykonanie umowy i bezpieczeństwo przetwarzanych danych osobowych.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Strony zobowiązują się do niezwłocznego wzajemnego informowania o wszelkich przypadkach naruszenia ochrony danych osobowych oraz wszelkich czynnościach z własnym udziałem w sprawach dotyczących ochrony danych osobowych prowadzonych w szczególności przed Generalnym Inspektorem Ochrony Danych Osobowych, urzędami państwowymi, policją lub sądem.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Zamawiający zastrzega sobie możliwość przeprowadzenia w dowolnym czasie kontroli w zakresie zastosowanych środków ochrony oraz przebiegu procesu przetwarzania danych osobowych poprzez skierowanie pisemnego zapytania, na które Wykonawca zobowiązany jest odpowiedzieć niezwłocznie, nie później niż  terminie 7 dni.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Strony ustalają, iż ponoszą wobec siebie oraz osób trzecich pełną odpowiedzialność za szkody wyrządzone naruszeniem postanowień niniejszej Umowy a w szczególności za szkody wyrządzone zagubieniem, utratą dokumentacji lub umożliwieniem, w jakikolwiek sposób dostępu do danych osobom nieupoważnionym.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Każda ze stron po zakończeniu przetwarzania danych osobowych zobowiązana jest do niezwłocznego i trwałego usunięcia przekazanych danych, chyba że przetwarzanie to wynika z odrębnych przepisów prawa.   </w:t>
      </w:r>
    </w:p>
    <w:p w:rsidR="003C4DF5" w:rsidRPr="00830C79" w:rsidRDefault="003C4DF5" w:rsidP="00FB227A">
      <w:pPr>
        <w:pStyle w:val="Akapitzlist"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spacing w:line="276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30C79">
        <w:rPr>
          <w:rFonts w:ascii="Times New Roman" w:hAnsi="Times New Roman"/>
          <w:color w:val="000000"/>
          <w:sz w:val="24"/>
          <w:szCs w:val="24"/>
          <w:lang w:eastAsia="pl-PL"/>
        </w:rPr>
        <w:t>Każdej ze Stron przysługuje prawo powierzenia wykonywania przedmiotu niniejszej Umowy podmiotowi trzeciemu, pod warunkiem, że spełni od wymagania określone przepisami Ustawy, jej przepisów wykonawczych. W celu uniknięcia wątpliwości, Strona powierzająca podmiotowi trzeciemu wykonywanie niniejszej Umowy odpowiada za działania i zaniechania tego podmiotu w zakresie danych osobowych jak za własne działania lub zaniechania.</w:t>
      </w:r>
    </w:p>
    <w:p w:rsidR="00EC22FB" w:rsidRPr="00830C79" w:rsidRDefault="00EC22FB" w:rsidP="00EC22FB">
      <w:pPr>
        <w:pStyle w:val="Akapitzlist"/>
        <w:tabs>
          <w:tab w:val="left" w:pos="0"/>
        </w:tabs>
        <w:suppressAutoHyphens w:val="0"/>
        <w:autoSpaceDE w:val="0"/>
        <w:autoSpaceDN w:val="0"/>
        <w:spacing w:line="276" w:lineRule="auto"/>
        <w:ind w:left="360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3C4DF5" w:rsidRPr="00830C79" w:rsidRDefault="008561D5" w:rsidP="008561D5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30C79">
        <w:rPr>
          <w:rFonts w:ascii="Times New Roman" w:hAnsi="Times New Roman"/>
          <w:b/>
          <w:sz w:val="24"/>
          <w:szCs w:val="24"/>
        </w:rPr>
        <w:t>Odpowiedź</w:t>
      </w:r>
    </w:p>
    <w:p w:rsidR="00C355B6" w:rsidRPr="00830C79" w:rsidRDefault="00C355B6" w:rsidP="00C355B6">
      <w:p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Zamawiający dokonuje zmiany zapisu w </w:t>
      </w:r>
      <w:r w:rsidRPr="00830C79">
        <w:rPr>
          <w:b/>
          <w:sz w:val="24"/>
          <w:szCs w:val="24"/>
        </w:rPr>
        <w:t xml:space="preserve">Projekcie umowy w § 6 </w:t>
      </w:r>
      <w:r w:rsidRPr="00830C79">
        <w:rPr>
          <w:sz w:val="24"/>
          <w:szCs w:val="24"/>
        </w:rPr>
        <w:t>w następujący sposób:</w:t>
      </w:r>
    </w:p>
    <w:p w:rsidR="00C355B6" w:rsidRPr="00830C79" w:rsidRDefault="00C355B6" w:rsidP="00C355B6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Było:</w:t>
      </w:r>
    </w:p>
    <w:p w:rsidR="00630121" w:rsidRPr="00830C79" w:rsidRDefault="00630121" w:rsidP="00630121">
      <w:pPr>
        <w:spacing w:line="360" w:lineRule="auto"/>
        <w:jc w:val="center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§ 6</w:t>
      </w:r>
      <w:r w:rsidRPr="00830C79">
        <w:rPr>
          <w:b/>
          <w:sz w:val="24"/>
          <w:szCs w:val="24"/>
        </w:rPr>
        <w:br/>
        <w:t>Ochrona Danych Osobowych</w:t>
      </w:r>
    </w:p>
    <w:p w:rsidR="00630121" w:rsidRPr="00830C79" w:rsidRDefault="00630121" w:rsidP="00630121">
      <w:pPr>
        <w:numPr>
          <w:ilvl w:val="0"/>
          <w:numId w:val="12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W czasie trwania niniejszej umowy Wykonawca będzie spełniać wymagania prawne zgodnie z ustawą o ochronie danych osobowych, a także innych przepisów prawa w celu prawidłowego wykonania niniejszej umowy.</w:t>
      </w:r>
    </w:p>
    <w:p w:rsidR="00630121" w:rsidRPr="00830C79" w:rsidRDefault="00630121" w:rsidP="00630121">
      <w:pPr>
        <w:numPr>
          <w:ilvl w:val="0"/>
          <w:numId w:val="12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830C79">
        <w:rPr>
          <w:sz w:val="24"/>
          <w:szCs w:val="24"/>
        </w:rPr>
        <w:lastRenderedPageBreak/>
        <w:t xml:space="preserve">Wykonawca oświadcza, że jest administratorem danych osobowych w rozumieniu ustawy z dnia 29 sierpnia 1997 r. o ochronie danych osobowych (tj.: Dz. U. z 2002 r., Nr 101, poz. 926 z </w:t>
      </w:r>
      <w:proofErr w:type="spellStart"/>
      <w:r w:rsidRPr="00830C79">
        <w:rPr>
          <w:sz w:val="24"/>
          <w:szCs w:val="24"/>
        </w:rPr>
        <w:t>późn</w:t>
      </w:r>
      <w:proofErr w:type="spellEnd"/>
      <w:r w:rsidRPr="00830C79">
        <w:rPr>
          <w:sz w:val="24"/>
          <w:szCs w:val="24"/>
        </w:rPr>
        <w:t>. zm., zwanej dalej „Ustawą”) w odniesieniu do danych osobowych Użytkowników Zamawiającego, przekazywanych Wykonawcy zgodnie z Umową.</w:t>
      </w:r>
    </w:p>
    <w:p w:rsidR="00630121" w:rsidRPr="00830C79" w:rsidRDefault="00630121" w:rsidP="00630121">
      <w:pPr>
        <w:numPr>
          <w:ilvl w:val="0"/>
          <w:numId w:val="12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Wykonawca zobowiązuje się do przetwarzania danych osobowych, o których mowa w ust. 1 zgodnie z Umową oraz Ustawą.</w:t>
      </w:r>
    </w:p>
    <w:p w:rsidR="00630121" w:rsidRPr="00830C79" w:rsidRDefault="00630121" w:rsidP="00C355B6">
      <w:pPr>
        <w:numPr>
          <w:ilvl w:val="0"/>
          <w:numId w:val="12"/>
        </w:numPr>
        <w:spacing w:after="120" w:line="276" w:lineRule="auto"/>
        <w:ind w:left="284" w:hanging="284"/>
        <w:jc w:val="both"/>
        <w:rPr>
          <w:b/>
          <w:sz w:val="24"/>
          <w:szCs w:val="24"/>
        </w:rPr>
      </w:pPr>
      <w:r w:rsidRPr="00830C79">
        <w:rPr>
          <w:sz w:val="24"/>
          <w:szCs w:val="24"/>
        </w:rPr>
        <w:t>Wykonawca jest zobowiązany do zapewnienia ochrony danych osobowych wymaganej przez obowiązujące przepisy prawa.</w:t>
      </w:r>
    </w:p>
    <w:p w:rsidR="004400A9" w:rsidRPr="00830C79" w:rsidRDefault="004400A9" w:rsidP="004400A9">
      <w:pPr>
        <w:spacing w:after="120" w:line="276" w:lineRule="auto"/>
        <w:ind w:left="284"/>
        <w:jc w:val="both"/>
        <w:rPr>
          <w:b/>
          <w:sz w:val="24"/>
          <w:szCs w:val="24"/>
        </w:rPr>
      </w:pPr>
    </w:p>
    <w:p w:rsidR="00C355B6" w:rsidRPr="00830C79" w:rsidRDefault="00C355B6" w:rsidP="00C355B6">
      <w:pPr>
        <w:spacing w:after="120" w:line="276" w:lineRule="auto"/>
        <w:jc w:val="both"/>
        <w:rPr>
          <w:b/>
          <w:sz w:val="24"/>
          <w:szCs w:val="24"/>
        </w:rPr>
      </w:pPr>
      <w:r w:rsidRPr="00830C79">
        <w:rPr>
          <w:b/>
          <w:sz w:val="24"/>
          <w:szCs w:val="24"/>
        </w:rPr>
        <w:t>Jest:</w:t>
      </w:r>
    </w:p>
    <w:p w:rsidR="00B118B8" w:rsidRPr="00830C79" w:rsidRDefault="00FE04B8" w:rsidP="00B118B8">
      <w:pPr>
        <w:spacing w:line="360" w:lineRule="auto"/>
        <w:jc w:val="center"/>
      </w:pPr>
      <w:r w:rsidRPr="00830C79">
        <w:rPr>
          <w:b/>
          <w:sz w:val="24"/>
          <w:szCs w:val="24"/>
        </w:rPr>
        <w:t>§ 6</w:t>
      </w:r>
      <w:r w:rsidRPr="00830C79">
        <w:rPr>
          <w:b/>
          <w:sz w:val="24"/>
          <w:szCs w:val="24"/>
        </w:rPr>
        <w:br/>
        <w:t>Ochrona Danych Osobowych</w:t>
      </w:r>
    </w:p>
    <w:p w:rsidR="00B118B8" w:rsidRPr="00830C79" w:rsidRDefault="00B118B8" w:rsidP="00B118B8">
      <w:pPr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 W czasie trwania niniejszej umowy Wykonawca będzie spełniać wymagania prawne  określone ustawą z dnia 29 sierpnia 1997 r. o ochronie danych osobowych (tj. z dnia 13 czerwca 2016 r. </w:t>
      </w:r>
      <w:proofErr w:type="spellStart"/>
      <w:r w:rsidRPr="00830C79">
        <w:rPr>
          <w:sz w:val="24"/>
          <w:szCs w:val="24"/>
        </w:rPr>
        <w:t>Dz.U</w:t>
      </w:r>
      <w:proofErr w:type="spellEnd"/>
      <w:r w:rsidRPr="00830C79">
        <w:rPr>
          <w:sz w:val="24"/>
          <w:szCs w:val="24"/>
        </w:rPr>
        <w:t>. z 2016 r. poz. 922, zwanej dalej „Ustawą”), a także innych obowiązujących przepisów prawa w celu prawidłowego wykonania niniejszej umowy.</w:t>
      </w:r>
    </w:p>
    <w:p w:rsidR="00B118B8" w:rsidRPr="00830C79" w:rsidRDefault="00B118B8" w:rsidP="00B118B8">
      <w:pPr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 Wykonawca przyjmuje do wiadomości, iż z chwilą udostępnienia mu zgodnie z umową danych osobowych Użytkowników staje się on ich administratorem w rozumieniu Ustawy. </w:t>
      </w:r>
    </w:p>
    <w:p w:rsidR="00B118B8" w:rsidRPr="00830C79" w:rsidRDefault="00B118B8" w:rsidP="00B118B8">
      <w:pPr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Wykonawca zobowiązuje się do przetwarzania danych osobowych, o których mowa w ust. 2 zgodnie z Umową oraz Ustawą.</w:t>
      </w:r>
    </w:p>
    <w:p w:rsidR="00B118B8" w:rsidRPr="00830C79" w:rsidRDefault="00B118B8" w:rsidP="00B118B8">
      <w:pPr>
        <w:numPr>
          <w:ilvl w:val="0"/>
          <w:numId w:val="13"/>
        </w:num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 Wykonawca jest zobowiązany do zapewnienia ochrony danych osobowych wymaganej przez obowiązujące przepisy prawa.</w:t>
      </w:r>
    </w:p>
    <w:p w:rsidR="00B118B8" w:rsidRPr="00830C79" w:rsidRDefault="00B118B8" w:rsidP="00B118B8">
      <w:pPr>
        <w:pStyle w:val="Akapitzlist"/>
        <w:numPr>
          <w:ilvl w:val="0"/>
          <w:numId w:val="13"/>
        </w:numPr>
        <w:autoSpaceDE w:val="0"/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 Przetwarzanie danych osobowych przez Strony jest dopuszczalne jedynie dla wykonania postanowień niniejszej umowy i jedynie w zakresie czasowo niezbędnym do osiągnięcia celu niniejszej Umowy.</w:t>
      </w:r>
    </w:p>
    <w:p w:rsidR="00B118B8" w:rsidRPr="00830C79" w:rsidRDefault="00B118B8" w:rsidP="00B118B8">
      <w:pPr>
        <w:numPr>
          <w:ilvl w:val="0"/>
          <w:numId w:val="13"/>
        </w:num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 Strony ustalają, że podczas realizacji umowy będą ściśle ze sobą współpracować informując się o wszystkich okolicznościach mających lub mogących mieć wpływ na wykonanie umowy i bezpieczeństwo przetwarzanych danych osobowych.</w:t>
      </w:r>
    </w:p>
    <w:p w:rsidR="00B118B8" w:rsidRPr="00830C79" w:rsidRDefault="00B118B8" w:rsidP="00B118B8">
      <w:pPr>
        <w:numPr>
          <w:ilvl w:val="0"/>
          <w:numId w:val="13"/>
        </w:num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> Strony zobowiązują się do niezwłocznego wzajemnego informowania o wszelkich przypadkach naruszenia ochrony danych osobowych oraz wszelkich czynnościach z własnym udziałem w sprawach dotyczących ochrony danych osobowych prowadzonych w szczególności przed Generalnym Inspektorem Ochrony Danych Osobowych, urzędami państwowymi, policją lub sądem.</w:t>
      </w:r>
    </w:p>
    <w:p w:rsidR="00B118B8" w:rsidRPr="00830C79" w:rsidRDefault="00B118B8" w:rsidP="00B118B8">
      <w:pPr>
        <w:numPr>
          <w:ilvl w:val="0"/>
          <w:numId w:val="13"/>
        </w:numPr>
        <w:spacing w:after="120" w:line="276" w:lineRule="auto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 Zamawiający zastrzega sobie możliwość przeprowadzenia w dowolnym czasie kontroli w zakresie zastosowanych środków ochrony oraz przebiegu procesu przetwarzania </w:t>
      </w:r>
      <w:r w:rsidRPr="00830C79">
        <w:rPr>
          <w:sz w:val="24"/>
          <w:szCs w:val="24"/>
        </w:rPr>
        <w:lastRenderedPageBreak/>
        <w:t>danych osobowych poprzez skierowanie pisemnego zapytania, na które Wykonawca zobowiązany jest odpowiedzieć niezwłocznie, nie później niż  terminie 7 dni.</w:t>
      </w:r>
    </w:p>
    <w:p w:rsidR="00B118B8" w:rsidRPr="00830C79" w:rsidRDefault="00B118B8" w:rsidP="00B118B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30C79">
        <w:rPr>
          <w:rFonts w:ascii="Times New Roman" w:hAnsi="Times New Roman"/>
          <w:sz w:val="24"/>
          <w:szCs w:val="24"/>
        </w:rPr>
        <w:t>Wykonawca po zakończeniu przetwarzania danych osobowych zobowiązany jest do niezwłocznego i trwałego usunięcia przekazanych danych, chyba że dalsze ich przetwarzanie wynika z odrębnych przepisów prawa.</w:t>
      </w:r>
    </w:p>
    <w:p w:rsidR="00744FDD" w:rsidRPr="00830C79" w:rsidRDefault="00744FDD" w:rsidP="00B118B8">
      <w:pPr>
        <w:spacing w:after="120" w:line="276" w:lineRule="auto"/>
        <w:ind w:left="502"/>
        <w:jc w:val="both"/>
        <w:rPr>
          <w:b/>
          <w:sz w:val="24"/>
          <w:szCs w:val="24"/>
        </w:rPr>
      </w:pPr>
    </w:p>
    <w:p w:rsidR="003B59B0" w:rsidRPr="00830C79" w:rsidRDefault="003B59B0" w:rsidP="00B118B8">
      <w:pPr>
        <w:spacing w:after="120" w:line="276" w:lineRule="auto"/>
        <w:ind w:left="502"/>
        <w:jc w:val="both"/>
        <w:rPr>
          <w:b/>
          <w:sz w:val="24"/>
          <w:szCs w:val="24"/>
        </w:rPr>
      </w:pPr>
    </w:p>
    <w:p w:rsidR="006B78D2" w:rsidRPr="00830C79" w:rsidRDefault="006B78D2" w:rsidP="00FB227A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830C79">
        <w:rPr>
          <w:sz w:val="24"/>
          <w:szCs w:val="24"/>
        </w:rPr>
        <w:t xml:space="preserve">Z uwagi na powyższe, </w:t>
      </w:r>
      <w:r w:rsidRPr="00830C79">
        <w:rPr>
          <w:b/>
          <w:sz w:val="24"/>
          <w:szCs w:val="24"/>
        </w:rPr>
        <w:t xml:space="preserve">Zamawiający przedłuża termin składania ofert do dnia 16.11.2016r. do godz. </w:t>
      </w:r>
      <w:r w:rsidR="002F12A6" w:rsidRPr="00830C79">
        <w:rPr>
          <w:b/>
          <w:sz w:val="24"/>
          <w:szCs w:val="24"/>
        </w:rPr>
        <w:t>11:30</w:t>
      </w:r>
      <w:r w:rsidRPr="00830C79">
        <w:rPr>
          <w:b/>
          <w:sz w:val="24"/>
          <w:szCs w:val="24"/>
        </w:rPr>
        <w:t xml:space="preserve"> </w:t>
      </w:r>
      <w:r w:rsidRPr="00830C79">
        <w:rPr>
          <w:sz w:val="24"/>
          <w:szCs w:val="24"/>
        </w:rPr>
        <w:t xml:space="preserve">Oferty należy składać w siedzibie Zamawiającego w pok. 28. </w:t>
      </w:r>
      <w:r w:rsidRPr="00830C79">
        <w:rPr>
          <w:b/>
          <w:sz w:val="24"/>
          <w:szCs w:val="24"/>
        </w:rPr>
        <w:t>Otwarcie o</w:t>
      </w:r>
      <w:r w:rsidR="00E34D55" w:rsidRPr="00830C79">
        <w:rPr>
          <w:b/>
          <w:sz w:val="24"/>
          <w:szCs w:val="24"/>
        </w:rPr>
        <w:t xml:space="preserve">fert nastąpi tego samego dnia </w:t>
      </w:r>
      <w:r w:rsidRPr="00830C79">
        <w:rPr>
          <w:b/>
          <w:sz w:val="24"/>
          <w:szCs w:val="24"/>
        </w:rPr>
        <w:t xml:space="preserve">o godz. </w:t>
      </w:r>
      <w:r w:rsidR="002F12A6" w:rsidRPr="00830C79">
        <w:rPr>
          <w:b/>
          <w:sz w:val="24"/>
          <w:szCs w:val="24"/>
        </w:rPr>
        <w:t>12:00</w:t>
      </w:r>
      <w:r w:rsidRPr="00830C79">
        <w:rPr>
          <w:sz w:val="24"/>
          <w:szCs w:val="24"/>
        </w:rPr>
        <w:t xml:space="preserve"> w siedzibie Politechniki  Częstochowskiej przy ul. Dąbrowskiego 69, pok. 32.</w:t>
      </w:r>
    </w:p>
    <w:p w:rsidR="006B78D2" w:rsidRPr="00830C79" w:rsidRDefault="006B78D2" w:rsidP="00FB227A">
      <w:pPr>
        <w:spacing w:before="120" w:after="120" w:line="276" w:lineRule="auto"/>
        <w:jc w:val="both"/>
        <w:rPr>
          <w:b/>
          <w:sz w:val="24"/>
          <w:szCs w:val="24"/>
        </w:rPr>
      </w:pPr>
      <w:r w:rsidRPr="00830C79">
        <w:rPr>
          <w:sz w:val="24"/>
          <w:szCs w:val="24"/>
        </w:rPr>
        <w:t>Zamawiający działając na podstawie art. 38 ust. 4 ustawy z dnia 29 stycznia 2004 roku Prawo Zamówień Publicznych (Dz. U. z 2015 r. poz. 2164</w:t>
      </w:r>
      <w:r w:rsidR="00E34D55" w:rsidRPr="00830C79">
        <w:rPr>
          <w:sz w:val="24"/>
          <w:szCs w:val="24"/>
        </w:rPr>
        <w:t xml:space="preserve"> z </w:t>
      </w:r>
      <w:proofErr w:type="spellStart"/>
      <w:r w:rsidR="00E34D55" w:rsidRPr="00830C79">
        <w:rPr>
          <w:sz w:val="24"/>
          <w:szCs w:val="24"/>
        </w:rPr>
        <w:t>późn</w:t>
      </w:r>
      <w:proofErr w:type="spellEnd"/>
      <w:r w:rsidR="00E34D55" w:rsidRPr="00830C79">
        <w:rPr>
          <w:sz w:val="24"/>
          <w:szCs w:val="24"/>
        </w:rPr>
        <w:t>. zm</w:t>
      </w:r>
      <w:r w:rsidRPr="00830C79">
        <w:rPr>
          <w:sz w:val="24"/>
          <w:szCs w:val="24"/>
        </w:rPr>
        <w:t>.) zmienia treść specyfikacji istotnych warunków zamówienia w zakresie wskazanym powyżej.</w:t>
      </w:r>
    </w:p>
    <w:p w:rsidR="00543936" w:rsidRPr="00830C79" w:rsidRDefault="00543936" w:rsidP="00FB227A">
      <w:pPr>
        <w:pStyle w:val="Akapitzlist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D4AB3" w:rsidRPr="00830C79" w:rsidRDefault="006D4AB3" w:rsidP="00FB227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>Informujemy, że zgodnie z wymogiem art. 38 ust. 2 ustawy</w:t>
      </w:r>
      <w:r w:rsidR="00897AB0" w:rsidRPr="00830C79">
        <w:rPr>
          <w:sz w:val="24"/>
          <w:szCs w:val="24"/>
        </w:rPr>
        <w:t xml:space="preserve"> z dnia 29 stycznia 2004 roku Prawo Zamówień Publicznych </w:t>
      </w:r>
      <w:r w:rsidR="005A0276" w:rsidRPr="00830C79">
        <w:rPr>
          <w:sz w:val="24"/>
          <w:szCs w:val="24"/>
        </w:rPr>
        <w:t xml:space="preserve">(Dz. U. z 2015 r. poz. 2164 z </w:t>
      </w:r>
      <w:proofErr w:type="spellStart"/>
      <w:r w:rsidR="005A0276" w:rsidRPr="00830C79">
        <w:rPr>
          <w:sz w:val="24"/>
          <w:szCs w:val="24"/>
        </w:rPr>
        <w:t>późn</w:t>
      </w:r>
      <w:proofErr w:type="spellEnd"/>
      <w:r w:rsidR="005A0276" w:rsidRPr="00830C79">
        <w:rPr>
          <w:sz w:val="24"/>
          <w:szCs w:val="24"/>
        </w:rPr>
        <w:t>. zm.)</w:t>
      </w:r>
      <w:r w:rsidRPr="00830C79">
        <w:rPr>
          <w:sz w:val="24"/>
          <w:szCs w:val="24"/>
        </w:rPr>
        <w:t>, stanowisko Zamawiającego zostało rozesłane do wszystkich wykonawców, którym przekazano SIWZ.</w:t>
      </w:r>
    </w:p>
    <w:p w:rsidR="00ED350E" w:rsidRPr="00830C79" w:rsidRDefault="00ED350E" w:rsidP="00FB227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ED350E" w:rsidRPr="00830C79" w:rsidRDefault="00ED350E" w:rsidP="00FB227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0C79">
        <w:rPr>
          <w:sz w:val="24"/>
          <w:szCs w:val="24"/>
        </w:rPr>
        <w:t>W załączeniu zmieniony Projekt umowy.</w:t>
      </w:r>
    </w:p>
    <w:p w:rsidR="00E34D55" w:rsidRPr="00830C79" w:rsidRDefault="00E34D55" w:rsidP="00FB227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014723" w:rsidRPr="00830C79" w:rsidRDefault="00014723" w:rsidP="00FB227A">
      <w:pPr>
        <w:spacing w:line="276" w:lineRule="auto"/>
        <w:ind w:left="7080"/>
        <w:jc w:val="right"/>
        <w:rPr>
          <w:bCs/>
          <w:sz w:val="24"/>
          <w:szCs w:val="24"/>
        </w:rPr>
      </w:pPr>
      <w:r w:rsidRPr="00830C79">
        <w:rPr>
          <w:bCs/>
          <w:sz w:val="24"/>
          <w:szCs w:val="24"/>
        </w:rPr>
        <w:t>Kanclerz</w:t>
      </w:r>
    </w:p>
    <w:p w:rsidR="00014723" w:rsidRPr="00830C79" w:rsidRDefault="00014723" w:rsidP="00FB227A">
      <w:pPr>
        <w:spacing w:line="276" w:lineRule="auto"/>
        <w:ind w:left="5664"/>
        <w:jc w:val="right"/>
        <w:rPr>
          <w:bCs/>
          <w:sz w:val="24"/>
          <w:szCs w:val="24"/>
        </w:rPr>
      </w:pPr>
      <w:r w:rsidRPr="00830C79">
        <w:rPr>
          <w:bCs/>
          <w:sz w:val="24"/>
          <w:szCs w:val="24"/>
        </w:rPr>
        <w:t xml:space="preserve">Politechniki Częstochowskiej </w:t>
      </w:r>
    </w:p>
    <w:p w:rsidR="00014723" w:rsidRPr="00FB227A" w:rsidRDefault="00014723" w:rsidP="00FB227A">
      <w:pPr>
        <w:spacing w:line="276" w:lineRule="auto"/>
        <w:ind w:left="5664"/>
        <w:jc w:val="right"/>
        <w:rPr>
          <w:bCs/>
          <w:sz w:val="24"/>
          <w:szCs w:val="24"/>
        </w:rPr>
      </w:pPr>
      <w:r w:rsidRPr="00830C79">
        <w:rPr>
          <w:bCs/>
          <w:sz w:val="24"/>
          <w:szCs w:val="24"/>
        </w:rPr>
        <w:t>dr inż. Arkadiusz Kociszewski</w:t>
      </w:r>
    </w:p>
    <w:p w:rsidR="006D4AB3" w:rsidRPr="00FB227A" w:rsidRDefault="006D4AB3" w:rsidP="00FB227A">
      <w:pPr>
        <w:pStyle w:val="Tekstpodstawowy"/>
        <w:spacing w:before="120" w:after="120" w:line="276" w:lineRule="auto"/>
        <w:rPr>
          <w:sz w:val="24"/>
          <w:szCs w:val="24"/>
        </w:rPr>
      </w:pPr>
    </w:p>
    <w:sectPr w:rsidR="006D4AB3" w:rsidRPr="00FB227A" w:rsidSect="009934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E63" w:rsidRDefault="00932E63">
      <w:r>
        <w:separator/>
      </w:r>
    </w:p>
  </w:endnote>
  <w:endnote w:type="continuationSeparator" w:id="0">
    <w:p w:rsidR="00932E63" w:rsidRDefault="00932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35B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35BD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35BD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60156" w:rsidRPr="00F60156">
        <w:rPr>
          <w:rStyle w:val="Numerstrony"/>
          <w:noProof/>
        </w:rPr>
        <w:t>12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E63" w:rsidRDefault="00932E63">
      <w:r>
        <w:separator/>
      </w:r>
    </w:p>
  </w:footnote>
  <w:footnote w:type="continuationSeparator" w:id="0">
    <w:p w:rsidR="00932E63" w:rsidRDefault="00932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76" w:rsidRDefault="005A02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76" w:rsidRDefault="005A02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76" w:rsidRDefault="005A02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2F84"/>
    <w:multiLevelType w:val="hybridMultilevel"/>
    <w:tmpl w:val="84541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D4F54"/>
    <w:multiLevelType w:val="hybridMultilevel"/>
    <w:tmpl w:val="BD5A9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7B50CE5"/>
    <w:multiLevelType w:val="hybridMultilevel"/>
    <w:tmpl w:val="269CAB64"/>
    <w:lvl w:ilvl="0" w:tplc="BD0AA558">
      <w:start w:val="1"/>
      <w:numFmt w:val="decimal"/>
      <w:lvlText w:val="%1."/>
      <w:lvlJc w:val="left"/>
      <w:pPr>
        <w:ind w:left="360" w:hanging="360"/>
      </w:pPr>
      <w:rPr>
        <w:rFonts w:ascii="Cambria" w:eastAsia="Calibr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6B350D"/>
    <w:multiLevelType w:val="hybridMultilevel"/>
    <w:tmpl w:val="F474C9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E1177F9"/>
    <w:multiLevelType w:val="hybridMultilevel"/>
    <w:tmpl w:val="E32EDD22"/>
    <w:lvl w:ilvl="0" w:tplc="EFB6D9D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0812E83"/>
    <w:multiLevelType w:val="hybridMultilevel"/>
    <w:tmpl w:val="890E3FB0"/>
    <w:lvl w:ilvl="0" w:tplc="AC582E2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2"/>
  </w:num>
  <w:num w:numId="6">
    <w:abstractNumId w:val="6"/>
  </w:num>
  <w:num w:numId="7">
    <w:abstractNumId w:val="1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276"/>
    <w:rsid w:val="00014723"/>
    <w:rsid w:val="00031374"/>
    <w:rsid w:val="00055B16"/>
    <w:rsid w:val="000A1097"/>
    <w:rsid w:val="00110A34"/>
    <w:rsid w:val="00114B60"/>
    <w:rsid w:val="00180C6E"/>
    <w:rsid w:val="001A33A4"/>
    <w:rsid w:val="001E3CA0"/>
    <w:rsid w:val="001E5466"/>
    <w:rsid w:val="00287B98"/>
    <w:rsid w:val="002D77AD"/>
    <w:rsid w:val="002F12A6"/>
    <w:rsid w:val="00361B83"/>
    <w:rsid w:val="003B59B0"/>
    <w:rsid w:val="003C4DF5"/>
    <w:rsid w:val="004400A9"/>
    <w:rsid w:val="00461BAF"/>
    <w:rsid w:val="00483C3A"/>
    <w:rsid w:val="004929AF"/>
    <w:rsid w:val="0049655B"/>
    <w:rsid w:val="004A75F2"/>
    <w:rsid w:val="004A7B9E"/>
    <w:rsid w:val="004F6974"/>
    <w:rsid w:val="005033C4"/>
    <w:rsid w:val="005144A9"/>
    <w:rsid w:val="00543265"/>
    <w:rsid w:val="00543936"/>
    <w:rsid w:val="0056629D"/>
    <w:rsid w:val="005A0276"/>
    <w:rsid w:val="005B1B08"/>
    <w:rsid w:val="005B52BC"/>
    <w:rsid w:val="005C433C"/>
    <w:rsid w:val="00620BE0"/>
    <w:rsid w:val="00630121"/>
    <w:rsid w:val="0063509C"/>
    <w:rsid w:val="00635BD9"/>
    <w:rsid w:val="00662BDB"/>
    <w:rsid w:val="006A22E4"/>
    <w:rsid w:val="006B243D"/>
    <w:rsid w:val="006B7198"/>
    <w:rsid w:val="006B78D2"/>
    <w:rsid w:val="006D4AB3"/>
    <w:rsid w:val="006F3B81"/>
    <w:rsid w:val="0071685A"/>
    <w:rsid w:val="00737711"/>
    <w:rsid w:val="00744EC4"/>
    <w:rsid w:val="00744FDD"/>
    <w:rsid w:val="00751956"/>
    <w:rsid w:val="00797D2B"/>
    <w:rsid w:val="007A4F82"/>
    <w:rsid w:val="00830C79"/>
    <w:rsid w:val="008561D5"/>
    <w:rsid w:val="00897AB0"/>
    <w:rsid w:val="008A58F4"/>
    <w:rsid w:val="008C61E5"/>
    <w:rsid w:val="009055F0"/>
    <w:rsid w:val="009058ED"/>
    <w:rsid w:val="00932E63"/>
    <w:rsid w:val="0096484D"/>
    <w:rsid w:val="00993425"/>
    <w:rsid w:val="009D44B6"/>
    <w:rsid w:val="009F473D"/>
    <w:rsid w:val="00A10A90"/>
    <w:rsid w:val="00A51E58"/>
    <w:rsid w:val="00A76211"/>
    <w:rsid w:val="00A905AC"/>
    <w:rsid w:val="00AA360A"/>
    <w:rsid w:val="00AB1BBC"/>
    <w:rsid w:val="00AF2C93"/>
    <w:rsid w:val="00AF2FA7"/>
    <w:rsid w:val="00B025DA"/>
    <w:rsid w:val="00B118B8"/>
    <w:rsid w:val="00BA6584"/>
    <w:rsid w:val="00BE29FC"/>
    <w:rsid w:val="00BF7653"/>
    <w:rsid w:val="00C0160E"/>
    <w:rsid w:val="00C062AE"/>
    <w:rsid w:val="00C355B6"/>
    <w:rsid w:val="00C370F2"/>
    <w:rsid w:val="00C44EEC"/>
    <w:rsid w:val="00C70C43"/>
    <w:rsid w:val="00CE109C"/>
    <w:rsid w:val="00CF4187"/>
    <w:rsid w:val="00D073BD"/>
    <w:rsid w:val="00D15D2D"/>
    <w:rsid w:val="00D5470E"/>
    <w:rsid w:val="00D67480"/>
    <w:rsid w:val="00DB06D1"/>
    <w:rsid w:val="00DB2443"/>
    <w:rsid w:val="00DF32E8"/>
    <w:rsid w:val="00E2789F"/>
    <w:rsid w:val="00E34D55"/>
    <w:rsid w:val="00E6306E"/>
    <w:rsid w:val="00E64A4A"/>
    <w:rsid w:val="00E67AE2"/>
    <w:rsid w:val="00E715CB"/>
    <w:rsid w:val="00EA14B3"/>
    <w:rsid w:val="00EA416E"/>
    <w:rsid w:val="00EC22FB"/>
    <w:rsid w:val="00ED350E"/>
    <w:rsid w:val="00EE75A3"/>
    <w:rsid w:val="00F60156"/>
    <w:rsid w:val="00F74CC5"/>
    <w:rsid w:val="00FB227A"/>
    <w:rsid w:val="00FC5957"/>
    <w:rsid w:val="00FD265E"/>
    <w:rsid w:val="00FE04B8"/>
    <w:rsid w:val="00FE4036"/>
    <w:rsid w:val="00FE66D2"/>
    <w:rsid w:val="00FE6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3425"/>
  </w:style>
  <w:style w:type="paragraph" w:styleId="Nagwek1">
    <w:name w:val="heading 1"/>
    <w:basedOn w:val="Normalny"/>
    <w:next w:val="Normalny"/>
    <w:qFormat/>
    <w:rsid w:val="0099342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9342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934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342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3425"/>
  </w:style>
  <w:style w:type="paragraph" w:styleId="Tekstpodstawowywcity">
    <w:name w:val="Body Text Indent"/>
    <w:basedOn w:val="Normalny"/>
    <w:rsid w:val="0099342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9342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9342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93425"/>
    <w:rPr>
      <w:sz w:val="28"/>
    </w:rPr>
  </w:style>
  <w:style w:type="paragraph" w:styleId="Tekstpodstawowywcity3">
    <w:name w:val="Body Text Indent 3"/>
    <w:basedOn w:val="Normalny"/>
    <w:link w:val="Tekstpodstawowywcity3Znak"/>
    <w:rsid w:val="00993425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3C4DF5"/>
    <w:pPr>
      <w:suppressAutoHyphens/>
      <w:ind w:left="720"/>
      <w:contextualSpacing/>
    </w:pPr>
    <w:rPr>
      <w:rFonts w:ascii="Arial" w:hAnsi="Arial"/>
      <w:sz w:val="18"/>
      <w:szCs w:val="18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C4DF5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4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3617</Words>
  <Characters>23070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2016-11-09T09:48:00Z</cp:lastPrinted>
  <dcterms:created xsi:type="dcterms:W3CDTF">2016-11-09T09:51:00Z</dcterms:created>
  <dcterms:modified xsi:type="dcterms:W3CDTF">2016-11-09T09:51:00Z</dcterms:modified>
</cp:coreProperties>
</file>