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086F1C" w:rsidP="001A443E">
      <w:pPr>
        <w:jc w:val="right"/>
        <w:rPr>
          <w:b/>
          <w:bCs/>
          <w:sz w:val="24"/>
        </w:rPr>
      </w:pPr>
      <w:r w:rsidRPr="00086F1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86F1C">
        <w:rPr>
          <w:sz w:val="24"/>
        </w:rPr>
        <w:t>2016-11-0</w:t>
      </w:r>
      <w:r w:rsidR="00D1041A">
        <w:rPr>
          <w:sz w:val="24"/>
        </w:rPr>
        <w:t>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86F1C" w:rsidP="00A80738">
      <w:pPr>
        <w:rPr>
          <w:b/>
          <w:bCs/>
          <w:sz w:val="24"/>
        </w:rPr>
      </w:pPr>
      <w:r w:rsidRPr="00086F1C">
        <w:rPr>
          <w:b/>
          <w:bCs/>
          <w:sz w:val="24"/>
        </w:rPr>
        <w:t>Politechnika Częstochowska</w:t>
      </w:r>
    </w:p>
    <w:p w:rsidR="00A80738" w:rsidRDefault="00086F1C" w:rsidP="00A80738">
      <w:pPr>
        <w:rPr>
          <w:b/>
          <w:bCs/>
          <w:sz w:val="24"/>
        </w:rPr>
      </w:pPr>
      <w:r w:rsidRPr="00086F1C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086F1C">
        <w:rPr>
          <w:b/>
          <w:bCs/>
          <w:sz w:val="24"/>
        </w:rPr>
        <w:t>69</w:t>
      </w:r>
    </w:p>
    <w:p w:rsidR="00A80738" w:rsidRDefault="00086F1C" w:rsidP="00A80738">
      <w:pPr>
        <w:rPr>
          <w:b/>
          <w:bCs/>
          <w:sz w:val="24"/>
        </w:rPr>
      </w:pPr>
      <w:r w:rsidRPr="00086F1C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086F1C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86F1C" w:rsidRPr="00086F1C">
        <w:rPr>
          <w:b/>
          <w:sz w:val="24"/>
          <w:szCs w:val="24"/>
        </w:rPr>
        <w:t>ZP/DK-18/16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86F1C" w:rsidRPr="00086F1C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86F1C" w:rsidRPr="00086F1C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86F1C" w:rsidRPr="00086F1C">
        <w:rPr>
          <w:sz w:val="24"/>
          <w:szCs w:val="24"/>
        </w:rPr>
        <w:t>08/11/2016</w:t>
      </w:r>
      <w:r w:rsidR="00FF4AB1" w:rsidRPr="00FF4AB1">
        <w:rPr>
          <w:sz w:val="24"/>
          <w:szCs w:val="24"/>
        </w:rPr>
        <w:t xml:space="preserve"> o godz. </w:t>
      </w:r>
      <w:r w:rsidR="00086F1C" w:rsidRPr="00086F1C">
        <w:rPr>
          <w:sz w:val="24"/>
          <w:szCs w:val="24"/>
        </w:rPr>
        <w:t>10:45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1 zamówienia w wysokości 37 500.00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2 zamówienia w wysokości 12 000.00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3 zamówienia w wysokości 6 500.00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4 zamówienia w wysokości 3 550.00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5 zamówienia w wysokości 3 550.00 zł brutto;</w:t>
            </w:r>
            <w:bookmarkStart w:id="0" w:name="_GoBack"/>
            <w:bookmarkEnd w:id="0"/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6 zamówienia w wysokości 2 500.00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7 zamówienia w wysokości 3 960.00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8 zamówienia w wysokości 5 781.00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9 zamówienia w wysokości 840.10 zł brutto;</w:t>
            </w:r>
          </w:p>
        </w:tc>
      </w:tr>
      <w:tr w:rsidR="00086F1C" w:rsidRPr="00075CD0" w:rsidTr="009D1E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6F1C" w:rsidRPr="00075CD0" w:rsidRDefault="00086F1C" w:rsidP="00D1041A">
            <w:pPr>
              <w:jc w:val="both"/>
              <w:rPr>
                <w:sz w:val="24"/>
                <w:szCs w:val="24"/>
              </w:rPr>
            </w:pPr>
            <w:r w:rsidRPr="00086F1C">
              <w:rPr>
                <w:sz w:val="24"/>
                <w:szCs w:val="24"/>
              </w:rPr>
              <w:t>części 10 zamówienia w wysokości 800.00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37 453.50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lastRenderedPageBreak/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lastRenderedPageBreak/>
              <w:t>11 992.50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4 157.40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5 658.00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861.00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ACOM Spółka Jawna Wanda Drzewiecka Anna Drzewiecka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738.00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42 189.00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11 377.50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7 134.00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3 222.60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4 182.00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3 939.00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5 289.00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838.86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  <w:tr w:rsidR="00086F1C" w:rsidRPr="00075CD0" w:rsidTr="009D1EE3">
        <w:tc>
          <w:tcPr>
            <w:tcW w:w="901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BIS Karol Kowalski</w:t>
            </w:r>
          </w:p>
          <w:p w:rsidR="00086F1C" w:rsidRPr="00075CD0" w:rsidRDefault="00086F1C" w:rsidP="009D1EE3">
            <w:pPr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86F1C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738.00 zł</w:t>
            </w:r>
          </w:p>
        </w:tc>
        <w:tc>
          <w:tcPr>
            <w:tcW w:w="1648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086F1C" w:rsidRPr="00075CD0" w:rsidRDefault="00086F1C" w:rsidP="009D1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6F1C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4C7" w:rsidRDefault="007304C7">
      <w:r>
        <w:separator/>
      </w:r>
    </w:p>
  </w:endnote>
  <w:endnote w:type="continuationSeparator" w:id="0">
    <w:p w:rsidR="007304C7" w:rsidRDefault="0073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4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41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41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4C7" w:rsidRDefault="007304C7">
      <w:r>
        <w:separator/>
      </w:r>
    </w:p>
  </w:footnote>
  <w:footnote w:type="continuationSeparator" w:id="0">
    <w:p w:rsidR="007304C7" w:rsidRDefault="00730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1C" w:rsidRDefault="00086F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1C" w:rsidRDefault="00086F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1C" w:rsidRDefault="00086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4C7"/>
    <w:rsid w:val="0001764B"/>
    <w:rsid w:val="0003529D"/>
    <w:rsid w:val="00075CD0"/>
    <w:rsid w:val="00086F1C"/>
    <w:rsid w:val="001A443E"/>
    <w:rsid w:val="003B044E"/>
    <w:rsid w:val="004C7E9B"/>
    <w:rsid w:val="005028C0"/>
    <w:rsid w:val="00617D11"/>
    <w:rsid w:val="00647371"/>
    <w:rsid w:val="00651764"/>
    <w:rsid w:val="00666480"/>
    <w:rsid w:val="0069085C"/>
    <w:rsid w:val="007304C7"/>
    <w:rsid w:val="00861E75"/>
    <w:rsid w:val="00864EE2"/>
    <w:rsid w:val="008B02BA"/>
    <w:rsid w:val="009F189D"/>
    <w:rsid w:val="00A80738"/>
    <w:rsid w:val="00AC7F83"/>
    <w:rsid w:val="00C236D3"/>
    <w:rsid w:val="00C94D43"/>
    <w:rsid w:val="00D1041A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04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10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494</Words>
  <Characters>2520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2016-11-09T10:44:00Z</cp:lastPrinted>
  <dcterms:created xsi:type="dcterms:W3CDTF">2016-11-09T10:44:00Z</dcterms:created>
  <dcterms:modified xsi:type="dcterms:W3CDTF">2016-11-09T10:44:00Z</dcterms:modified>
</cp:coreProperties>
</file>