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D5060" w:rsidRPr="00DD5060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D5060" w:rsidRPr="00DD5060">
        <w:rPr>
          <w:rFonts w:ascii="Times New Roman" w:hAnsi="Times New Roman"/>
          <w:b/>
        </w:rPr>
        <w:t>ZP/D-37/A/16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D5060" w:rsidRPr="00DD506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D5060" w:rsidRPr="00DD506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DD5060" w:rsidRPr="00DD506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D5060" w:rsidRPr="00DD506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DD5060" w:rsidRPr="00DD5060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DD5060" w:rsidRPr="00DD5060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DD5060" w:rsidRPr="00DD5060">
        <w:rPr>
          <w:rFonts w:ascii="Times New Roman" w:hAnsi="Times New Roman"/>
          <w:sz w:val="21"/>
          <w:szCs w:val="21"/>
        </w:rPr>
        <w:t>późn</w:t>
      </w:r>
      <w:proofErr w:type="spellEnd"/>
      <w:r w:rsidR="00DD5060" w:rsidRPr="00DD5060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DD5060" w:rsidRPr="00DD5060">
        <w:rPr>
          <w:rFonts w:ascii="Times New Roman" w:hAnsi="Times New Roman"/>
          <w:b/>
          <w:sz w:val="24"/>
          <w:szCs w:val="24"/>
        </w:rPr>
        <w:t>Dostawa stanowiska - mobilna instalacja z panelem fotowoltaicznym - doposażenie dydaktycznej bazy laboratoryjnej Wydziału Infrastruktury i Środowiska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547D40" w:rsidRDefault="00C113BF" w:rsidP="00547D40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 1 pkt 12-23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547D40">
        <w:rPr>
          <w:rFonts w:ascii="Times New Roman" w:hAnsi="Times New Roman"/>
        </w:rPr>
        <w:t xml:space="preserve"> </w:t>
      </w:r>
      <w:r w:rsidR="00547D40">
        <w:rPr>
          <w:rFonts w:ascii="Times New Roman" w:hAnsi="Times New Roman"/>
        </w:rPr>
        <w:t>oraz spełniam warunki udziału w postępowaniu określone przez Zamawiającego w ogłoszeniu o zamówieniu.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547D40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547D40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*</w:t>
      </w:r>
      <w:r w:rsidR="00A24C2D"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="00A24C2D"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="00A24C2D"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47D40" w:rsidRDefault="00547D40" w:rsidP="00547D40">
      <w:pPr>
        <w:spacing w:before="60" w:after="60" w:line="240" w:lineRule="auto"/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>*(należy wypełnić jeżeli dotyczy)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547D40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*</w:t>
      </w:r>
      <w:r w:rsidR="00F8042D"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547D40" w:rsidRDefault="00547D40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47D40" w:rsidRDefault="00547D40" w:rsidP="00547D40">
      <w:pPr>
        <w:spacing w:before="60" w:after="60" w:line="240" w:lineRule="auto"/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>*(należy wypełnić jeżeli dotyczy)</w:t>
      </w:r>
    </w:p>
    <w:p w:rsidR="00547D40" w:rsidRPr="00F8042D" w:rsidRDefault="00547D40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547D40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</w:t>
      </w:r>
      <w:r w:rsidR="00F8042D"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47D40" w:rsidRDefault="00547D40" w:rsidP="00547D40">
      <w:pPr>
        <w:spacing w:before="60" w:after="60" w:line="240" w:lineRule="auto"/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>*(należy wypełnić jeżeli dotyczy)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C69" w:rsidRDefault="00802C69" w:rsidP="0038231F">
      <w:pPr>
        <w:spacing w:after="0" w:line="240" w:lineRule="auto"/>
      </w:pPr>
      <w:r>
        <w:separator/>
      </w:r>
    </w:p>
  </w:endnote>
  <w:endnote w:type="continuationSeparator" w:id="0">
    <w:p w:rsidR="00802C69" w:rsidRDefault="00802C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060" w:rsidRDefault="00DD50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47D4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47D4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060" w:rsidRDefault="00DD50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C69" w:rsidRDefault="00802C69" w:rsidP="0038231F">
      <w:pPr>
        <w:spacing w:after="0" w:line="240" w:lineRule="auto"/>
      </w:pPr>
      <w:r>
        <w:separator/>
      </w:r>
    </w:p>
  </w:footnote>
  <w:footnote w:type="continuationSeparator" w:id="0">
    <w:p w:rsidR="00802C69" w:rsidRDefault="00802C6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060" w:rsidRDefault="00DD50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060" w:rsidRDefault="00DD50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060" w:rsidRDefault="00DD50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2C69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47D40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2C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06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B2656FB-840D-453D-A9C8-D8C19BF3E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45256-255B-4E43-999C-E09D45617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537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2016-11-04T11:34:00Z</cp:lastPrinted>
  <dcterms:created xsi:type="dcterms:W3CDTF">2016-11-04T11:34:00Z</dcterms:created>
  <dcterms:modified xsi:type="dcterms:W3CDTF">2016-11-04T11:34:00Z</dcterms:modified>
</cp:coreProperties>
</file>