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EDF" w:rsidRDefault="00925EDF">
      <w:pPr>
        <w:spacing w:line="360" w:lineRule="auto"/>
        <w:jc w:val="center"/>
        <w:rPr>
          <w:b/>
          <w:u w:val="single"/>
        </w:rPr>
      </w:pPr>
    </w:p>
    <w:p w:rsidR="00925EDF" w:rsidRDefault="00327246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>FORMULARZ</w:t>
      </w:r>
      <w:r w:rsidR="006E067B">
        <w:rPr>
          <w:sz w:val="28"/>
        </w:rPr>
        <w:t xml:space="preserve"> OFERTY </w:t>
      </w:r>
    </w:p>
    <w:p w:rsidR="00925EDF" w:rsidRDefault="00925EDF">
      <w:pPr>
        <w:spacing w:line="360" w:lineRule="auto"/>
        <w:ind w:left="709" w:hanging="425"/>
        <w:jc w:val="center"/>
        <w:rPr>
          <w:b/>
        </w:rPr>
      </w:pPr>
    </w:p>
    <w:p w:rsidR="00816FA9" w:rsidRPr="00816FA9" w:rsidRDefault="00816FA9" w:rsidP="00816FA9">
      <w:pPr>
        <w:spacing w:line="360" w:lineRule="auto"/>
      </w:pPr>
      <w:r>
        <w:t>Nazwa wykonawcy........</w:t>
      </w:r>
      <w:r w:rsidRPr="00816FA9">
        <w:t>...............................................................................................................</w:t>
      </w:r>
    </w:p>
    <w:p w:rsidR="00816FA9" w:rsidRPr="00816FA9" w:rsidRDefault="00816FA9" w:rsidP="00816FA9">
      <w:pPr>
        <w:spacing w:line="360" w:lineRule="auto"/>
      </w:pPr>
      <w:r w:rsidRPr="00816FA9">
        <w:t>Adres: ....................................................................................................................................................</w:t>
      </w:r>
    </w:p>
    <w:p w:rsidR="00816FA9" w:rsidRPr="00816FA9" w:rsidRDefault="00816FA9" w:rsidP="00816FA9">
      <w:pPr>
        <w:spacing w:line="360" w:lineRule="auto"/>
      </w:pPr>
      <w:r w:rsidRPr="00816FA9">
        <w:t>....................................................................................................................................................</w:t>
      </w:r>
    </w:p>
    <w:p w:rsidR="00816FA9" w:rsidRPr="00816FA9" w:rsidRDefault="00816FA9" w:rsidP="00816FA9">
      <w:pPr>
        <w:pStyle w:val="Nagwek2"/>
        <w:spacing w:line="360" w:lineRule="auto"/>
        <w:jc w:val="left"/>
        <w:rPr>
          <w:b w:val="0"/>
          <w:szCs w:val="24"/>
        </w:rPr>
      </w:pPr>
      <w:r w:rsidRPr="00816FA9">
        <w:rPr>
          <w:b w:val="0"/>
          <w:szCs w:val="24"/>
        </w:rPr>
        <w:t>Tel. ......................................</w:t>
      </w:r>
      <w:r>
        <w:rPr>
          <w:b w:val="0"/>
          <w:szCs w:val="24"/>
        </w:rPr>
        <w:t>............................</w:t>
      </w:r>
    </w:p>
    <w:p w:rsidR="00816FA9" w:rsidRPr="00816FA9" w:rsidRDefault="00816FA9" w:rsidP="00816FA9">
      <w:pPr>
        <w:pStyle w:val="Nagwek2"/>
        <w:spacing w:line="360" w:lineRule="auto"/>
        <w:jc w:val="left"/>
        <w:rPr>
          <w:b w:val="0"/>
          <w:szCs w:val="24"/>
        </w:rPr>
      </w:pPr>
      <w:r w:rsidRPr="00816FA9">
        <w:rPr>
          <w:b w:val="0"/>
          <w:szCs w:val="24"/>
        </w:rPr>
        <w:t xml:space="preserve">Fax: …………………............................., na który zamawiający ma przesyłać korespondencję </w:t>
      </w:r>
    </w:p>
    <w:p w:rsidR="00816FA9" w:rsidRPr="00816FA9" w:rsidRDefault="00816FA9" w:rsidP="00816FA9">
      <w:pPr>
        <w:spacing w:line="360" w:lineRule="auto"/>
      </w:pPr>
      <w:r w:rsidRPr="00816FA9">
        <w:t>E-</w:t>
      </w:r>
      <w:r>
        <w:t>mail …….............……………….…..</w:t>
      </w:r>
      <w:r w:rsidRPr="00816FA9">
        <w:t>., na który zamawiający ma przesyłać korespondencję</w:t>
      </w:r>
    </w:p>
    <w:p w:rsidR="00816FA9" w:rsidRPr="00816FA9" w:rsidRDefault="00816FA9" w:rsidP="00816FA9">
      <w:pPr>
        <w:spacing w:line="360" w:lineRule="auto"/>
      </w:pPr>
      <w:r w:rsidRPr="00816FA9">
        <w:t>NIP .............................................................. Regon ..................................................................</w:t>
      </w:r>
    </w:p>
    <w:p w:rsidR="00925EDF" w:rsidRDefault="00925EDF">
      <w:pPr>
        <w:spacing w:line="360" w:lineRule="auto"/>
        <w:jc w:val="both"/>
      </w:pPr>
    </w:p>
    <w:p w:rsidR="00925EDF" w:rsidRDefault="00925EDF">
      <w:pPr>
        <w:spacing w:line="360" w:lineRule="auto"/>
        <w:jc w:val="both"/>
      </w:pPr>
    </w:p>
    <w:p w:rsidR="00925EDF" w:rsidRPr="00E279EF" w:rsidRDefault="006E067B">
      <w:pPr>
        <w:spacing w:line="360" w:lineRule="auto"/>
        <w:jc w:val="both"/>
      </w:pPr>
      <w:r>
        <w:t xml:space="preserve">Nawiązując do ogłoszonego przetargu w trybie </w:t>
      </w:r>
      <w:r w:rsidR="00127963" w:rsidRPr="00127963">
        <w:rPr>
          <w:b/>
        </w:rPr>
        <w:t>przetarg nieograniczony</w:t>
      </w:r>
      <w:r>
        <w:t xml:space="preserve"> na: </w:t>
      </w:r>
      <w:r w:rsidR="00127963" w:rsidRPr="00127963">
        <w:rPr>
          <w:b/>
        </w:rPr>
        <w:t xml:space="preserve">Dostawa </w:t>
      </w:r>
      <w:r w:rsidR="00E47C49">
        <w:rPr>
          <w:b/>
        </w:rPr>
        <w:t>stanowiska – mobilna instalacja z panelem fotowoltaicznym – doposażenie dy</w:t>
      </w:r>
      <w:r w:rsidR="00327246">
        <w:rPr>
          <w:b/>
        </w:rPr>
        <w:t>daktycznej bazy laboratoryjnej W</w:t>
      </w:r>
      <w:bookmarkStart w:id="0" w:name="_GoBack"/>
      <w:bookmarkEnd w:id="0"/>
      <w:r w:rsidR="00E47C49">
        <w:rPr>
          <w:b/>
        </w:rPr>
        <w:t>ydziału Infrastruktury i Środowiska Politechniki Częstochowskiej</w:t>
      </w:r>
      <w:r w:rsidR="00E279EF">
        <w:t xml:space="preserve">, spr. nr rej. </w:t>
      </w:r>
      <w:r w:rsidR="00E279EF" w:rsidRPr="00E279EF">
        <w:rPr>
          <w:b/>
        </w:rPr>
        <w:t>ZP/D-37/A/16</w:t>
      </w:r>
    </w:p>
    <w:p w:rsidR="00DF7082" w:rsidRDefault="00DF7082" w:rsidP="00DF7082">
      <w:pPr>
        <w:spacing w:line="360" w:lineRule="auto"/>
        <w:ind w:hanging="284"/>
        <w:jc w:val="both"/>
      </w:pPr>
    </w:p>
    <w:p w:rsidR="00DF7082" w:rsidRDefault="00DF7082" w:rsidP="00DF7082">
      <w:pPr>
        <w:spacing w:line="360" w:lineRule="auto"/>
        <w:ind w:hanging="284"/>
        <w:jc w:val="both"/>
      </w:pPr>
      <w:r>
        <w:t>1) oferujemy wykonanie usług objętych zamówieniem, stosując niżej wymienione stawki: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86"/>
      </w:tblGrid>
      <w:tr w:rsidR="00DF7082" w:rsidTr="00DF7082">
        <w:tc>
          <w:tcPr>
            <w:tcW w:w="9386" w:type="dxa"/>
            <w:tcBorders>
              <w:top w:val="nil"/>
              <w:left w:val="nil"/>
              <w:bottom w:val="nil"/>
              <w:right w:val="nil"/>
            </w:tcBorders>
          </w:tcPr>
          <w:p w:rsidR="00DF7082" w:rsidRDefault="00DF7082">
            <w:pPr>
              <w:spacing w:line="360" w:lineRule="auto"/>
            </w:pPr>
            <w:r>
              <w:rPr>
                <w:b/>
              </w:rPr>
              <w:t xml:space="preserve">cena brutto :  </w:t>
            </w:r>
            <w:r>
              <w:t>..........................................................  PLN</w:t>
            </w:r>
          </w:p>
          <w:p w:rsidR="00DF7082" w:rsidRDefault="00DF7082">
            <w:pPr>
              <w:spacing w:line="360" w:lineRule="auto"/>
            </w:pPr>
            <w:r>
              <w:t>/słownie: ............................................................................................................................ PLN/</w:t>
            </w:r>
          </w:p>
          <w:p w:rsidR="00DF7082" w:rsidRDefault="00DF7082">
            <w:pPr>
              <w:spacing w:line="360" w:lineRule="auto"/>
            </w:pPr>
            <w:r>
              <w:rPr>
                <w:b/>
              </w:rPr>
              <w:t>cena netto :</w:t>
            </w:r>
            <w:r>
              <w:t xml:space="preserve">  ..................................................  PLN</w:t>
            </w:r>
          </w:p>
          <w:p w:rsidR="00DF7082" w:rsidRDefault="00DF7082">
            <w:pPr>
              <w:spacing w:line="360" w:lineRule="auto"/>
            </w:pPr>
            <w:r>
              <w:t>/słownie: ............................................................................................................................ PLN/</w:t>
            </w:r>
          </w:p>
          <w:p w:rsidR="00DF7082" w:rsidRDefault="00DF7082">
            <w:pPr>
              <w:spacing w:line="360" w:lineRule="auto"/>
            </w:pPr>
            <w:r>
              <w:t>Zastosowano stawkę podatku VAT w wysokości ……………%</w:t>
            </w:r>
          </w:p>
          <w:p w:rsidR="00DF7082" w:rsidRDefault="00DF7082">
            <w:pPr>
              <w:pStyle w:val="Tekstpodstawowy"/>
            </w:pPr>
            <w:r>
              <w:rPr>
                <w:b/>
                <w:bCs/>
              </w:rPr>
              <w:t>Termin realizacji:</w:t>
            </w:r>
            <w:r>
              <w:t xml:space="preserve"> </w:t>
            </w:r>
          </w:p>
          <w:p w:rsidR="008436CB" w:rsidRPr="008436CB" w:rsidRDefault="008436CB" w:rsidP="008436CB">
            <w:pPr>
              <w:pStyle w:val="Tekstpodstawowy"/>
              <w:rPr>
                <w:b/>
                <w:bCs/>
              </w:rPr>
            </w:pPr>
            <w:r w:rsidRPr="008436CB">
              <w:sym w:font="Symbol" w:char="00FF"/>
            </w:r>
            <w:r w:rsidRPr="008436CB">
              <w:t xml:space="preserve"> </w:t>
            </w:r>
            <w:r>
              <w:rPr>
                <w:b/>
                <w:bCs/>
              </w:rPr>
              <w:t xml:space="preserve">do 15.12.2016 r. </w:t>
            </w:r>
            <w:r w:rsidRPr="008436CB">
              <w:rPr>
                <w:b/>
                <w:bCs/>
              </w:rPr>
              <w:t xml:space="preserve"> </w:t>
            </w:r>
          </w:p>
          <w:p w:rsidR="008436CB" w:rsidRPr="008436CB" w:rsidRDefault="008436CB" w:rsidP="008436CB">
            <w:pPr>
              <w:pStyle w:val="Tekstpodstawowy"/>
              <w:rPr>
                <w:b/>
                <w:bCs/>
              </w:rPr>
            </w:pPr>
            <w:r w:rsidRPr="008436CB">
              <w:sym w:font="Symbol" w:char="00FF"/>
            </w:r>
            <w:r w:rsidRPr="008436CB">
              <w:t xml:space="preserve"> </w:t>
            </w:r>
            <w:r w:rsidRPr="008436CB">
              <w:rPr>
                <w:b/>
                <w:bCs/>
              </w:rPr>
              <w:t xml:space="preserve">do </w:t>
            </w:r>
            <w:r>
              <w:rPr>
                <w:b/>
                <w:bCs/>
              </w:rPr>
              <w:t>12.12.2016 r.</w:t>
            </w:r>
            <w:r w:rsidRPr="008436CB">
              <w:rPr>
                <w:b/>
                <w:bCs/>
              </w:rPr>
              <w:t xml:space="preserve"> </w:t>
            </w:r>
          </w:p>
          <w:p w:rsidR="008436CB" w:rsidRPr="008436CB" w:rsidRDefault="008436CB" w:rsidP="008436CB">
            <w:pPr>
              <w:pStyle w:val="Tekstpodstawowy"/>
              <w:rPr>
                <w:b/>
                <w:bCs/>
              </w:rPr>
            </w:pPr>
            <w:r w:rsidRPr="008436CB">
              <w:sym w:font="Symbol" w:char="00FF"/>
            </w:r>
            <w:r w:rsidRPr="008436CB">
              <w:t xml:space="preserve"> </w:t>
            </w:r>
            <w:r w:rsidRPr="008436CB">
              <w:rPr>
                <w:b/>
                <w:bCs/>
              </w:rPr>
              <w:t xml:space="preserve">do </w:t>
            </w:r>
            <w:r>
              <w:rPr>
                <w:b/>
                <w:bCs/>
              </w:rPr>
              <w:t xml:space="preserve">08.12.2016 r. </w:t>
            </w:r>
            <w:r w:rsidRPr="008436CB">
              <w:rPr>
                <w:b/>
                <w:bCs/>
              </w:rPr>
              <w:t xml:space="preserve"> </w:t>
            </w:r>
          </w:p>
          <w:p w:rsidR="008436CB" w:rsidRDefault="008436CB">
            <w:pPr>
              <w:pStyle w:val="Tekstpodstawowy"/>
              <w:rPr>
                <w:b/>
              </w:rPr>
            </w:pPr>
          </w:p>
          <w:p w:rsidR="008436CB" w:rsidRDefault="00DF7082">
            <w:pPr>
              <w:spacing w:line="360" w:lineRule="auto"/>
              <w:jc w:val="both"/>
            </w:pPr>
            <w:r>
              <w:rPr>
                <w:b/>
                <w:bCs/>
              </w:rPr>
              <w:t xml:space="preserve">Warunki płatności: </w:t>
            </w:r>
            <w:r>
              <w:t>zgodnie ze SIWZ</w:t>
            </w:r>
          </w:p>
          <w:p w:rsidR="008436CB" w:rsidRDefault="008436CB">
            <w:pPr>
              <w:spacing w:line="360" w:lineRule="auto"/>
              <w:jc w:val="both"/>
            </w:pPr>
          </w:p>
          <w:p w:rsidR="00DF7082" w:rsidRDefault="00DF7082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matka lub inna informacja pozwalająca na jednoznaczne zidentyfikowanie oferowanego/ych produktu/ów): ……………………………………………..</w:t>
            </w:r>
          </w:p>
          <w:p w:rsidR="00DF7082" w:rsidRDefault="00DF7082">
            <w:pPr>
              <w:spacing w:line="360" w:lineRule="auto"/>
              <w:jc w:val="both"/>
              <w:rPr>
                <w:b/>
              </w:rPr>
            </w:pPr>
          </w:p>
          <w:p w:rsidR="00311B9A" w:rsidRDefault="008436CB">
            <w:pPr>
              <w:spacing w:line="360" w:lineRule="auto"/>
              <w:ind w:left="-284"/>
              <w:jc w:val="both"/>
            </w:pPr>
            <w:r>
              <w:t xml:space="preserve">2 </w:t>
            </w:r>
            <w:r w:rsidR="00DF7082">
              <w:t>2) oświadczamy, że oferowany produk</w:t>
            </w:r>
            <w:r w:rsidR="00311B9A">
              <w:t>t</w:t>
            </w:r>
            <w:r w:rsidR="00DF7082">
              <w:t>/-y spełnia wy</w:t>
            </w:r>
            <w:r w:rsidR="00311B9A">
              <w:t>magania określone w specyfikacji</w:t>
            </w:r>
            <w:r w:rsidR="00DF7082">
              <w:t xml:space="preserve"> </w:t>
            </w:r>
            <w:r w:rsidR="00311B9A">
              <w:t xml:space="preserve">      </w:t>
            </w:r>
          </w:p>
          <w:p w:rsidR="00DF7082" w:rsidRDefault="00311B9A">
            <w:pPr>
              <w:spacing w:line="360" w:lineRule="auto"/>
              <w:ind w:left="-284"/>
              <w:jc w:val="both"/>
            </w:pPr>
            <w:r>
              <w:t xml:space="preserve">      </w:t>
            </w:r>
            <w:r w:rsidR="00DF7082">
              <w:t>istotnych warunków zamówienia,</w:t>
            </w:r>
          </w:p>
          <w:p w:rsidR="00DF7082" w:rsidRDefault="00DF7082">
            <w:pPr>
              <w:spacing w:line="360" w:lineRule="auto"/>
              <w:jc w:val="both"/>
            </w:pPr>
          </w:p>
        </w:tc>
      </w:tr>
    </w:tbl>
    <w:p w:rsidR="00DF7082" w:rsidRDefault="00DF7082" w:rsidP="00DF7082">
      <w:pPr>
        <w:spacing w:line="360" w:lineRule="auto"/>
        <w:ind w:hanging="284"/>
        <w:jc w:val="both"/>
      </w:pPr>
      <w:r>
        <w:lastRenderedPageBreak/>
        <w:t>3) oświadczamy, że zapoznaliśmy się ze specyfikacją istotnych warunków zamówienia i uznajemy się za związanych określonymi w niej zasadami postępowania,</w:t>
      </w:r>
    </w:p>
    <w:p w:rsidR="00DF7082" w:rsidRDefault="00DF7082" w:rsidP="00DF7082">
      <w:pPr>
        <w:spacing w:line="360" w:lineRule="auto"/>
        <w:ind w:hanging="284"/>
        <w:jc w:val="both"/>
      </w:pPr>
    </w:p>
    <w:p w:rsidR="00DF7082" w:rsidRDefault="00DF7082" w:rsidP="00DF7082">
      <w:pPr>
        <w:spacing w:line="360" w:lineRule="auto"/>
        <w:ind w:hanging="284"/>
        <w:jc w:val="both"/>
      </w:pPr>
      <w:r>
        <w:t>4) oświadczamy, że uważamy się za związanych niniejszą ofertą na czas wskazany w specyfikacji istotnych warunków zamówienia,</w:t>
      </w:r>
    </w:p>
    <w:p w:rsidR="00DF7082" w:rsidRDefault="00DF7082" w:rsidP="00DF7082">
      <w:pPr>
        <w:spacing w:line="360" w:lineRule="auto"/>
        <w:ind w:left="284" w:hanging="568"/>
        <w:jc w:val="both"/>
      </w:pPr>
    </w:p>
    <w:p w:rsidR="00DF7082" w:rsidRDefault="00DF7082" w:rsidP="00DF7082">
      <w:pPr>
        <w:spacing w:line="360" w:lineRule="auto"/>
        <w:ind w:hanging="284"/>
        <w:jc w:val="both"/>
      </w:pPr>
      <w:r>
        <w:t xml:space="preserve">5) oświadczamy, że udzielamy </w:t>
      </w:r>
      <w:r>
        <w:rPr>
          <w:b/>
        </w:rPr>
        <w:t>gwarancji na okres .......... miesięcy</w:t>
      </w:r>
      <w:r>
        <w:t xml:space="preserve"> licząc od daty odbioru końcowego.</w:t>
      </w:r>
    </w:p>
    <w:p w:rsidR="00DF7082" w:rsidRDefault="00DF7082" w:rsidP="00DF7082">
      <w:pPr>
        <w:spacing w:line="360" w:lineRule="auto"/>
      </w:pPr>
    </w:p>
    <w:p w:rsidR="00DF7082" w:rsidRDefault="00DF7082" w:rsidP="00DF7082">
      <w:pPr>
        <w:spacing w:line="360" w:lineRule="auto"/>
        <w:ind w:hanging="284"/>
        <w:jc w:val="both"/>
      </w:pPr>
      <w:r>
        <w:t>6)</w:t>
      </w:r>
      <w:r>
        <w:tab/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9E20C6" w:rsidRDefault="009E20C6" w:rsidP="009E20C6">
      <w:pPr>
        <w:spacing w:line="360" w:lineRule="auto"/>
        <w:ind w:hanging="284"/>
        <w:jc w:val="both"/>
      </w:pPr>
      <w:r>
        <w:t>7)* zakres rzeczowy</w:t>
      </w:r>
      <w:r w:rsidR="00D829AF">
        <w:t xml:space="preserve"> oraz nazwa firm, którym</w:t>
      </w:r>
      <w:r>
        <w:t xml:space="preserve"> Wykonawca zamierza powierzyć wykonanie części przedmiotu zamówienia </w:t>
      </w:r>
    </w:p>
    <w:p w:rsidR="009E20C6" w:rsidRDefault="009E20C6" w:rsidP="009E20C6">
      <w:pPr>
        <w:spacing w:line="360" w:lineRule="auto"/>
        <w:ind w:hanging="284"/>
        <w:jc w:val="both"/>
      </w:pPr>
      <w:r>
        <w:t xml:space="preserve">Oświadczam (y), iż w przedmiotowym postępowaniu powierzę (my) Podwykonawcom następujące części zamówienia: </w:t>
      </w: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182"/>
        <w:gridCol w:w="4182"/>
      </w:tblGrid>
      <w:tr w:rsidR="003845EF" w:rsidTr="00D66C81">
        <w:trPr>
          <w:trHeight w:val="371"/>
        </w:trPr>
        <w:tc>
          <w:tcPr>
            <w:tcW w:w="637" w:type="dxa"/>
          </w:tcPr>
          <w:p w:rsidR="003845EF" w:rsidRDefault="003845EF" w:rsidP="0060425A">
            <w:pPr>
              <w:spacing w:line="360" w:lineRule="auto"/>
              <w:jc w:val="both"/>
            </w:pPr>
            <w:r>
              <w:t>Lp.</w:t>
            </w:r>
          </w:p>
        </w:tc>
        <w:tc>
          <w:tcPr>
            <w:tcW w:w="4182" w:type="dxa"/>
          </w:tcPr>
          <w:p w:rsidR="003845EF" w:rsidRDefault="003845EF" w:rsidP="00552E72">
            <w:pPr>
              <w:spacing w:line="360" w:lineRule="auto"/>
              <w:ind w:firstLine="496"/>
              <w:jc w:val="both"/>
            </w:pPr>
            <w:r>
              <w:t>Zakres rzeczowy</w:t>
            </w:r>
          </w:p>
        </w:tc>
        <w:tc>
          <w:tcPr>
            <w:tcW w:w="4182" w:type="dxa"/>
          </w:tcPr>
          <w:p w:rsidR="003845EF" w:rsidRDefault="003845EF" w:rsidP="00552E72">
            <w:pPr>
              <w:spacing w:line="360" w:lineRule="auto"/>
              <w:ind w:firstLine="496"/>
              <w:jc w:val="both"/>
            </w:pPr>
            <w:r>
              <w:t>Nazwa firm</w:t>
            </w:r>
          </w:p>
        </w:tc>
      </w:tr>
      <w:tr w:rsidR="003845EF" w:rsidTr="00560FD6">
        <w:trPr>
          <w:trHeight w:val="371"/>
        </w:trPr>
        <w:tc>
          <w:tcPr>
            <w:tcW w:w="637" w:type="dxa"/>
          </w:tcPr>
          <w:p w:rsidR="003845EF" w:rsidRDefault="003845EF" w:rsidP="00552E72">
            <w:pPr>
              <w:spacing w:line="360" w:lineRule="auto"/>
              <w:ind w:firstLine="496"/>
              <w:jc w:val="both"/>
            </w:pPr>
          </w:p>
        </w:tc>
        <w:tc>
          <w:tcPr>
            <w:tcW w:w="4182" w:type="dxa"/>
          </w:tcPr>
          <w:p w:rsidR="003845EF" w:rsidRDefault="003845EF" w:rsidP="00311B9A">
            <w:pPr>
              <w:tabs>
                <w:tab w:val="left" w:pos="9193"/>
              </w:tabs>
              <w:spacing w:line="360" w:lineRule="auto"/>
              <w:ind w:firstLine="496"/>
              <w:jc w:val="both"/>
            </w:pPr>
            <w:r>
              <w:tab/>
            </w:r>
          </w:p>
        </w:tc>
        <w:tc>
          <w:tcPr>
            <w:tcW w:w="4182" w:type="dxa"/>
          </w:tcPr>
          <w:p w:rsidR="003845EF" w:rsidRDefault="003845EF" w:rsidP="00311B9A">
            <w:pPr>
              <w:tabs>
                <w:tab w:val="left" w:pos="9193"/>
              </w:tabs>
              <w:spacing w:line="360" w:lineRule="auto"/>
              <w:ind w:firstLine="496"/>
              <w:jc w:val="both"/>
            </w:pPr>
          </w:p>
        </w:tc>
      </w:tr>
      <w:tr w:rsidR="003845EF" w:rsidTr="00E57B8D">
        <w:trPr>
          <w:trHeight w:val="371"/>
        </w:trPr>
        <w:tc>
          <w:tcPr>
            <w:tcW w:w="637" w:type="dxa"/>
          </w:tcPr>
          <w:p w:rsidR="003845EF" w:rsidRDefault="003845EF" w:rsidP="00552E72">
            <w:pPr>
              <w:spacing w:line="360" w:lineRule="auto"/>
              <w:ind w:firstLine="496"/>
              <w:jc w:val="both"/>
            </w:pPr>
          </w:p>
        </w:tc>
        <w:tc>
          <w:tcPr>
            <w:tcW w:w="4182" w:type="dxa"/>
          </w:tcPr>
          <w:p w:rsidR="003845EF" w:rsidRDefault="003845EF" w:rsidP="00552E72">
            <w:pPr>
              <w:spacing w:line="360" w:lineRule="auto"/>
              <w:ind w:firstLine="496"/>
              <w:jc w:val="both"/>
            </w:pPr>
          </w:p>
        </w:tc>
        <w:tc>
          <w:tcPr>
            <w:tcW w:w="4182" w:type="dxa"/>
          </w:tcPr>
          <w:p w:rsidR="003845EF" w:rsidRDefault="003845EF" w:rsidP="00552E72">
            <w:pPr>
              <w:spacing w:line="360" w:lineRule="auto"/>
              <w:ind w:firstLine="496"/>
              <w:jc w:val="both"/>
            </w:pPr>
          </w:p>
        </w:tc>
      </w:tr>
    </w:tbl>
    <w:p w:rsidR="009E20C6" w:rsidRPr="00B62490" w:rsidRDefault="009E20C6" w:rsidP="009E20C6">
      <w:pPr>
        <w:spacing w:line="360" w:lineRule="auto"/>
        <w:jc w:val="both"/>
        <w:rPr>
          <w:b/>
        </w:rPr>
      </w:pPr>
      <w:r>
        <w:rPr>
          <w:b/>
        </w:rPr>
        <w:t>*Wypełnić jeżeli Wykonawca zamierza powierzyć wykonanie części zamówienia podwykonawcą</w:t>
      </w:r>
    </w:p>
    <w:p w:rsidR="009E20C6" w:rsidRDefault="009E20C6" w:rsidP="009E20C6">
      <w:pPr>
        <w:spacing w:line="360" w:lineRule="auto"/>
        <w:jc w:val="both"/>
      </w:pPr>
    </w:p>
    <w:p w:rsidR="009E20C6" w:rsidRDefault="009E20C6" w:rsidP="009E20C6">
      <w:pPr>
        <w:spacing w:line="360" w:lineRule="auto"/>
        <w:jc w:val="both"/>
      </w:pPr>
      <w:r>
        <w:t>8)  załącznikami do niniejszej oferty są:</w:t>
      </w:r>
    </w:p>
    <w:p w:rsidR="00DF7082" w:rsidRDefault="00DF7082" w:rsidP="00DF7082">
      <w:pPr>
        <w:spacing w:line="360" w:lineRule="auto"/>
        <w:jc w:val="both"/>
      </w:pPr>
    </w:p>
    <w:p w:rsidR="003C1585" w:rsidRDefault="003C1585" w:rsidP="003C1585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DF7082" w:rsidRDefault="003C1585" w:rsidP="008436CB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sectPr w:rsidR="00DF7082" w:rsidSect="00925E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B02" w:rsidRDefault="00484B02">
      <w:r>
        <w:separator/>
      </w:r>
    </w:p>
  </w:endnote>
  <w:endnote w:type="continuationSeparator" w:id="0">
    <w:p w:rsidR="00484B02" w:rsidRDefault="00484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963" w:rsidRDefault="0012796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EDF" w:rsidRDefault="00E4427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E067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2724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25EDF" w:rsidRDefault="00925EDF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963" w:rsidRDefault="001279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B02" w:rsidRDefault="00484B02">
      <w:r>
        <w:separator/>
      </w:r>
    </w:p>
  </w:footnote>
  <w:footnote w:type="continuationSeparator" w:id="0">
    <w:p w:rsidR="00484B02" w:rsidRDefault="00484B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963" w:rsidRDefault="001279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963" w:rsidRDefault="001279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963" w:rsidRDefault="001279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7963"/>
    <w:rsid w:val="00127963"/>
    <w:rsid w:val="0014618E"/>
    <w:rsid w:val="001D1F84"/>
    <w:rsid w:val="00311B9A"/>
    <w:rsid w:val="00327246"/>
    <w:rsid w:val="003845EF"/>
    <w:rsid w:val="003C1585"/>
    <w:rsid w:val="00407753"/>
    <w:rsid w:val="00414918"/>
    <w:rsid w:val="00484B02"/>
    <w:rsid w:val="0060425A"/>
    <w:rsid w:val="00654199"/>
    <w:rsid w:val="006938DE"/>
    <w:rsid w:val="006D7940"/>
    <w:rsid w:val="006E067B"/>
    <w:rsid w:val="006E06F0"/>
    <w:rsid w:val="00816FA9"/>
    <w:rsid w:val="008349F4"/>
    <w:rsid w:val="008436CB"/>
    <w:rsid w:val="00847245"/>
    <w:rsid w:val="00925EDF"/>
    <w:rsid w:val="00986AD2"/>
    <w:rsid w:val="009E20C6"/>
    <w:rsid w:val="00A10780"/>
    <w:rsid w:val="00A32F1E"/>
    <w:rsid w:val="00AB1EC8"/>
    <w:rsid w:val="00AC1CE9"/>
    <w:rsid w:val="00B37BB2"/>
    <w:rsid w:val="00BC35C3"/>
    <w:rsid w:val="00C2134C"/>
    <w:rsid w:val="00D829AF"/>
    <w:rsid w:val="00DE3FD5"/>
    <w:rsid w:val="00DF7082"/>
    <w:rsid w:val="00E279EF"/>
    <w:rsid w:val="00E44277"/>
    <w:rsid w:val="00E47C49"/>
    <w:rsid w:val="00EA1295"/>
    <w:rsid w:val="00ED346E"/>
    <w:rsid w:val="00EE291E"/>
    <w:rsid w:val="00F4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AA1F230-F3EE-4A10-8DE0-55B940E42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ED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25EDF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925ED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925EDF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25EDF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925ED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925EDF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925ED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925EDF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925EDF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925EDF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925EDF"/>
  </w:style>
  <w:style w:type="paragraph" w:styleId="Stopka">
    <w:name w:val="footer"/>
    <w:basedOn w:val="Normalny"/>
    <w:semiHidden/>
    <w:rsid w:val="00925ED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925EDF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925EDF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rsid w:val="00925EDF"/>
    <w:pPr>
      <w:shd w:val="clear" w:color="auto" w:fill="000080"/>
    </w:pPr>
    <w:rPr>
      <w:rFonts w:ascii="Tahoma" w:hAnsi="Tahoma" w:cs="Tahoma"/>
    </w:rPr>
  </w:style>
  <w:style w:type="character" w:customStyle="1" w:styleId="TekstpodstawowyZnak">
    <w:name w:val="Tekst podstawowy Znak"/>
    <w:link w:val="Tekstpodstawowy"/>
    <w:semiHidden/>
    <w:rsid w:val="006E067B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9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279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2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2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Agnieszka Bera-Rakoczy</dc:creator>
  <cp:keywords/>
  <dc:description/>
  <cp:lastModifiedBy>Marcin Malicki</cp:lastModifiedBy>
  <cp:revision>10</cp:revision>
  <cp:lastPrinted>2016-11-04T10:27:00Z</cp:lastPrinted>
  <dcterms:created xsi:type="dcterms:W3CDTF">2016-10-19T12:04:00Z</dcterms:created>
  <dcterms:modified xsi:type="dcterms:W3CDTF">2016-11-04T10:30:00Z</dcterms:modified>
</cp:coreProperties>
</file>