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AF0C4F" w:rsidP="001A443E">
      <w:pPr>
        <w:jc w:val="right"/>
        <w:rPr>
          <w:b/>
          <w:bCs/>
          <w:sz w:val="24"/>
        </w:rPr>
      </w:pPr>
      <w:r w:rsidRPr="00AF0C4F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F0C4F">
        <w:rPr>
          <w:sz w:val="24"/>
        </w:rPr>
        <w:t>2016-11-02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F0C4F" w:rsidP="00A80738">
      <w:pPr>
        <w:rPr>
          <w:b/>
          <w:bCs/>
          <w:sz w:val="24"/>
        </w:rPr>
      </w:pPr>
      <w:r w:rsidRPr="00AF0C4F">
        <w:rPr>
          <w:b/>
          <w:bCs/>
          <w:sz w:val="24"/>
        </w:rPr>
        <w:t>Politechnika Częstochowska</w:t>
      </w:r>
    </w:p>
    <w:p w:rsidR="00A80738" w:rsidRDefault="00AF0C4F" w:rsidP="00A80738">
      <w:pPr>
        <w:rPr>
          <w:b/>
          <w:bCs/>
          <w:sz w:val="24"/>
        </w:rPr>
      </w:pPr>
      <w:r w:rsidRPr="00AF0C4F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AF0C4F">
        <w:rPr>
          <w:b/>
          <w:bCs/>
          <w:sz w:val="24"/>
        </w:rPr>
        <w:t>69</w:t>
      </w:r>
    </w:p>
    <w:p w:rsidR="00A80738" w:rsidRDefault="00AF0C4F" w:rsidP="00A80738">
      <w:pPr>
        <w:rPr>
          <w:b/>
          <w:bCs/>
          <w:sz w:val="24"/>
        </w:rPr>
      </w:pPr>
      <w:r w:rsidRPr="00AF0C4F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AF0C4F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F0C4F" w:rsidRPr="00AF0C4F">
        <w:rPr>
          <w:b/>
          <w:sz w:val="24"/>
          <w:szCs w:val="24"/>
        </w:rPr>
        <w:t>ZP/D-20/16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F0C4F" w:rsidRPr="00AF0C4F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F0C4F" w:rsidRPr="00AF0C4F">
        <w:rPr>
          <w:b/>
          <w:sz w:val="24"/>
          <w:szCs w:val="24"/>
        </w:rPr>
        <w:t>Dostawa i montaż mebli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F0C4F" w:rsidRPr="00AF0C4F">
        <w:rPr>
          <w:sz w:val="24"/>
          <w:szCs w:val="24"/>
        </w:rPr>
        <w:t>02/11/2016</w:t>
      </w:r>
      <w:r w:rsidR="00FF4AB1" w:rsidRPr="00FF4AB1">
        <w:rPr>
          <w:sz w:val="24"/>
          <w:szCs w:val="24"/>
        </w:rPr>
        <w:t xml:space="preserve"> o godz. </w:t>
      </w:r>
      <w:r w:rsidR="00AF0C4F" w:rsidRPr="00AF0C4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AF0C4F" w:rsidRPr="00075CD0" w:rsidTr="00003E8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0C4F">
              <w:rPr>
                <w:sz w:val="24"/>
                <w:szCs w:val="24"/>
              </w:rPr>
              <w:t>części 1 zamówienia w wysokości 2 214.00 zł brutto;</w:t>
            </w:r>
          </w:p>
        </w:tc>
      </w:tr>
      <w:tr w:rsidR="00AF0C4F" w:rsidRPr="00075CD0" w:rsidTr="00003E8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0C4F">
              <w:rPr>
                <w:sz w:val="24"/>
                <w:szCs w:val="24"/>
              </w:rPr>
              <w:t>części 2 zamówienia w wysokości 12 000.00 zł brutto;</w:t>
            </w:r>
          </w:p>
        </w:tc>
      </w:tr>
      <w:tr w:rsidR="00AF0C4F" w:rsidRPr="00075CD0" w:rsidTr="00003E8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0C4F">
              <w:rPr>
                <w:sz w:val="24"/>
                <w:szCs w:val="24"/>
              </w:rPr>
              <w:t>części 3 zamówienia w wysokości 4 913.85 zł brutto;</w:t>
            </w:r>
          </w:p>
        </w:tc>
      </w:tr>
      <w:tr w:rsidR="00AF0C4F" w:rsidRPr="00075CD0" w:rsidTr="00003E8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F0C4F">
              <w:rPr>
                <w:sz w:val="24"/>
                <w:szCs w:val="24"/>
              </w:rPr>
              <w:t>części 4 zamówienia w wysokości 2 394.81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Biuro Inżynieryjne "DOT" Tomasz Dubiecki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Lubomira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29A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62-090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Mrowino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3 690.00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Biuro Inżynieryjne "DOT" Tomasz Dubiecki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Lubomira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29A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62-090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Mrowino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14 760.00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36 mies</w:t>
            </w:r>
            <w:r w:rsidR="002B564B"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Biuro Inżynieryjne "DOT" Tomasz Dubiecki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Lubomira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29A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62-090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Mrowino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7 380.00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Biuro Inżynieryjne "DOT" Tomasz Dubiecki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Lubomira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29A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62-090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Mrowino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4 920.00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5100DD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 xml:space="preserve">Tronus Polska </w:t>
            </w:r>
            <w:r w:rsidR="005100DD">
              <w:rPr>
                <w:sz w:val="22"/>
                <w:szCs w:val="22"/>
              </w:rPr>
              <w:t xml:space="preserve">Sp. </w:t>
            </w:r>
          </w:p>
          <w:p w:rsidR="00AF0C4F" w:rsidRPr="00075CD0" w:rsidRDefault="005100DD" w:rsidP="00003E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o.o.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5 803.14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 xml:space="preserve">60 </w:t>
            </w:r>
            <w:r w:rsidR="002B564B" w:rsidRPr="00AF0C4F">
              <w:rPr>
                <w:sz w:val="22"/>
                <w:szCs w:val="22"/>
              </w:rPr>
              <w:t>mies</w:t>
            </w:r>
            <w:r w:rsidR="002B564B"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5100DD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 xml:space="preserve">Tronus Polska </w:t>
            </w:r>
          </w:p>
          <w:p w:rsidR="00AF0C4F" w:rsidRPr="00075CD0" w:rsidRDefault="005100DD" w:rsidP="00003E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o.o.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13 983.87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2B564B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60 mies</w:t>
            </w:r>
            <w:r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5100DD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 xml:space="preserve">Tronus Polska </w:t>
            </w:r>
          </w:p>
          <w:p w:rsidR="00AF0C4F" w:rsidRPr="00075CD0" w:rsidRDefault="005100DD" w:rsidP="00003E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o.o.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8 275.44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2B564B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60 mies</w:t>
            </w:r>
            <w:r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5100DD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 xml:space="preserve">Tronus Polska </w:t>
            </w:r>
          </w:p>
          <w:p w:rsidR="00AF0C4F" w:rsidRPr="00075CD0" w:rsidRDefault="005100DD" w:rsidP="00003E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o.o.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4 490.73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2B564B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60 mies</w:t>
            </w:r>
            <w:r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DECORTEK Grzegorz Kulejewski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ul. Powstańców Śląskich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50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42-140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Panki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12 000.00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2B564B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60 mies</w:t>
            </w:r>
            <w:r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  <w:tr w:rsidR="00AF0C4F" w:rsidRPr="00075CD0" w:rsidTr="00003E82">
        <w:tc>
          <w:tcPr>
            <w:tcW w:w="901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DECORTEK Grzegorz Kulejewski</w:t>
            </w:r>
          </w:p>
          <w:p w:rsidR="00AF0C4F" w:rsidRPr="00075CD0" w:rsidRDefault="00AF0C4F" w:rsidP="00003E82">
            <w:pPr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ul. Powstańców Śląskich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50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42-140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F0C4F">
              <w:rPr>
                <w:sz w:val="22"/>
                <w:szCs w:val="22"/>
              </w:rPr>
              <w:t>Panki</w:t>
            </w:r>
          </w:p>
        </w:tc>
        <w:tc>
          <w:tcPr>
            <w:tcW w:w="1426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5 530.00 zł</w:t>
            </w:r>
          </w:p>
        </w:tc>
        <w:tc>
          <w:tcPr>
            <w:tcW w:w="1648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F0C4F" w:rsidRPr="00075CD0" w:rsidRDefault="002B564B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60 mies</w:t>
            </w:r>
            <w:r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AF0C4F" w:rsidRPr="00075CD0" w:rsidRDefault="00AF0C4F" w:rsidP="00003E8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F0C4F">
              <w:rPr>
                <w:sz w:val="22"/>
                <w:szCs w:val="22"/>
              </w:rPr>
              <w:t>zgodnie ze SIWZ</w:t>
            </w:r>
          </w:p>
        </w:tc>
      </w:tr>
    </w:tbl>
    <w:p w:rsidR="00034088" w:rsidRPr="0032465E" w:rsidRDefault="00034088" w:rsidP="00034088">
      <w:pPr>
        <w:pStyle w:val="Nagwek2"/>
      </w:pPr>
      <w:r w:rsidRPr="0032465E">
        <w:t>Wykonawca, w terminie 3 dni od dnia zamieszczenia na stronie internetowej niniejszej informacji, przekazuje Zamawiającemu oświadczenie o przynależności lub braku przynależności do tej samej grupy kapitałowej, o której mowa w art. 24 ust. 1 pkt 23 ustawy Pzp</w:t>
      </w:r>
      <w:r>
        <w:t>, zgodnie z pkt 8.2 SIWZ</w:t>
      </w:r>
      <w:r w:rsidRPr="0032465E">
        <w:t>.</w:t>
      </w:r>
    </w:p>
    <w:p w:rsidR="00C236D3" w:rsidRDefault="00C236D3"/>
    <w:sectPr w:rsidR="00C236D3" w:rsidSect="006539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F3D" w:rsidRDefault="00420F3D">
      <w:r>
        <w:separator/>
      </w:r>
    </w:p>
  </w:endnote>
  <w:endnote w:type="continuationSeparator" w:id="0">
    <w:p w:rsidR="00420F3D" w:rsidRDefault="00420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0F7D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0F7D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F7D0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F7D01">
      <w:rPr>
        <w:rStyle w:val="Numerstrony"/>
        <w:rFonts w:ascii="Arial" w:hAnsi="Arial"/>
        <w:sz w:val="18"/>
        <w:szCs w:val="18"/>
      </w:rPr>
      <w:fldChar w:fldCharType="separate"/>
    </w:r>
    <w:r w:rsidR="00452A90">
      <w:rPr>
        <w:rStyle w:val="Numerstrony"/>
        <w:rFonts w:ascii="Arial" w:hAnsi="Arial"/>
        <w:noProof/>
        <w:sz w:val="18"/>
        <w:szCs w:val="18"/>
      </w:rPr>
      <w:t>2</w:t>
    </w:r>
    <w:r w:rsidR="000F7D0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F7D0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F7D01">
      <w:rPr>
        <w:rStyle w:val="Numerstrony"/>
        <w:rFonts w:ascii="Arial" w:hAnsi="Arial"/>
        <w:sz w:val="18"/>
        <w:szCs w:val="18"/>
      </w:rPr>
      <w:fldChar w:fldCharType="separate"/>
    </w:r>
    <w:r w:rsidR="00452A90">
      <w:rPr>
        <w:rStyle w:val="Numerstrony"/>
        <w:rFonts w:ascii="Arial" w:hAnsi="Arial"/>
        <w:noProof/>
        <w:sz w:val="18"/>
        <w:szCs w:val="18"/>
      </w:rPr>
      <w:t>2</w:t>
    </w:r>
    <w:r w:rsidR="000F7D0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F7D0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F7D01">
      <w:rPr>
        <w:rStyle w:val="Numerstrony"/>
      </w:rPr>
      <w:fldChar w:fldCharType="separate"/>
    </w:r>
    <w:r>
      <w:rPr>
        <w:rStyle w:val="Numerstrony"/>
        <w:noProof/>
      </w:rPr>
      <w:t>1</w:t>
    </w:r>
    <w:r w:rsidR="000F7D01">
      <w:rPr>
        <w:rStyle w:val="Numerstrony"/>
      </w:rPr>
      <w:fldChar w:fldCharType="end"/>
    </w:r>
    <w:r>
      <w:rPr>
        <w:rStyle w:val="Numerstrony"/>
      </w:rPr>
      <w:t>/</w:t>
    </w:r>
    <w:r w:rsidR="000F7D0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F7D01">
      <w:rPr>
        <w:rStyle w:val="Numerstrony"/>
      </w:rPr>
      <w:fldChar w:fldCharType="separate"/>
    </w:r>
    <w:r w:rsidR="00452A90">
      <w:rPr>
        <w:rStyle w:val="Numerstrony"/>
        <w:noProof/>
      </w:rPr>
      <w:t>2</w:t>
    </w:r>
    <w:r w:rsidR="000F7D0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F3D" w:rsidRDefault="00420F3D">
      <w:r>
        <w:separator/>
      </w:r>
    </w:p>
  </w:footnote>
  <w:footnote w:type="continuationSeparator" w:id="0">
    <w:p w:rsidR="00420F3D" w:rsidRDefault="00420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4F" w:rsidRDefault="00AF0C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4F" w:rsidRDefault="00AF0C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C4F" w:rsidRDefault="00AF0C4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0C4F"/>
    <w:rsid w:val="0001764B"/>
    <w:rsid w:val="00034088"/>
    <w:rsid w:val="0003529D"/>
    <w:rsid w:val="00075CD0"/>
    <w:rsid w:val="000F7D01"/>
    <w:rsid w:val="001A443E"/>
    <w:rsid w:val="002B564B"/>
    <w:rsid w:val="003B044E"/>
    <w:rsid w:val="00420F3D"/>
    <w:rsid w:val="00452A90"/>
    <w:rsid w:val="004C7E9B"/>
    <w:rsid w:val="005028C0"/>
    <w:rsid w:val="005100DD"/>
    <w:rsid w:val="00617D11"/>
    <w:rsid w:val="00647371"/>
    <w:rsid w:val="00651764"/>
    <w:rsid w:val="0065395A"/>
    <w:rsid w:val="00666480"/>
    <w:rsid w:val="0069085C"/>
    <w:rsid w:val="00771945"/>
    <w:rsid w:val="00861E75"/>
    <w:rsid w:val="00864EE2"/>
    <w:rsid w:val="008B02BA"/>
    <w:rsid w:val="009F189D"/>
    <w:rsid w:val="00A80738"/>
    <w:rsid w:val="00AC7F83"/>
    <w:rsid w:val="00AF0C4F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2">
    <w:name w:val="heading 2"/>
    <w:basedOn w:val="Normalny"/>
    <w:link w:val="Nagwek2Znak"/>
    <w:autoRedefine/>
    <w:qFormat/>
    <w:rsid w:val="00034088"/>
    <w:pPr>
      <w:spacing w:before="120" w:after="60"/>
      <w:jc w:val="both"/>
      <w:outlineLvl w:val="1"/>
    </w:pPr>
    <w:rPr>
      <w:b/>
      <w:bCs/>
      <w:i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034088"/>
    <w:rPr>
      <w:b/>
      <w:bCs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2016-11-02T11:17:00Z</cp:lastPrinted>
  <dcterms:created xsi:type="dcterms:W3CDTF">2016-11-02T11:17:00Z</dcterms:created>
  <dcterms:modified xsi:type="dcterms:W3CDTF">2016-11-02T11:17:00Z</dcterms:modified>
</cp:coreProperties>
</file>