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F14EF" w:rsidRPr="00AF14EF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F14EF" w:rsidRPr="00AF14EF">
        <w:rPr>
          <w:rFonts w:ascii="Times New Roman" w:hAnsi="Times New Roman"/>
          <w:b/>
        </w:rPr>
        <w:t>ZP/U-15/16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F14EF" w:rsidRPr="00AF14EF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F14EF" w:rsidRPr="00AF14EF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AF14EF" w:rsidRPr="00AF14EF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F14EF" w:rsidRPr="00AF14EF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AF14EF" w:rsidRPr="00AF14EF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firma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9A5F38" w:rsidRPr="00757EFB" w:rsidRDefault="009A5F38" w:rsidP="009A5F38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9A5F38" w:rsidRPr="00757EFB" w:rsidRDefault="009A5F38" w:rsidP="009A5F38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składane na podstawie art. 25a ust. 1 ustawy z dnia 29 stycznia 2004 r.  Prawo zamówień publicznych</w:t>
      </w:r>
      <w:r>
        <w:rPr>
          <w:rFonts w:ascii="Times New Roman" w:hAnsi="Times New Roman"/>
          <w:sz w:val="21"/>
          <w:szCs w:val="21"/>
        </w:rPr>
        <w:t xml:space="preserve"> </w:t>
      </w:r>
      <w:r w:rsidRPr="00820425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Pr="00820425">
        <w:rPr>
          <w:rFonts w:ascii="Times New Roman" w:hAnsi="Times New Roman"/>
          <w:sz w:val="21"/>
          <w:szCs w:val="21"/>
        </w:rPr>
        <w:t>późn</w:t>
      </w:r>
      <w:proofErr w:type="spellEnd"/>
      <w:r w:rsidRPr="00820425">
        <w:rPr>
          <w:rFonts w:ascii="Times New Roman" w:hAnsi="Times New Roman"/>
          <w:sz w:val="21"/>
          <w:szCs w:val="21"/>
        </w:rPr>
        <w:t>. zm.)</w:t>
      </w:r>
      <w:r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>
        <w:rPr>
          <w:rFonts w:ascii="Times New Roman" w:hAnsi="Times New Roman"/>
          <w:sz w:val="21"/>
          <w:szCs w:val="21"/>
        </w:rPr>
        <w:t>Pzp</w:t>
      </w:r>
      <w:proofErr w:type="spellEnd"/>
      <w:r>
        <w:rPr>
          <w:rFonts w:ascii="Times New Roman" w:hAnsi="Times New Roman"/>
          <w:sz w:val="21"/>
          <w:szCs w:val="21"/>
        </w:rPr>
        <w:t>), dotyczące:</w:t>
      </w:r>
    </w:p>
    <w:p w:rsidR="009A5F38" w:rsidRDefault="009A5F38" w:rsidP="009A5F3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9A5F38" w:rsidRDefault="009A5F38" w:rsidP="009A5F3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9A5F38" w:rsidRPr="006676AE" w:rsidRDefault="009A5F38" w:rsidP="009A5F3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POSTĘPOWANIU </w:t>
      </w:r>
    </w:p>
    <w:p w:rsidR="009A5F38" w:rsidRPr="006676AE" w:rsidRDefault="009A5F38" w:rsidP="009A5F3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9A5F38" w:rsidRPr="006676AE" w:rsidRDefault="009A5F38" w:rsidP="009A5F3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9A5F38" w:rsidRDefault="009A5F38" w:rsidP="009A5F38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6810">
        <w:rPr>
          <w:rFonts w:ascii="Times New Roman" w:hAnsi="Times New Roman"/>
          <w:sz w:val="24"/>
          <w:szCs w:val="24"/>
        </w:rPr>
        <w:t>pn.</w:t>
      </w:r>
      <w:r>
        <w:rPr>
          <w:rFonts w:ascii="Times New Roman" w:hAnsi="Times New Roman"/>
          <w:sz w:val="24"/>
          <w:szCs w:val="24"/>
        </w:rPr>
        <w:t>:</w:t>
      </w:r>
      <w:r w:rsidRPr="00F66810">
        <w:rPr>
          <w:rFonts w:ascii="Times New Roman" w:hAnsi="Times New Roman"/>
          <w:sz w:val="24"/>
          <w:szCs w:val="24"/>
        </w:rPr>
        <w:t xml:space="preserve"> </w:t>
      </w:r>
      <w:r w:rsidR="00BD36A7" w:rsidRPr="00BD36A7">
        <w:rPr>
          <w:rFonts w:ascii="Times New Roman" w:hAnsi="Times New Roman"/>
          <w:b/>
          <w:sz w:val="24"/>
          <w:szCs w:val="24"/>
        </w:rPr>
        <w:t>Świadczenie usług w ramach programu sportowo-rekreacyjnego dla pracowników i byłych pracowników Politechniki Częstochowskiej</w:t>
      </w:r>
      <w:r w:rsidRPr="00F66810">
        <w:rPr>
          <w:rFonts w:ascii="Times New Roman" w:hAnsi="Times New Roman"/>
          <w:sz w:val="24"/>
          <w:szCs w:val="24"/>
        </w:rPr>
        <w:t>,</w:t>
      </w:r>
    </w:p>
    <w:p w:rsidR="009A5F38" w:rsidRPr="00C113BF" w:rsidRDefault="009A5F38" w:rsidP="009A5F38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oświadczam,</w:t>
      </w:r>
      <w:r>
        <w:rPr>
          <w:rFonts w:ascii="Times New Roman" w:hAnsi="Times New Roman"/>
          <w:sz w:val="24"/>
          <w:szCs w:val="24"/>
        </w:rPr>
        <w:t xml:space="preserve"> co następuje:</w:t>
      </w:r>
    </w:p>
    <w:p w:rsidR="009A5F38" w:rsidRPr="00023477" w:rsidRDefault="009A5F38" w:rsidP="009A5F3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9A5F38" w:rsidRPr="00023477" w:rsidRDefault="009A5F38" w:rsidP="009A5F38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24 ust 1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oraz spełniam warunki udziału w postępowaniu określone przez Zamawiającego w ogłoszeniu o zamówieniu.</w:t>
      </w:r>
    </w:p>
    <w:p w:rsidR="009A5F38" w:rsidRDefault="009A5F38" w:rsidP="009A5F38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9A5F38" w:rsidRDefault="009A5F38" w:rsidP="009A5F38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9A5F38" w:rsidRPr="00023477" w:rsidRDefault="009A5F38" w:rsidP="009A5F38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9A5F38" w:rsidRPr="00023477" w:rsidRDefault="009A5F38" w:rsidP="009A5F3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A5F38" w:rsidRDefault="009A5F38" w:rsidP="009A5F3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A5F38" w:rsidRPr="00023477" w:rsidRDefault="009A5F38" w:rsidP="009A5F3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A5F38" w:rsidRPr="00023477" w:rsidRDefault="009A5F38" w:rsidP="009A5F3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9A5F38" w:rsidRPr="00023477" w:rsidRDefault="009A5F38" w:rsidP="009A5F3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</w:t>
      </w:r>
      <w:r w:rsidR="00C51755">
        <w:rPr>
          <w:rFonts w:ascii="Times New Roman" w:hAnsi="Times New Roman"/>
          <w:b/>
        </w:rPr>
        <w:t>*</w:t>
      </w:r>
      <w:r w:rsidRPr="00023477">
        <w:rPr>
          <w:rFonts w:ascii="Times New Roman" w:hAnsi="Times New Roman"/>
        </w:rPr>
        <w:t xml:space="preserve">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9A5F38" w:rsidRDefault="009A5F38" w:rsidP="009A5F38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9A5F38" w:rsidRDefault="009A5F38" w:rsidP="009A5F38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9A5F38" w:rsidRPr="00023477" w:rsidRDefault="009A5F38" w:rsidP="009A5F3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9A5F38" w:rsidRPr="00023477" w:rsidRDefault="009A5F38" w:rsidP="009A5F3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A5F38" w:rsidRPr="00023477" w:rsidRDefault="009A5F38" w:rsidP="009A5F3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A5F38" w:rsidRPr="00023477" w:rsidRDefault="009A5F38" w:rsidP="009A5F3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C51755" w:rsidRPr="009A5F38" w:rsidRDefault="00C51755" w:rsidP="00C51755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b/>
          <w:i/>
          <w:color w:val="000000" w:themeColor="text1"/>
          <w:sz w:val="18"/>
          <w:szCs w:val="18"/>
        </w:rPr>
      </w:pPr>
      <w:r w:rsidRPr="009A5F38">
        <w:rPr>
          <w:rFonts w:ascii="Times New Roman" w:hAnsi="Times New Roman"/>
          <w:b/>
          <w:i/>
          <w:color w:val="000000" w:themeColor="text1"/>
          <w:sz w:val="18"/>
          <w:szCs w:val="18"/>
        </w:rPr>
        <w:t>*(Wypełnić jeżeli dotyczy)</w:t>
      </w:r>
    </w:p>
    <w:p w:rsidR="009A5F38" w:rsidRPr="000247FF" w:rsidRDefault="009A5F38" w:rsidP="009A5F38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9A5F38" w:rsidRPr="006676AE" w:rsidRDefault="009A5F38" w:rsidP="009A5F3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A5F38" w:rsidRPr="00F8042D" w:rsidRDefault="009A5F38" w:rsidP="009A5F38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ZWIĄZKU Z POLEGANIEM NA ZASOBACH INNYCH PODMIOTÓW</w:t>
      </w:r>
      <w:r w:rsidRPr="00F8042D"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b/>
        </w:rPr>
        <w:t>*</w:t>
      </w:r>
    </w:p>
    <w:p w:rsidR="009A5F38" w:rsidRDefault="009A5F38" w:rsidP="009A5F38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 na za</w:t>
      </w:r>
      <w:r>
        <w:rPr>
          <w:rFonts w:ascii="Times New Roman" w:hAnsi="Times New Roman"/>
        </w:rPr>
        <w:t xml:space="preserve">sobach </w:t>
      </w:r>
      <w:r w:rsidRPr="00F8042D">
        <w:rPr>
          <w:rFonts w:ascii="Times New Roman" w:hAnsi="Times New Roman"/>
        </w:rPr>
        <w:t>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podmiotu/ów:</w:t>
      </w:r>
      <w:r>
        <w:rPr>
          <w:rFonts w:ascii="Times New Roman" w:hAnsi="Times New Roman"/>
        </w:rPr>
        <w:t xml:space="preserve"> …………………………………………………………… </w:t>
      </w:r>
      <w:r w:rsidRPr="00F8042D">
        <w:rPr>
          <w:rFonts w:ascii="Times New Roman" w:hAnsi="Times New Roman"/>
        </w:rPr>
        <w:t>..……………………………………………………………………</w:t>
      </w:r>
      <w:r>
        <w:rPr>
          <w:rFonts w:ascii="Times New Roman" w:hAnsi="Times New Roman"/>
        </w:rPr>
        <w:t>……………………………………..</w:t>
      </w:r>
    </w:p>
    <w:p w:rsidR="009A5F38" w:rsidRDefault="009A5F38" w:rsidP="009A5F38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zakresie:</w:t>
      </w:r>
    </w:p>
    <w:p w:rsidR="009A5F38" w:rsidRPr="00F8042D" w:rsidRDefault="009A5F38" w:rsidP="009A5F38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9A5F38" w:rsidRPr="006676AE" w:rsidRDefault="009A5F38" w:rsidP="009A5F38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9A5F38" w:rsidRPr="006676AE" w:rsidRDefault="009A5F38" w:rsidP="009A5F3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9A5F38" w:rsidRPr="006676AE" w:rsidRDefault="009A5F38" w:rsidP="009A5F3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9A5F38" w:rsidRPr="006676AE" w:rsidRDefault="009A5F38" w:rsidP="009A5F3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9A5F38" w:rsidRPr="006676AE" w:rsidRDefault="009A5F38" w:rsidP="009A5F3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A5F38" w:rsidRPr="006676AE" w:rsidRDefault="009A5F38" w:rsidP="009A5F3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9A5F38" w:rsidRPr="009A5F38" w:rsidRDefault="009A5F38" w:rsidP="009A5F38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b/>
          <w:i/>
          <w:color w:val="000000" w:themeColor="text1"/>
          <w:sz w:val="18"/>
          <w:szCs w:val="18"/>
        </w:rPr>
      </w:pPr>
      <w:r w:rsidRPr="009A5F38">
        <w:rPr>
          <w:rFonts w:ascii="Times New Roman" w:hAnsi="Times New Roman"/>
          <w:b/>
          <w:i/>
          <w:color w:val="000000" w:themeColor="text1"/>
          <w:sz w:val="18"/>
          <w:szCs w:val="18"/>
        </w:rPr>
        <w:t>*(Wypełnić jeżeli dotyczy)</w:t>
      </w:r>
    </w:p>
    <w:p w:rsidR="009A5F38" w:rsidRDefault="009A5F38" w:rsidP="009A5F38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sz w:val="16"/>
          <w:szCs w:val="16"/>
        </w:rPr>
      </w:pPr>
    </w:p>
    <w:p w:rsidR="009A5F38" w:rsidRPr="00F8042D" w:rsidRDefault="009A5F38" w:rsidP="009A5F3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  <w:r>
        <w:rPr>
          <w:rFonts w:ascii="Times New Roman" w:hAnsi="Times New Roman"/>
          <w:b/>
        </w:rPr>
        <w:t>*</w:t>
      </w:r>
    </w:p>
    <w:p w:rsidR="009A5F38" w:rsidRDefault="009A5F38" w:rsidP="009A5F38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9A5F38" w:rsidRPr="00F8042D" w:rsidRDefault="009A5F38" w:rsidP="009A5F38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9A5F38" w:rsidRPr="00F8042D" w:rsidRDefault="009A5F38" w:rsidP="009A5F3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A5F38" w:rsidRPr="00F8042D" w:rsidRDefault="009A5F38" w:rsidP="009A5F3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9A5F38" w:rsidRPr="00F8042D" w:rsidRDefault="009A5F38" w:rsidP="009A5F3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A5F38" w:rsidRPr="00F8042D" w:rsidRDefault="009A5F38" w:rsidP="009A5F3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A5F38" w:rsidRPr="00F8042D" w:rsidRDefault="009A5F38" w:rsidP="009A5F3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A5F38" w:rsidRPr="009A5F38" w:rsidRDefault="009A5F38" w:rsidP="009A5F38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b/>
          <w:i/>
          <w:sz w:val="16"/>
          <w:szCs w:val="16"/>
        </w:rPr>
      </w:pPr>
      <w:r w:rsidRPr="009A5F38">
        <w:rPr>
          <w:rFonts w:ascii="Times New Roman" w:hAnsi="Times New Roman"/>
          <w:b/>
          <w:i/>
          <w:color w:val="000000" w:themeColor="text1"/>
          <w:sz w:val="18"/>
          <w:szCs w:val="18"/>
        </w:rPr>
        <w:t>*(Wypełnić jeżeli dotyczy)</w:t>
      </w:r>
    </w:p>
    <w:p w:rsidR="009A5F38" w:rsidRDefault="009A5F38" w:rsidP="009A5F38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color w:val="000000" w:themeColor="text1"/>
          <w:sz w:val="18"/>
          <w:szCs w:val="18"/>
        </w:rPr>
      </w:pPr>
    </w:p>
    <w:p w:rsidR="009A5F38" w:rsidRPr="00F8042D" w:rsidRDefault="009A5F38" w:rsidP="009A5F38">
      <w:pPr>
        <w:spacing w:after="0" w:line="360" w:lineRule="auto"/>
        <w:jc w:val="both"/>
        <w:rPr>
          <w:rFonts w:ascii="Arial" w:hAnsi="Arial" w:cs="Arial"/>
          <w:b/>
        </w:rPr>
      </w:pPr>
    </w:p>
    <w:p w:rsidR="009A5F38" w:rsidRPr="00F8042D" w:rsidRDefault="009A5F38" w:rsidP="009A5F3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  <w:r>
        <w:rPr>
          <w:rFonts w:ascii="Times New Roman" w:hAnsi="Times New Roman"/>
          <w:b/>
        </w:rPr>
        <w:t>*</w:t>
      </w:r>
    </w:p>
    <w:p w:rsidR="009A5F38" w:rsidRPr="00F8042D" w:rsidRDefault="009A5F38" w:rsidP="009A5F38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9A5F38" w:rsidRPr="00F8042D" w:rsidRDefault="009A5F38" w:rsidP="009A5F3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A5F38" w:rsidRDefault="009A5F38" w:rsidP="009A5F3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9A5F38" w:rsidRPr="00F8042D" w:rsidRDefault="009A5F38" w:rsidP="009A5F3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A5F38" w:rsidRPr="00F8042D" w:rsidRDefault="009A5F38" w:rsidP="009A5F3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A5F38" w:rsidRPr="009A5F38" w:rsidRDefault="009A5F38" w:rsidP="009A5F38">
      <w:pPr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</w:rPr>
      </w:pPr>
      <w:r w:rsidRPr="009A5F38">
        <w:rPr>
          <w:rFonts w:ascii="Arial" w:hAnsi="Arial" w:cs="Arial"/>
          <w:b/>
          <w:i/>
          <w:sz w:val="16"/>
          <w:szCs w:val="16"/>
        </w:rPr>
        <w:t>(podpis)</w:t>
      </w:r>
    </w:p>
    <w:p w:rsidR="009A5F38" w:rsidRPr="009A5F38" w:rsidRDefault="009A5F38" w:rsidP="009A5F38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b/>
          <w:i/>
          <w:sz w:val="16"/>
          <w:szCs w:val="16"/>
        </w:rPr>
      </w:pPr>
      <w:r w:rsidRPr="009A5F38">
        <w:rPr>
          <w:rFonts w:ascii="Times New Roman" w:hAnsi="Times New Roman"/>
          <w:b/>
          <w:i/>
          <w:color w:val="000000" w:themeColor="text1"/>
          <w:sz w:val="18"/>
          <w:szCs w:val="18"/>
        </w:rPr>
        <w:t>*(Wypełnić jeżeli dotyczy)</w:t>
      </w:r>
    </w:p>
    <w:p w:rsidR="009A5F38" w:rsidRDefault="009A5F38" w:rsidP="009A5F3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A5F38" w:rsidRDefault="009A5F38" w:rsidP="009A5F3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A5F38" w:rsidRDefault="009A5F38" w:rsidP="009A5F3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A5F38" w:rsidRPr="00F8042D" w:rsidRDefault="009A5F38" w:rsidP="009A5F3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A5F38" w:rsidRPr="006676AE" w:rsidRDefault="009A5F38" w:rsidP="009A5F3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9A5F38" w:rsidRPr="006676AE" w:rsidRDefault="009A5F38" w:rsidP="009A5F38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76AE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A5F38" w:rsidRPr="006676AE" w:rsidRDefault="009A5F38" w:rsidP="009A5F3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9A5F38" w:rsidRPr="006676AE" w:rsidRDefault="009A5F38" w:rsidP="009A5F3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9A5F38" w:rsidRPr="006676AE" w:rsidRDefault="009A5F38" w:rsidP="009A5F3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9A5F38" w:rsidRPr="006676AE" w:rsidRDefault="009A5F38" w:rsidP="009A5F3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A5F38" w:rsidRPr="006676AE" w:rsidRDefault="009A5F38" w:rsidP="009A5F3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9A5F38" w:rsidRPr="006676AE" w:rsidRDefault="009A5F38" w:rsidP="009A5F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0DC" w:rsidRDefault="009D70DC" w:rsidP="0038231F">
      <w:pPr>
        <w:spacing w:after="0" w:line="240" w:lineRule="auto"/>
      </w:pPr>
      <w:r>
        <w:separator/>
      </w:r>
    </w:p>
  </w:endnote>
  <w:endnote w:type="continuationSeparator" w:id="0">
    <w:p w:rsidR="009D70DC" w:rsidRDefault="009D70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4EF" w:rsidRDefault="00AF14E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7E4167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E4167">
      <w:rPr>
        <w:b/>
        <w:bCs/>
        <w:sz w:val="24"/>
        <w:szCs w:val="24"/>
      </w:rPr>
      <w:fldChar w:fldCharType="separate"/>
    </w:r>
    <w:r w:rsidR="00FA1D28">
      <w:rPr>
        <w:b/>
        <w:bCs/>
        <w:noProof/>
      </w:rPr>
      <w:t>3</w:t>
    </w:r>
    <w:r w:rsidR="007E4167">
      <w:rPr>
        <w:b/>
        <w:bCs/>
        <w:sz w:val="24"/>
        <w:szCs w:val="24"/>
      </w:rPr>
      <w:fldChar w:fldCharType="end"/>
    </w:r>
    <w:r>
      <w:t xml:space="preserve"> z </w:t>
    </w:r>
    <w:r w:rsidR="007E4167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E4167">
      <w:rPr>
        <w:b/>
        <w:bCs/>
        <w:sz w:val="24"/>
        <w:szCs w:val="24"/>
      </w:rPr>
      <w:fldChar w:fldCharType="separate"/>
    </w:r>
    <w:r w:rsidR="00FA1D28">
      <w:rPr>
        <w:b/>
        <w:bCs/>
        <w:noProof/>
      </w:rPr>
      <w:t>3</w:t>
    </w:r>
    <w:r w:rsidR="007E4167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4EF" w:rsidRDefault="00AF14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0DC" w:rsidRDefault="009D70DC" w:rsidP="0038231F">
      <w:pPr>
        <w:spacing w:after="0" w:line="240" w:lineRule="auto"/>
      </w:pPr>
      <w:r>
        <w:separator/>
      </w:r>
    </w:p>
  </w:footnote>
  <w:footnote w:type="continuationSeparator" w:id="0">
    <w:p w:rsidR="009D70DC" w:rsidRDefault="009D70D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4EF" w:rsidRDefault="00AF14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4EF" w:rsidRDefault="00AF14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4EF" w:rsidRDefault="00AF14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4EF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013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4663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4167"/>
    <w:rsid w:val="008048FC"/>
    <w:rsid w:val="00804F07"/>
    <w:rsid w:val="00825A09"/>
    <w:rsid w:val="00830AB1"/>
    <w:rsid w:val="00833FCD"/>
    <w:rsid w:val="00842991"/>
    <w:rsid w:val="008757E1"/>
    <w:rsid w:val="00892E48"/>
    <w:rsid w:val="008958BE"/>
    <w:rsid w:val="008C5709"/>
    <w:rsid w:val="008C6DF8"/>
    <w:rsid w:val="008D0487"/>
    <w:rsid w:val="008F3B4E"/>
    <w:rsid w:val="0091264E"/>
    <w:rsid w:val="009301A2"/>
    <w:rsid w:val="00934FF8"/>
    <w:rsid w:val="009440B7"/>
    <w:rsid w:val="009462BD"/>
    <w:rsid w:val="00952535"/>
    <w:rsid w:val="00956C26"/>
    <w:rsid w:val="00960337"/>
    <w:rsid w:val="00964AE2"/>
    <w:rsid w:val="00975019"/>
    <w:rsid w:val="00975C49"/>
    <w:rsid w:val="00997D0F"/>
    <w:rsid w:val="009A5F38"/>
    <w:rsid w:val="009C7756"/>
    <w:rsid w:val="009D70DC"/>
    <w:rsid w:val="00A15F7E"/>
    <w:rsid w:val="00A166B0"/>
    <w:rsid w:val="00A22DCF"/>
    <w:rsid w:val="00A24C2D"/>
    <w:rsid w:val="00A276E4"/>
    <w:rsid w:val="00A3062E"/>
    <w:rsid w:val="00A347DE"/>
    <w:rsid w:val="00AE6FF2"/>
    <w:rsid w:val="00AF14EF"/>
    <w:rsid w:val="00B0088C"/>
    <w:rsid w:val="00B15219"/>
    <w:rsid w:val="00B15FD3"/>
    <w:rsid w:val="00B34079"/>
    <w:rsid w:val="00B8005E"/>
    <w:rsid w:val="00B90E42"/>
    <w:rsid w:val="00BB0C3C"/>
    <w:rsid w:val="00BD36A7"/>
    <w:rsid w:val="00C014B5"/>
    <w:rsid w:val="00C113BF"/>
    <w:rsid w:val="00C4103F"/>
    <w:rsid w:val="00C51755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1D28"/>
    <w:rsid w:val="00FC0317"/>
    <w:rsid w:val="00FD50AE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4AE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089021-6D47-41AE-BD54-F1A5328B4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528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2016-10-26T12:44:00Z</cp:lastPrinted>
  <dcterms:created xsi:type="dcterms:W3CDTF">2016-10-26T12:45:00Z</dcterms:created>
  <dcterms:modified xsi:type="dcterms:W3CDTF">2016-10-26T12:45:00Z</dcterms:modified>
</cp:coreProperties>
</file>