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E66F5" w:rsidRPr="000E66F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E66F5" w:rsidRPr="000E66F5">
        <w:rPr>
          <w:rFonts w:ascii="Times New Roman" w:hAnsi="Times New Roman"/>
          <w:b/>
        </w:rPr>
        <w:t>ZP/D-20/16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E66F5" w:rsidRPr="000E66F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E66F5" w:rsidRPr="000E66F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E66F5" w:rsidRPr="000E66F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E66F5" w:rsidRPr="000E66F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E66F5" w:rsidRPr="000E66F5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65011F" w:rsidRDefault="007936D6" w:rsidP="0065011F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453ED" w:rsidRPr="00757EFB" w:rsidRDefault="002453ED" w:rsidP="002453ED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453ED" w:rsidRPr="00757EFB" w:rsidRDefault="002453ED" w:rsidP="002453E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składane na podstawie art. 25a ust. 1 ustawy z dnia 29 stycznia 2004 r.  Prawo zamówień publicznych</w:t>
      </w:r>
      <w:r>
        <w:rPr>
          <w:rFonts w:ascii="Times New Roman" w:hAnsi="Times New Roman"/>
          <w:sz w:val="21"/>
          <w:szCs w:val="21"/>
        </w:rPr>
        <w:t xml:space="preserve"> </w:t>
      </w:r>
      <w:r w:rsidRPr="00820425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Pr="00820425">
        <w:rPr>
          <w:rFonts w:ascii="Times New Roman" w:hAnsi="Times New Roman"/>
          <w:sz w:val="21"/>
          <w:szCs w:val="21"/>
        </w:rPr>
        <w:t>późn</w:t>
      </w:r>
      <w:proofErr w:type="spellEnd"/>
      <w:r w:rsidRPr="00820425">
        <w:rPr>
          <w:rFonts w:ascii="Times New Roman" w:hAnsi="Times New Roman"/>
          <w:sz w:val="21"/>
          <w:szCs w:val="21"/>
        </w:rPr>
        <w:t>. zm.)</w:t>
      </w:r>
      <w:r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>
        <w:rPr>
          <w:rFonts w:ascii="Times New Roman" w:hAnsi="Times New Roman"/>
          <w:sz w:val="21"/>
          <w:szCs w:val="21"/>
        </w:rPr>
        <w:t>Pzp</w:t>
      </w:r>
      <w:proofErr w:type="spellEnd"/>
      <w:r>
        <w:rPr>
          <w:rFonts w:ascii="Times New Roman" w:hAnsi="Times New Roman"/>
          <w:sz w:val="21"/>
          <w:szCs w:val="21"/>
        </w:rPr>
        <w:t>), dotyczące:</w:t>
      </w:r>
    </w:p>
    <w:p w:rsidR="002453ED" w:rsidRDefault="002453ED" w:rsidP="002453ED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2453ED" w:rsidRDefault="002453ED" w:rsidP="002453ED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2453ED" w:rsidRPr="006676AE" w:rsidRDefault="002453ED" w:rsidP="002453ED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POSTĘPOWANIU </w:t>
      </w: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453ED" w:rsidRPr="006676AE" w:rsidRDefault="002453ED" w:rsidP="002453ED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453ED" w:rsidRPr="006676AE" w:rsidRDefault="002453ED" w:rsidP="002453ED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453ED" w:rsidRDefault="002453ED" w:rsidP="002453ED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6810">
        <w:rPr>
          <w:rFonts w:ascii="Times New Roman" w:hAnsi="Times New Roman"/>
          <w:sz w:val="24"/>
          <w:szCs w:val="24"/>
        </w:rPr>
        <w:t>pn.</w:t>
      </w:r>
      <w:r>
        <w:rPr>
          <w:rFonts w:ascii="Times New Roman" w:hAnsi="Times New Roman"/>
          <w:sz w:val="24"/>
          <w:szCs w:val="24"/>
        </w:rPr>
        <w:t>:</w:t>
      </w:r>
      <w:r w:rsidRPr="00F66810">
        <w:rPr>
          <w:rFonts w:ascii="Times New Roman" w:hAnsi="Times New Roman"/>
          <w:sz w:val="24"/>
          <w:szCs w:val="24"/>
        </w:rPr>
        <w:t xml:space="preserve"> </w:t>
      </w:r>
      <w:r w:rsidR="004852CE" w:rsidRPr="004852CE">
        <w:rPr>
          <w:rFonts w:ascii="Times New Roman" w:hAnsi="Times New Roman"/>
          <w:b/>
          <w:sz w:val="24"/>
          <w:szCs w:val="24"/>
        </w:rPr>
        <w:t>Dostawa i montaż mebli dla jednostek organizacyjnych Politechniki Częstochowskiej</w:t>
      </w:r>
      <w:r w:rsidRPr="00F66810">
        <w:rPr>
          <w:rFonts w:ascii="Times New Roman" w:hAnsi="Times New Roman"/>
          <w:sz w:val="24"/>
          <w:szCs w:val="24"/>
        </w:rPr>
        <w:t>,</w:t>
      </w:r>
    </w:p>
    <w:p w:rsidR="002453ED" w:rsidRPr="00C113BF" w:rsidRDefault="002453ED" w:rsidP="002453ED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oświadczam,</w:t>
      </w:r>
      <w:r>
        <w:rPr>
          <w:rFonts w:ascii="Times New Roman" w:hAnsi="Times New Roman"/>
          <w:sz w:val="24"/>
          <w:szCs w:val="24"/>
        </w:rPr>
        <w:t xml:space="preserve"> co następuje:</w:t>
      </w:r>
    </w:p>
    <w:p w:rsidR="002453ED" w:rsidRPr="00023477" w:rsidRDefault="002453ED" w:rsidP="002453E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2453ED" w:rsidRPr="00023477" w:rsidRDefault="002453ED" w:rsidP="002453ED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24 ust 1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, oraz spełniam warunki udziału w postępowaniu określone przez Zamawiającego w ogłoszeniu o zamówieniu.</w:t>
      </w:r>
    </w:p>
    <w:p w:rsidR="002453ED" w:rsidRDefault="002453ED" w:rsidP="002453ED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453ED" w:rsidRDefault="002453ED" w:rsidP="002453ED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453ED" w:rsidRPr="00023477" w:rsidRDefault="002453ED" w:rsidP="002453ED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2453ED" w:rsidRPr="00023477" w:rsidRDefault="002453ED" w:rsidP="002453E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453ED" w:rsidRDefault="002453ED" w:rsidP="002453E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453ED" w:rsidRPr="00023477" w:rsidRDefault="002453ED" w:rsidP="002453E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453ED" w:rsidRPr="00023477" w:rsidRDefault="002453ED" w:rsidP="002453E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2453ED" w:rsidRPr="00023477" w:rsidRDefault="002453ED" w:rsidP="002453ED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453ED" w:rsidRDefault="002453ED" w:rsidP="002453ED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453ED" w:rsidRDefault="002453ED" w:rsidP="002453ED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453ED" w:rsidRPr="00023477" w:rsidRDefault="002453ED" w:rsidP="002453ED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2453ED" w:rsidRPr="00023477" w:rsidRDefault="002453ED" w:rsidP="002453E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453ED" w:rsidRPr="00023477" w:rsidRDefault="002453ED" w:rsidP="002453E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453ED" w:rsidRPr="00023477" w:rsidRDefault="002453ED" w:rsidP="002453E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2453ED" w:rsidRPr="000247FF" w:rsidRDefault="002453ED" w:rsidP="002453ED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453ED" w:rsidRPr="006676AE" w:rsidRDefault="002453ED" w:rsidP="002453E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453ED" w:rsidRPr="00F8042D" w:rsidRDefault="002453ED" w:rsidP="002453E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ZWIĄZKU Z POLEGANIEM NA ZASOBACH INNYCH PODMIOTÓW</w:t>
      </w:r>
      <w:r w:rsidRPr="00F8042D"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/>
        </w:rPr>
        <w:t>*</w:t>
      </w:r>
    </w:p>
    <w:p w:rsidR="002453ED" w:rsidRDefault="002453ED" w:rsidP="002453ED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 na za</w:t>
      </w:r>
      <w:r>
        <w:rPr>
          <w:rFonts w:ascii="Times New Roman" w:hAnsi="Times New Roman"/>
        </w:rPr>
        <w:t xml:space="preserve">sobach </w:t>
      </w:r>
      <w:r w:rsidRPr="00F8042D">
        <w:rPr>
          <w:rFonts w:ascii="Times New Roman" w:hAnsi="Times New Roman"/>
        </w:rPr>
        <w:t>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podmiotu/ów:</w:t>
      </w:r>
      <w:r>
        <w:rPr>
          <w:rFonts w:ascii="Times New Roman" w:hAnsi="Times New Roman"/>
        </w:rPr>
        <w:t xml:space="preserve"> …………………………………………………………… </w:t>
      </w:r>
      <w:r w:rsidRPr="00F8042D">
        <w:rPr>
          <w:rFonts w:ascii="Times New Roman" w:hAnsi="Times New Roman"/>
        </w:rPr>
        <w:t>..……………………………………………………………………</w:t>
      </w:r>
      <w:r>
        <w:rPr>
          <w:rFonts w:ascii="Times New Roman" w:hAnsi="Times New Roman"/>
        </w:rPr>
        <w:t>……………………………………..</w:t>
      </w:r>
    </w:p>
    <w:p w:rsidR="002453ED" w:rsidRDefault="002453ED" w:rsidP="002453ED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zakresie:</w:t>
      </w:r>
    </w:p>
    <w:p w:rsidR="002453ED" w:rsidRPr="00F8042D" w:rsidRDefault="002453ED" w:rsidP="002453ED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2453ED" w:rsidRPr="006676AE" w:rsidRDefault="002453ED" w:rsidP="002453E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453ED" w:rsidRPr="006676AE" w:rsidRDefault="002453ED" w:rsidP="002453E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453ED" w:rsidRPr="006676AE" w:rsidRDefault="002453ED" w:rsidP="002453E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453ED" w:rsidRPr="006676AE" w:rsidRDefault="002453ED" w:rsidP="002453E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453ED" w:rsidRPr="006676AE" w:rsidRDefault="002453ED" w:rsidP="002453E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453ED" w:rsidRPr="006676AE" w:rsidRDefault="002453ED" w:rsidP="002453E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453ED" w:rsidRDefault="002453ED" w:rsidP="002453ED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sz w:val="16"/>
          <w:szCs w:val="16"/>
        </w:rPr>
      </w:pPr>
      <w:r w:rsidRPr="008C473C">
        <w:rPr>
          <w:rFonts w:ascii="Times New Roman" w:hAnsi="Times New Roman"/>
          <w:b/>
          <w:i/>
          <w:color w:val="000000" w:themeColor="text1"/>
          <w:sz w:val="18"/>
          <w:szCs w:val="18"/>
        </w:rPr>
        <w:t>*(Wypełnić jeżeli dotyczy)</w:t>
      </w:r>
    </w:p>
    <w:p w:rsidR="002453ED" w:rsidRDefault="002453ED" w:rsidP="002453ED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453ED" w:rsidRPr="00F8042D" w:rsidRDefault="002453ED" w:rsidP="002453E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  <w:r>
        <w:rPr>
          <w:rFonts w:ascii="Times New Roman" w:hAnsi="Times New Roman"/>
          <w:b/>
        </w:rPr>
        <w:t>*</w:t>
      </w:r>
    </w:p>
    <w:p w:rsidR="002453ED" w:rsidRDefault="002453ED" w:rsidP="002453E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2453ED" w:rsidRPr="00F8042D" w:rsidRDefault="002453ED" w:rsidP="002453ED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2453ED" w:rsidRPr="00F8042D" w:rsidRDefault="002453ED" w:rsidP="002453E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453ED" w:rsidRPr="00F8042D" w:rsidRDefault="002453ED" w:rsidP="002453E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2453ED" w:rsidRPr="00F8042D" w:rsidRDefault="002453ED" w:rsidP="002453E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453ED" w:rsidRPr="00F8042D" w:rsidRDefault="002453ED" w:rsidP="002453E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453ED" w:rsidRPr="00F8042D" w:rsidRDefault="002453ED" w:rsidP="002453E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2453ED" w:rsidRPr="008C473C" w:rsidRDefault="002453ED" w:rsidP="002453ED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/>
          <w:i/>
          <w:sz w:val="16"/>
          <w:szCs w:val="16"/>
        </w:rPr>
      </w:pPr>
      <w:r w:rsidRPr="008C473C">
        <w:rPr>
          <w:rFonts w:ascii="Times New Roman" w:hAnsi="Times New Roman"/>
          <w:b/>
          <w:i/>
          <w:color w:val="000000" w:themeColor="text1"/>
          <w:sz w:val="18"/>
          <w:szCs w:val="18"/>
        </w:rPr>
        <w:t>(*(Wypełnić jeżeli dotyczy)</w:t>
      </w:r>
    </w:p>
    <w:p w:rsidR="002453ED" w:rsidRDefault="002453ED" w:rsidP="002453ED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2453ED" w:rsidRPr="00F8042D" w:rsidRDefault="002453ED" w:rsidP="002453ED">
      <w:pPr>
        <w:spacing w:after="0" w:line="360" w:lineRule="auto"/>
        <w:jc w:val="both"/>
        <w:rPr>
          <w:rFonts w:ascii="Arial" w:hAnsi="Arial" w:cs="Arial"/>
          <w:b/>
        </w:rPr>
      </w:pPr>
    </w:p>
    <w:p w:rsidR="002453ED" w:rsidRPr="00F8042D" w:rsidRDefault="002453ED" w:rsidP="002453E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  <w:r>
        <w:rPr>
          <w:rFonts w:ascii="Times New Roman" w:hAnsi="Times New Roman"/>
          <w:b/>
        </w:rPr>
        <w:t>*</w:t>
      </w:r>
    </w:p>
    <w:p w:rsidR="002453ED" w:rsidRPr="00F8042D" w:rsidRDefault="002453ED" w:rsidP="002453E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2453ED" w:rsidRPr="00F8042D" w:rsidRDefault="002453ED" w:rsidP="002453E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453ED" w:rsidRDefault="002453ED" w:rsidP="002453E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2453ED" w:rsidRPr="00F8042D" w:rsidRDefault="002453ED" w:rsidP="002453E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453ED" w:rsidRPr="00F8042D" w:rsidRDefault="002453ED" w:rsidP="002453E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453ED" w:rsidRDefault="002453ED" w:rsidP="002453E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2453ED" w:rsidRPr="008C473C" w:rsidRDefault="002453ED" w:rsidP="002453ED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/>
          <w:i/>
          <w:sz w:val="16"/>
          <w:szCs w:val="16"/>
        </w:rPr>
      </w:pPr>
      <w:r w:rsidRPr="008C473C">
        <w:rPr>
          <w:rFonts w:ascii="Times New Roman" w:hAnsi="Times New Roman"/>
          <w:b/>
          <w:i/>
          <w:color w:val="000000" w:themeColor="text1"/>
          <w:sz w:val="18"/>
          <w:szCs w:val="18"/>
        </w:rPr>
        <w:t>*(Wypełnić jeżeli dotyczy)</w:t>
      </w:r>
    </w:p>
    <w:p w:rsidR="002453ED" w:rsidRDefault="002453ED" w:rsidP="002453E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453ED" w:rsidRDefault="002453ED" w:rsidP="002453E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453ED" w:rsidRDefault="002453ED" w:rsidP="002453E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453ED" w:rsidRPr="00F8042D" w:rsidRDefault="002453ED" w:rsidP="002453E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453ED" w:rsidRPr="006676AE" w:rsidRDefault="002453ED" w:rsidP="002453E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453ED" w:rsidRPr="006676AE" w:rsidRDefault="002453ED" w:rsidP="002453E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453ED" w:rsidRPr="006676AE" w:rsidRDefault="002453ED" w:rsidP="002453E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453ED" w:rsidRPr="006676AE" w:rsidRDefault="002453ED" w:rsidP="002453E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453ED" w:rsidRPr="006676AE" w:rsidRDefault="002453ED" w:rsidP="002453E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453ED" w:rsidRPr="006676AE" w:rsidRDefault="002453ED" w:rsidP="002453E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453ED" w:rsidRPr="006676AE" w:rsidRDefault="002453ED" w:rsidP="002453E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453ED" w:rsidRPr="006676AE" w:rsidRDefault="002453ED" w:rsidP="002453ED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484F88" w:rsidRPr="006676AE" w:rsidRDefault="00484F88" w:rsidP="002453ED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509" w:rsidRDefault="00706509" w:rsidP="0038231F">
      <w:pPr>
        <w:spacing w:after="0" w:line="240" w:lineRule="auto"/>
      </w:pPr>
      <w:r>
        <w:separator/>
      </w:r>
    </w:p>
  </w:endnote>
  <w:endnote w:type="continuationSeparator" w:id="0">
    <w:p w:rsidR="00706509" w:rsidRDefault="007065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6F5" w:rsidRDefault="000E66F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1E01A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E01A9">
      <w:rPr>
        <w:b/>
        <w:bCs/>
        <w:sz w:val="24"/>
        <w:szCs w:val="24"/>
      </w:rPr>
      <w:fldChar w:fldCharType="separate"/>
    </w:r>
    <w:r w:rsidR="00775B90">
      <w:rPr>
        <w:b/>
        <w:bCs/>
        <w:noProof/>
      </w:rPr>
      <w:t>1</w:t>
    </w:r>
    <w:r w:rsidR="001E01A9">
      <w:rPr>
        <w:b/>
        <w:bCs/>
        <w:sz w:val="24"/>
        <w:szCs w:val="24"/>
      </w:rPr>
      <w:fldChar w:fldCharType="end"/>
    </w:r>
    <w:r>
      <w:t xml:space="preserve"> z </w:t>
    </w:r>
    <w:r w:rsidR="001E01A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E01A9">
      <w:rPr>
        <w:b/>
        <w:bCs/>
        <w:sz w:val="24"/>
        <w:szCs w:val="24"/>
      </w:rPr>
      <w:fldChar w:fldCharType="separate"/>
    </w:r>
    <w:r w:rsidR="00775B90">
      <w:rPr>
        <w:b/>
        <w:bCs/>
        <w:noProof/>
      </w:rPr>
      <w:t>3</w:t>
    </w:r>
    <w:r w:rsidR="001E01A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6F5" w:rsidRDefault="000E66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509" w:rsidRDefault="00706509" w:rsidP="0038231F">
      <w:pPr>
        <w:spacing w:after="0" w:line="240" w:lineRule="auto"/>
      </w:pPr>
      <w:r>
        <w:separator/>
      </w:r>
    </w:p>
  </w:footnote>
  <w:footnote w:type="continuationSeparator" w:id="0">
    <w:p w:rsidR="00706509" w:rsidRDefault="0070650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6F5" w:rsidRDefault="000E66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6F5" w:rsidRDefault="000E66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6F5" w:rsidRDefault="000E66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66F5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E66F5"/>
    <w:rsid w:val="001902D2"/>
    <w:rsid w:val="001C6945"/>
    <w:rsid w:val="001E01A9"/>
    <w:rsid w:val="001F027E"/>
    <w:rsid w:val="00203A40"/>
    <w:rsid w:val="002168A8"/>
    <w:rsid w:val="002426FF"/>
    <w:rsid w:val="002453ED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52CE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3216"/>
    <w:rsid w:val="00634311"/>
    <w:rsid w:val="00641874"/>
    <w:rsid w:val="0065011F"/>
    <w:rsid w:val="006676AE"/>
    <w:rsid w:val="006A3A1F"/>
    <w:rsid w:val="006A52B6"/>
    <w:rsid w:val="006F0034"/>
    <w:rsid w:val="006F3D32"/>
    <w:rsid w:val="00706509"/>
    <w:rsid w:val="007118F0"/>
    <w:rsid w:val="0072560B"/>
    <w:rsid w:val="00746532"/>
    <w:rsid w:val="00751725"/>
    <w:rsid w:val="00756C8F"/>
    <w:rsid w:val="00757EFB"/>
    <w:rsid w:val="00775B9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473C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230F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567E"/>
    <w:rsid w:val="00EF74CA"/>
    <w:rsid w:val="00F04280"/>
    <w:rsid w:val="00F365F2"/>
    <w:rsid w:val="00F43919"/>
    <w:rsid w:val="00F66810"/>
    <w:rsid w:val="00F8042D"/>
    <w:rsid w:val="00FA0913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230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CFCE4-3BA9-47BC-A4E3-83E187D3E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519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2016-10-26T08:54:00Z</cp:lastPrinted>
  <dcterms:created xsi:type="dcterms:W3CDTF">2016-10-26T08:55:00Z</dcterms:created>
  <dcterms:modified xsi:type="dcterms:W3CDTF">2016-10-26T08:55:00Z</dcterms:modified>
</cp:coreProperties>
</file>