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B7FA3" w:rsidRPr="009B7FA3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B7FA3" w:rsidRPr="009B7FA3">
        <w:rPr>
          <w:rFonts w:ascii="Times New Roman" w:hAnsi="Times New Roman"/>
          <w:b/>
        </w:rPr>
        <w:t>ZP/D-36/A/16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B7FA3" w:rsidRPr="009B7FA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B7FA3" w:rsidRPr="009B7FA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9B7FA3" w:rsidRPr="009B7FA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B7FA3" w:rsidRPr="009B7FA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9B7FA3" w:rsidRPr="009B7FA3">
        <w:rPr>
          <w:sz w:val="22"/>
          <w:szCs w:val="22"/>
        </w:rPr>
        <w:t>Częstochowa</w:t>
      </w:r>
    </w:p>
    <w:p w:rsidR="00BC270C" w:rsidRDefault="00BC270C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</w:t>
      </w:r>
      <w:proofErr w:type="gramStart"/>
      <w:r w:rsidR="00262D61" w:rsidRPr="00757EFB">
        <w:rPr>
          <w:rFonts w:ascii="Times New Roman" w:hAnsi="Times New Roman"/>
          <w:sz w:val="21"/>
          <w:szCs w:val="21"/>
        </w:rPr>
        <w:t xml:space="preserve">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</w:t>
      </w:r>
      <w:proofErr w:type="gramEnd"/>
      <w:r w:rsidR="00C4103F" w:rsidRPr="00757EFB">
        <w:rPr>
          <w:rFonts w:ascii="Times New Roman" w:hAnsi="Times New Roman"/>
          <w:sz w:val="21"/>
          <w:szCs w:val="21"/>
        </w:rPr>
        <w:t xml:space="preserve">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9B7FA3" w:rsidRPr="009B7FA3">
        <w:rPr>
          <w:rFonts w:ascii="Times New Roman" w:hAnsi="Times New Roman"/>
          <w:sz w:val="21"/>
          <w:szCs w:val="21"/>
        </w:rPr>
        <w:t xml:space="preserve">(Dz. U. </w:t>
      </w:r>
      <w:proofErr w:type="gramStart"/>
      <w:r w:rsidR="009B7FA3" w:rsidRPr="009B7FA3">
        <w:rPr>
          <w:rFonts w:ascii="Times New Roman" w:hAnsi="Times New Roman"/>
          <w:sz w:val="21"/>
          <w:szCs w:val="21"/>
        </w:rPr>
        <w:t>z</w:t>
      </w:r>
      <w:proofErr w:type="gramEnd"/>
      <w:r w:rsidR="009B7FA3" w:rsidRPr="009B7FA3">
        <w:rPr>
          <w:rFonts w:ascii="Times New Roman" w:hAnsi="Times New Roman"/>
          <w:sz w:val="21"/>
          <w:szCs w:val="21"/>
        </w:rPr>
        <w:t xml:space="preserve"> 2015 r. poz. 2164 z </w:t>
      </w:r>
      <w:proofErr w:type="spellStart"/>
      <w:r w:rsidR="009B7FA3" w:rsidRPr="009B7FA3">
        <w:rPr>
          <w:rFonts w:ascii="Times New Roman" w:hAnsi="Times New Roman"/>
          <w:sz w:val="21"/>
          <w:szCs w:val="21"/>
        </w:rPr>
        <w:t>późn</w:t>
      </w:r>
      <w:proofErr w:type="spellEnd"/>
      <w:r w:rsidR="009B7FA3" w:rsidRPr="009B7FA3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</w:t>
      </w:r>
      <w:proofErr w:type="gramStart"/>
      <w:r w:rsidR="00F66810">
        <w:rPr>
          <w:rFonts w:ascii="Times New Roman" w:hAnsi="Times New Roman"/>
          <w:sz w:val="21"/>
          <w:szCs w:val="21"/>
        </w:rPr>
        <w:t>dalej jako</w:t>
      </w:r>
      <w:proofErr w:type="gramEnd"/>
      <w:r w:rsidR="00F66810">
        <w:rPr>
          <w:rFonts w:ascii="Times New Roman" w:hAnsi="Times New Roman"/>
          <w:sz w:val="21"/>
          <w:szCs w:val="21"/>
        </w:rPr>
        <w:t xml:space="preserve">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9B7FA3" w:rsidRPr="009B7FA3">
        <w:rPr>
          <w:rFonts w:ascii="Times New Roman" w:hAnsi="Times New Roman"/>
          <w:b/>
          <w:sz w:val="24"/>
          <w:szCs w:val="24"/>
        </w:rPr>
        <w:t>Dostawa inkubatora z funkcją wytrząsania, wyposażonego w układ grzewczo-chłodzący wraz z wyposażenie</w:t>
      </w:r>
      <w:r w:rsidR="00E14849">
        <w:rPr>
          <w:rFonts w:ascii="Times New Roman" w:hAnsi="Times New Roman"/>
          <w:b/>
          <w:sz w:val="24"/>
          <w:szCs w:val="24"/>
        </w:rPr>
        <w:t>m</w:t>
      </w:r>
      <w:r w:rsidR="009B7FA3" w:rsidRPr="009B7FA3">
        <w:rPr>
          <w:rFonts w:ascii="Times New Roman" w:hAnsi="Times New Roman"/>
          <w:b/>
          <w:sz w:val="24"/>
          <w:szCs w:val="24"/>
        </w:rPr>
        <w:t xml:space="preserve"> dla WI</w:t>
      </w:r>
      <w:r w:rsidR="009F2A69">
        <w:rPr>
          <w:rFonts w:ascii="Times New Roman" w:hAnsi="Times New Roman"/>
          <w:b/>
          <w:sz w:val="24"/>
          <w:szCs w:val="24"/>
        </w:rPr>
        <w:t>i</w:t>
      </w:r>
      <w:r w:rsidR="009B7FA3" w:rsidRPr="009B7FA3">
        <w:rPr>
          <w:rFonts w:ascii="Times New Roman" w:hAnsi="Times New Roman"/>
          <w:b/>
          <w:sz w:val="24"/>
          <w:szCs w:val="24"/>
        </w:rPr>
        <w:t>Ś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proofErr w:type="gramEnd"/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0C7FF4" w:rsidRPr="00023477" w:rsidRDefault="000C7FF4" w:rsidP="000C7FF4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0C7FF4" w:rsidRPr="00023477" w:rsidRDefault="000C7FF4" w:rsidP="000C7FF4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 1 </w:t>
      </w:r>
      <w:proofErr w:type="spellStart"/>
      <w:r w:rsidRPr="00023477">
        <w:rPr>
          <w:rFonts w:ascii="Times New Roman" w:hAnsi="Times New Roman"/>
        </w:rPr>
        <w:t>pkt</w:t>
      </w:r>
      <w:proofErr w:type="spellEnd"/>
      <w:r w:rsidRPr="00023477">
        <w:rPr>
          <w:rFonts w:ascii="Times New Roman" w:hAnsi="Times New Roman"/>
        </w:rPr>
        <w:t xml:space="preserve"> 12-2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>, oraz spełniam warunki udziału w postępowaniu określone przez Zamawiającego w ogłoszeniu o zamówieniu.</w:t>
      </w:r>
    </w:p>
    <w:p w:rsidR="000C7FF4" w:rsidRDefault="000C7FF4" w:rsidP="000C7FF4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0C7FF4" w:rsidRPr="00997D0F" w:rsidRDefault="000C7FF4" w:rsidP="000C7FF4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0C7FF4" w:rsidRDefault="000C7FF4" w:rsidP="000C7FF4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</w:t>
      </w:r>
      <w:proofErr w:type="gramStart"/>
      <w:r w:rsidRPr="00023477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023477">
        <w:rPr>
          <w:rFonts w:ascii="Arial" w:hAnsi="Arial" w:cs="Arial"/>
          <w:i/>
          <w:sz w:val="16"/>
          <w:szCs w:val="16"/>
        </w:rPr>
        <w:t>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</w:t>
      </w:r>
      <w:proofErr w:type="gramStart"/>
      <w:r w:rsidRPr="00023477">
        <w:rPr>
          <w:rFonts w:ascii="Arial" w:hAnsi="Arial" w:cs="Arial"/>
          <w:sz w:val="20"/>
          <w:szCs w:val="20"/>
        </w:rPr>
        <w:t>r</w:t>
      </w:r>
      <w:proofErr w:type="gramEnd"/>
      <w:r w:rsidRPr="00023477">
        <w:rPr>
          <w:rFonts w:ascii="Arial" w:hAnsi="Arial" w:cs="Arial"/>
          <w:sz w:val="20"/>
          <w:szCs w:val="20"/>
        </w:rPr>
        <w:t xml:space="preserve">. </w:t>
      </w:r>
    </w:p>
    <w:p w:rsidR="000C7FF4" w:rsidRPr="00023477" w:rsidRDefault="000C7FF4" w:rsidP="000C7FF4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C7FF4" w:rsidRPr="00023477" w:rsidRDefault="000C7FF4" w:rsidP="000C7F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C7FF4" w:rsidRPr="00023477" w:rsidRDefault="000C7FF4" w:rsidP="000C7F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C7FF4" w:rsidRPr="00BA5D90" w:rsidRDefault="000C7FF4" w:rsidP="000C7FF4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BA5D90">
        <w:rPr>
          <w:rFonts w:ascii="Arial" w:hAnsi="Arial" w:cs="Arial"/>
          <w:i/>
          <w:color w:val="000000" w:themeColor="text1"/>
          <w:sz w:val="16"/>
          <w:szCs w:val="16"/>
        </w:rPr>
        <w:t>(podpis)</w:t>
      </w:r>
    </w:p>
    <w:p w:rsidR="000C7FF4" w:rsidRDefault="000C7FF4" w:rsidP="000C7FF4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color w:val="000000" w:themeColor="text1"/>
          <w:sz w:val="18"/>
          <w:szCs w:val="18"/>
        </w:rPr>
      </w:pPr>
    </w:p>
    <w:p w:rsidR="000C7FF4" w:rsidRDefault="000C7FF4" w:rsidP="000C7FF4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color w:val="000000" w:themeColor="text1"/>
          <w:sz w:val="18"/>
          <w:szCs w:val="18"/>
        </w:rPr>
      </w:pPr>
    </w:p>
    <w:p w:rsidR="000C7FF4" w:rsidRPr="00BA5D90" w:rsidRDefault="000C7FF4" w:rsidP="000C7FF4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color w:val="000000" w:themeColor="text1"/>
          <w:sz w:val="18"/>
          <w:szCs w:val="18"/>
        </w:rPr>
      </w:pPr>
    </w:p>
    <w:p w:rsidR="000C7FF4" w:rsidRPr="00023477" w:rsidRDefault="000C7FF4" w:rsidP="000C7FF4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0C7FF4" w:rsidRDefault="000C7FF4" w:rsidP="000C7FF4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C7FF4" w:rsidRDefault="000C7FF4" w:rsidP="000C7FF4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C7FF4" w:rsidRPr="00023477" w:rsidRDefault="000C7FF4" w:rsidP="000C7FF4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</w:t>
      </w:r>
      <w:proofErr w:type="gramStart"/>
      <w:r w:rsidRPr="00023477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023477">
        <w:rPr>
          <w:rFonts w:ascii="Arial" w:hAnsi="Arial" w:cs="Arial"/>
          <w:i/>
          <w:sz w:val="16"/>
          <w:szCs w:val="16"/>
        </w:rPr>
        <w:t>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</w:t>
      </w:r>
      <w:proofErr w:type="gramStart"/>
      <w:r w:rsidRPr="00023477">
        <w:rPr>
          <w:rFonts w:ascii="Arial" w:hAnsi="Arial" w:cs="Arial"/>
          <w:sz w:val="20"/>
          <w:szCs w:val="20"/>
        </w:rPr>
        <w:t>r</w:t>
      </w:r>
      <w:proofErr w:type="gramEnd"/>
      <w:r w:rsidRPr="00023477">
        <w:rPr>
          <w:rFonts w:ascii="Arial" w:hAnsi="Arial" w:cs="Arial"/>
          <w:sz w:val="20"/>
          <w:szCs w:val="20"/>
        </w:rPr>
        <w:t xml:space="preserve">. </w:t>
      </w:r>
    </w:p>
    <w:p w:rsidR="000C7FF4" w:rsidRPr="00023477" w:rsidRDefault="000C7FF4" w:rsidP="000C7F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C7FF4" w:rsidRPr="00023477" w:rsidRDefault="000C7FF4" w:rsidP="000C7F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C7FF4" w:rsidRPr="00023477" w:rsidRDefault="000C7FF4" w:rsidP="000C7FF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C7FF4" w:rsidRDefault="000C7FF4" w:rsidP="000C7FF4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C7FF4" w:rsidRDefault="000C7FF4" w:rsidP="000C7FF4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C270C" w:rsidRPr="006676AE" w:rsidRDefault="00BC270C" w:rsidP="000C7FF4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C7FF4" w:rsidRPr="00FE668A" w:rsidRDefault="000C7FF4" w:rsidP="000C7FF4">
      <w:pPr>
        <w:spacing w:before="60" w:after="60" w:line="240" w:lineRule="auto"/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</w:pPr>
    </w:p>
    <w:p w:rsidR="000C7FF4" w:rsidRPr="00F8042D" w:rsidRDefault="000C7FF4" w:rsidP="000C7FF4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*</w:t>
      </w:r>
      <w:r w:rsidRPr="00F8042D">
        <w:rPr>
          <w:rFonts w:ascii="Times New Roman" w:hAnsi="Times New Roman"/>
          <w:b/>
        </w:rPr>
        <w:t>INFORMACJA W ZWIĄZKU Z POLEGANIEM NA ZASOBACH INNYCH PODMIOTÓW</w:t>
      </w:r>
      <w:r w:rsidRPr="00F8042D">
        <w:rPr>
          <w:rFonts w:ascii="Times New Roman" w:hAnsi="Times New Roman"/>
        </w:rPr>
        <w:t xml:space="preserve">: </w:t>
      </w:r>
    </w:p>
    <w:p w:rsidR="000C7FF4" w:rsidRDefault="000C7FF4" w:rsidP="000C7FF4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 na za</w:t>
      </w:r>
      <w:r>
        <w:rPr>
          <w:rFonts w:ascii="Times New Roman" w:hAnsi="Times New Roman"/>
        </w:rPr>
        <w:t xml:space="preserve">sobach </w:t>
      </w:r>
      <w:r w:rsidRPr="00F8042D">
        <w:rPr>
          <w:rFonts w:ascii="Times New Roman" w:hAnsi="Times New Roman"/>
        </w:rPr>
        <w:t>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gramStart"/>
      <w:r w:rsidRPr="00F8042D">
        <w:rPr>
          <w:rFonts w:ascii="Times New Roman" w:hAnsi="Times New Roman"/>
        </w:rPr>
        <w:t>ów:</w:t>
      </w:r>
      <w:r>
        <w:rPr>
          <w:rFonts w:ascii="Times New Roman" w:hAnsi="Times New Roman"/>
        </w:rPr>
        <w:t xml:space="preserve"> …………………………………………………………… </w:t>
      </w:r>
      <w:r w:rsidRPr="00F8042D">
        <w:rPr>
          <w:rFonts w:ascii="Times New Roman" w:hAnsi="Times New Roman"/>
        </w:rPr>
        <w:t>..…………………………………………………………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……………………………………..</w:t>
      </w:r>
    </w:p>
    <w:p w:rsidR="000C7FF4" w:rsidRDefault="000C7FF4" w:rsidP="000C7FF4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zakresie:</w:t>
      </w:r>
    </w:p>
    <w:p w:rsidR="000C7FF4" w:rsidRPr="00F8042D" w:rsidRDefault="000C7FF4" w:rsidP="000C7FF4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0C7FF4" w:rsidRPr="006676AE" w:rsidRDefault="000C7FF4" w:rsidP="000C7FF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0C7FF4" w:rsidRPr="006676AE" w:rsidRDefault="000C7FF4" w:rsidP="000C7FF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C7FF4" w:rsidRPr="006676AE" w:rsidRDefault="000C7FF4" w:rsidP="000C7FF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0C7FF4" w:rsidRPr="006676AE" w:rsidRDefault="000C7FF4" w:rsidP="000C7FF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C7FF4" w:rsidRPr="006676AE" w:rsidRDefault="000C7FF4" w:rsidP="000C7FF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C7FF4" w:rsidRPr="006676AE" w:rsidRDefault="000C7FF4" w:rsidP="000C7FF4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0C7FF4" w:rsidRDefault="000C7FF4" w:rsidP="000C7FF4">
      <w:pPr>
        <w:spacing w:before="60" w:after="60" w:line="240" w:lineRule="auto"/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</w:pPr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 xml:space="preserve">*(należy </w:t>
      </w:r>
      <w:proofErr w:type="gramStart"/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>wypełnić jeżeli</w:t>
      </w:r>
      <w:proofErr w:type="gramEnd"/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 xml:space="preserve"> dotyczy)</w:t>
      </w:r>
    </w:p>
    <w:p w:rsidR="00BC270C" w:rsidRPr="00FE668A" w:rsidRDefault="00BC270C" w:rsidP="000C7FF4">
      <w:pPr>
        <w:spacing w:before="60" w:after="60" w:line="240" w:lineRule="auto"/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</w:pPr>
    </w:p>
    <w:p w:rsidR="000C7FF4" w:rsidRDefault="000C7FF4" w:rsidP="000C7FF4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</w:p>
    <w:p w:rsidR="000C7FF4" w:rsidRPr="00F8042D" w:rsidRDefault="000C7FF4" w:rsidP="000C7FF4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</w:t>
      </w:r>
      <w:r w:rsidRPr="00F8042D">
        <w:rPr>
          <w:rFonts w:ascii="Times New Roman" w:hAnsi="Times New Roman"/>
          <w:b/>
        </w:rPr>
        <w:t xml:space="preserve">OŚWIADCZENIE DOTYCZĄCE PODMIOTU,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0C7FF4" w:rsidRDefault="000C7FF4" w:rsidP="000C7FF4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0C7FF4" w:rsidRPr="00F8042D" w:rsidRDefault="000C7FF4" w:rsidP="000C7FF4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0C7FF4" w:rsidRPr="00F8042D" w:rsidRDefault="000C7FF4" w:rsidP="000C7F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C7FF4" w:rsidRPr="00F8042D" w:rsidRDefault="000C7FF4" w:rsidP="000C7F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>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 xml:space="preserve">dnia …………………. </w:t>
      </w:r>
      <w:proofErr w:type="gramStart"/>
      <w:r w:rsidRPr="00F8042D">
        <w:rPr>
          <w:rFonts w:ascii="Arial" w:hAnsi="Arial" w:cs="Arial"/>
          <w:sz w:val="21"/>
          <w:szCs w:val="21"/>
        </w:rPr>
        <w:t>r</w:t>
      </w:r>
      <w:proofErr w:type="gramEnd"/>
      <w:r w:rsidRPr="00F8042D">
        <w:rPr>
          <w:rFonts w:ascii="Arial" w:hAnsi="Arial" w:cs="Arial"/>
          <w:sz w:val="21"/>
          <w:szCs w:val="21"/>
        </w:rPr>
        <w:t>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0C7FF4" w:rsidRPr="00F8042D" w:rsidRDefault="000C7FF4" w:rsidP="000C7F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C7FF4" w:rsidRPr="00F8042D" w:rsidRDefault="000C7FF4" w:rsidP="000C7F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C7FF4" w:rsidRPr="00F8042D" w:rsidRDefault="000C7FF4" w:rsidP="000C7FF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0C7FF4" w:rsidRDefault="000C7FF4" w:rsidP="000C7FF4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color w:val="000000" w:themeColor="text1"/>
          <w:sz w:val="18"/>
          <w:szCs w:val="18"/>
        </w:rPr>
      </w:pPr>
    </w:p>
    <w:p w:rsidR="000C7FF4" w:rsidRPr="00FE668A" w:rsidRDefault="000C7FF4" w:rsidP="000C7FF4">
      <w:pPr>
        <w:spacing w:before="60" w:after="60" w:line="240" w:lineRule="auto"/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</w:pPr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 xml:space="preserve">*(należy </w:t>
      </w:r>
      <w:proofErr w:type="gramStart"/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>wypełnić jeżeli</w:t>
      </w:r>
      <w:proofErr w:type="gramEnd"/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 xml:space="preserve"> dotyczy)</w:t>
      </w:r>
    </w:p>
    <w:p w:rsidR="000C7FF4" w:rsidRPr="00F8042D" w:rsidRDefault="000C7FF4" w:rsidP="000C7FF4">
      <w:pPr>
        <w:spacing w:after="0" w:line="360" w:lineRule="auto"/>
        <w:jc w:val="both"/>
        <w:rPr>
          <w:rFonts w:ascii="Arial" w:hAnsi="Arial" w:cs="Arial"/>
          <w:b/>
        </w:rPr>
      </w:pPr>
    </w:p>
    <w:p w:rsidR="000C7FF4" w:rsidRPr="00F8042D" w:rsidRDefault="000C7FF4" w:rsidP="000C7FF4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</w:t>
      </w:r>
      <w:r w:rsidRPr="00F8042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0C7FF4" w:rsidRPr="00F8042D" w:rsidRDefault="000C7FF4" w:rsidP="000C7FF4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0C7FF4" w:rsidRPr="00F8042D" w:rsidRDefault="000C7FF4" w:rsidP="000C7F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C7FF4" w:rsidRDefault="000C7FF4" w:rsidP="000C7F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>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 xml:space="preserve">dnia …………………. </w:t>
      </w:r>
      <w:proofErr w:type="gramStart"/>
      <w:r w:rsidRPr="00F8042D">
        <w:rPr>
          <w:rFonts w:ascii="Arial" w:hAnsi="Arial" w:cs="Arial"/>
          <w:sz w:val="21"/>
          <w:szCs w:val="21"/>
        </w:rPr>
        <w:t>r</w:t>
      </w:r>
      <w:proofErr w:type="gramEnd"/>
      <w:r w:rsidRPr="00F8042D">
        <w:rPr>
          <w:rFonts w:ascii="Arial" w:hAnsi="Arial" w:cs="Arial"/>
          <w:sz w:val="21"/>
          <w:szCs w:val="21"/>
        </w:rPr>
        <w:t>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0C7FF4" w:rsidRDefault="000C7FF4" w:rsidP="000C7FF4">
      <w:pPr>
        <w:spacing w:after="0" w:line="360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:rsidR="000C7FF4" w:rsidRPr="00F8042D" w:rsidRDefault="000C7FF4" w:rsidP="000C7FF4">
      <w:pPr>
        <w:spacing w:after="0" w:line="360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>…………………………………………</w:t>
      </w:r>
    </w:p>
    <w:p w:rsidR="000C7FF4" w:rsidRPr="00F8042D" w:rsidRDefault="000C7FF4" w:rsidP="000C7F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C7FF4" w:rsidRPr="00FE668A" w:rsidRDefault="000C7FF4" w:rsidP="000C7FF4">
      <w:pPr>
        <w:spacing w:before="60" w:after="60" w:line="240" w:lineRule="auto"/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</w:pPr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 xml:space="preserve">*(należy </w:t>
      </w:r>
      <w:proofErr w:type="gramStart"/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>wypełnić jeżeli</w:t>
      </w:r>
      <w:proofErr w:type="gramEnd"/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 xml:space="preserve"> dotyczy)</w:t>
      </w:r>
    </w:p>
    <w:p w:rsidR="000C7FF4" w:rsidRPr="00F8042D" w:rsidRDefault="000C7FF4" w:rsidP="000C7F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</w:p>
    <w:p w:rsidR="000C7FF4" w:rsidRDefault="000C7FF4" w:rsidP="000C7FF4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0C7FF4" w:rsidRPr="006676AE" w:rsidRDefault="000C7FF4" w:rsidP="000C7FF4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0C7FF4" w:rsidRPr="006676AE" w:rsidRDefault="000C7FF4" w:rsidP="000C7FF4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6676AE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0C7FF4" w:rsidRPr="006676AE" w:rsidRDefault="000C7FF4" w:rsidP="000C7FF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C7FF4" w:rsidRPr="006676AE" w:rsidRDefault="000C7FF4" w:rsidP="000C7FF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0C7FF4" w:rsidRPr="006676AE" w:rsidRDefault="000C7FF4" w:rsidP="000C7FF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C7FF4" w:rsidRPr="006676AE" w:rsidRDefault="000C7FF4" w:rsidP="000C7FF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C7FF4" w:rsidRPr="006676AE" w:rsidRDefault="000C7FF4" w:rsidP="000C7FF4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0C7FF4" w:rsidRPr="006676AE" w:rsidRDefault="000C7FF4" w:rsidP="000C7FF4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0E367F" w:rsidRPr="000C7FF4" w:rsidRDefault="000E367F" w:rsidP="000C7FF4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sectPr w:rsidR="000E367F" w:rsidRPr="000C7FF4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3271" w:rsidRDefault="00443271" w:rsidP="0038231F">
      <w:pPr>
        <w:spacing w:after="0" w:line="240" w:lineRule="auto"/>
      </w:pPr>
      <w:r>
        <w:separator/>
      </w:r>
    </w:p>
  </w:endnote>
  <w:endnote w:type="continuationSeparator" w:id="1">
    <w:p w:rsidR="00443271" w:rsidRDefault="004432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FA3" w:rsidRDefault="009B7FA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036BA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36BAE">
      <w:rPr>
        <w:b/>
        <w:bCs/>
        <w:sz w:val="24"/>
        <w:szCs w:val="24"/>
      </w:rPr>
      <w:fldChar w:fldCharType="separate"/>
    </w:r>
    <w:r w:rsidR="009F2A69">
      <w:rPr>
        <w:b/>
        <w:bCs/>
        <w:noProof/>
      </w:rPr>
      <w:t>1</w:t>
    </w:r>
    <w:r w:rsidR="00036BAE">
      <w:rPr>
        <w:b/>
        <w:bCs/>
        <w:sz w:val="24"/>
        <w:szCs w:val="24"/>
      </w:rPr>
      <w:fldChar w:fldCharType="end"/>
    </w:r>
    <w:r>
      <w:t xml:space="preserve"> z </w:t>
    </w:r>
    <w:r w:rsidR="00036BA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36BAE">
      <w:rPr>
        <w:b/>
        <w:bCs/>
        <w:sz w:val="24"/>
        <w:szCs w:val="24"/>
      </w:rPr>
      <w:fldChar w:fldCharType="separate"/>
    </w:r>
    <w:r w:rsidR="009F2A69">
      <w:rPr>
        <w:b/>
        <w:bCs/>
        <w:noProof/>
      </w:rPr>
      <w:t>3</w:t>
    </w:r>
    <w:r w:rsidR="00036BA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FA3" w:rsidRDefault="009B7F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3271" w:rsidRDefault="00443271" w:rsidP="0038231F">
      <w:pPr>
        <w:spacing w:after="0" w:line="240" w:lineRule="auto"/>
      </w:pPr>
      <w:r>
        <w:separator/>
      </w:r>
    </w:p>
  </w:footnote>
  <w:footnote w:type="continuationSeparator" w:id="1">
    <w:p w:rsidR="00443271" w:rsidRDefault="0044327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FA3" w:rsidRDefault="009B7FA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FA3" w:rsidRDefault="009B7FA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FA3" w:rsidRDefault="009B7FA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15361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7FA3"/>
    <w:rsid w:val="00023477"/>
    <w:rsid w:val="000247FF"/>
    <w:rsid w:val="00025C8D"/>
    <w:rsid w:val="000303EE"/>
    <w:rsid w:val="00036BAE"/>
    <w:rsid w:val="00073C3D"/>
    <w:rsid w:val="00074E4F"/>
    <w:rsid w:val="000809B6"/>
    <w:rsid w:val="000B1025"/>
    <w:rsid w:val="000B54D1"/>
    <w:rsid w:val="000C021E"/>
    <w:rsid w:val="000C18AF"/>
    <w:rsid w:val="000C7FF4"/>
    <w:rsid w:val="000D6F17"/>
    <w:rsid w:val="000D73C4"/>
    <w:rsid w:val="000E367F"/>
    <w:rsid w:val="000E4D37"/>
    <w:rsid w:val="001902D2"/>
    <w:rsid w:val="001C6945"/>
    <w:rsid w:val="001F027E"/>
    <w:rsid w:val="00203A40"/>
    <w:rsid w:val="002168A8"/>
    <w:rsid w:val="002426FF"/>
    <w:rsid w:val="00250607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3271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6EA2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225D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B7FA3"/>
    <w:rsid w:val="009C7756"/>
    <w:rsid w:val="009F2A69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270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4849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23D9"/>
    <w:rsid w:val="00EE1FBF"/>
    <w:rsid w:val="00EF74CA"/>
    <w:rsid w:val="00F04280"/>
    <w:rsid w:val="00F365F2"/>
    <w:rsid w:val="00F43919"/>
    <w:rsid w:val="00F50D83"/>
    <w:rsid w:val="00F66810"/>
    <w:rsid w:val="00F8042D"/>
    <w:rsid w:val="00F87DC0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4E4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8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AC0D0-198F-428D-A938-DE63DA1CA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525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2016-10-19T12:05:00Z</dcterms:created>
  <dcterms:modified xsi:type="dcterms:W3CDTF">2016-10-19T12:05:00Z</dcterms:modified>
</cp:coreProperties>
</file>