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8622C1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622C1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8622C1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622C1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8622C1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8622C1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622C1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8622C1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8622C1" w:rsidRPr="008622C1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8622C1" w:rsidRPr="008622C1">
        <w:rPr>
          <w:rFonts w:ascii="Tahoma" w:hAnsi="Tahoma" w:cs="Tahoma"/>
          <w:b/>
          <w:sz w:val="16"/>
          <w:szCs w:val="16"/>
        </w:rPr>
        <w:t>Dostawa 15 zestawów: komputer stacjonarny z  monitorem dla Instytutu Inteligentnych Systemów Informatycznych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8622C1" w:rsidRPr="008622C1">
        <w:rPr>
          <w:rFonts w:ascii="Tahoma" w:hAnsi="Tahoma" w:cs="Tahoma"/>
          <w:b/>
          <w:sz w:val="16"/>
          <w:szCs w:val="16"/>
        </w:rPr>
        <w:t>ZP/DK-29/16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14EA7" w:rsidRPr="00077521" w:rsidRDefault="00014EA7" w:rsidP="00014EA7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oferujemy wykonanie przedmiotu zamówienia,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014EA7" w:rsidRPr="00E35A89" w:rsidTr="00014EA7">
        <w:trPr>
          <w:trHeight w:val="704"/>
        </w:trPr>
        <w:tc>
          <w:tcPr>
            <w:tcW w:w="5000" w:type="pct"/>
            <w:vAlign w:val="center"/>
          </w:tcPr>
          <w:p w:rsidR="00014EA7" w:rsidRPr="00E35A89" w:rsidRDefault="00014EA7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014EA7" w:rsidRPr="00E35A89" w:rsidTr="00014EA7">
        <w:tc>
          <w:tcPr>
            <w:tcW w:w="5000" w:type="pct"/>
          </w:tcPr>
          <w:p w:rsidR="00014EA7" w:rsidRPr="00E35A89" w:rsidRDefault="00014EA7" w:rsidP="00342D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8622C1">
              <w:rPr>
                <w:rFonts w:ascii="Tahoma" w:hAnsi="Tahoma" w:cs="Tahoma"/>
                <w:sz w:val="16"/>
                <w:szCs w:val="16"/>
              </w:rPr>
              <w:t>Dostawa 15 zestawów: komputer stacjonarny z  monitorem dla Instytutu Inteligentnych Systemów Informatycznych Politechniki Częstochowskiej</w:t>
            </w:r>
          </w:p>
          <w:p w:rsidR="00014EA7" w:rsidRDefault="00014EA7" w:rsidP="00342DDE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014EA7" w:rsidRDefault="00014EA7" w:rsidP="00342D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014EA7" w:rsidRPr="00E35A89" w:rsidRDefault="00014EA7" w:rsidP="00342D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622C1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014EA7" w:rsidRPr="00E35A89" w:rsidRDefault="00014EA7" w:rsidP="00342D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014EA7" w:rsidRPr="00E35A89" w:rsidRDefault="00014EA7" w:rsidP="00342D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014EA7" w:rsidRPr="00E35A89" w:rsidRDefault="00014EA7" w:rsidP="00342D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014EA7" w:rsidRPr="00E35A89" w:rsidRDefault="00014EA7" w:rsidP="00342DD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45086" w:rsidRDefault="00145086" w:rsidP="0014508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145086" w:rsidRPr="00145086" w:rsidRDefault="00145086" w:rsidP="0014508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ahoma" w:hAnsi="Tahoma" w:cs="Tahoma"/>
                <w:bCs/>
                <w:sz w:val="16"/>
                <w:szCs w:val="16"/>
              </w:rPr>
              <w:t>Okres gwarancji: …………………………(miesiące)</w:t>
            </w:r>
          </w:p>
          <w:p w:rsidR="00145086" w:rsidRPr="00145086" w:rsidRDefault="00145086" w:rsidP="00145086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t xml:space="preserve">Serwis (należy wybrać jedną z wymienionych opcji): </w:t>
            </w:r>
          </w:p>
          <w:p w:rsidR="00145086" w:rsidRPr="00145086" w:rsidRDefault="00145086" w:rsidP="00145086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45086" w:rsidRPr="00145086" w:rsidRDefault="00145086" w:rsidP="00145086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45086" w:rsidRPr="00145086" w:rsidRDefault="00145086" w:rsidP="00145086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45086" w:rsidRPr="00145086" w:rsidRDefault="00145086" w:rsidP="00145086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45086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45086" w:rsidRPr="00145086" w:rsidRDefault="00145086" w:rsidP="0014508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145086">
              <w:rPr>
                <w:rFonts w:ascii="Tahoma" w:hAnsi="Tahoma" w:cs="Tahoma"/>
                <w:bCs/>
                <w:sz w:val="16"/>
                <w:szCs w:val="16"/>
              </w:rPr>
              <w:t>Wydajność procesora (</w:t>
            </w:r>
            <w:proofErr w:type="spellStart"/>
            <w:r w:rsidRPr="00145086">
              <w:rPr>
                <w:rFonts w:ascii="Tahoma" w:hAnsi="Tahoma" w:cs="Tahoma"/>
                <w:bCs/>
                <w:sz w:val="16"/>
                <w:szCs w:val="16"/>
              </w:rPr>
              <w:t>Passmark</w:t>
            </w:r>
            <w:proofErr w:type="spellEnd"/>
            <w:r w:rsidRPr="00145086">
              <w:rPr>
                <w:rFonts w:ascii="Tahoma" w:hAnsi="Tahoma" w:cs="Tahoma"/>
                <w:bCs/>
                <w:sz w:val="16"/>
                <w:szCs w:val="16"/>
              </w:rPr>
              <w:t xml:space="preserve"> CPU Mark): ……………………..pkt.</w:t>
            </w:r>
          </w:p>
          <w:p w:rsidR="00145086" w:rsidRPr="00145086" w:rsidRDefault="00145086" w:rsidP="0014508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145086">
              <w:rPr>
                <w:rFonts w:ascii="Tahoma" w:hAnsi="Tahoma" w:cs="Tahoma"/>
                <w:bCs/>
                <w:sz w:val="16"/>
                <w:szCs w:val="16"/>
              </w:rPr>
              <w:t>Wydajność karty graficznej (</w:t>
            </w:r>
            <w:proofErr w:type="spellStart"/>
            <w:r w:rsidRPr="00145086">
              <w:rPr>
                <w:rFonts w:ascii="Tahoma" w:hAnsi="Tahoma" w:cs="Tahoma"/>
                <w:bCs/>
                <w:sz w:val="16"/>
                <w:szCs w:val="16"/>
              </w:rPr>
              <w:t>Passmark</w:t>
            </w:r>
            <w:proofErr w:type="spellEnd"/>
            <w:r w:rsidRPr="00145086">
              <w:rPr>
                <w:rFonts w:ascii="Tahoma" w:hAnsi="Tahoma" w:cs="Tahoma"/>
                <w:bCs/>
                <w:sz w:val="16"/>
                <w:szCs w:val="16"/>
              </w:rPr>
              <w:t xml:space="preserve"> G3D Mark): ……………………..pkt.</w:t>
            </w:r>
          </w:p>
          <w:p w:rsidR="00145086" w:rsidRPr="00145086" w:rsidRDefault="00145086" w:rsidP="00145086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145086">
              <w:rPr>
                <w:rFonts w:ascii="Tahoma" w:hAnsi="Tahoma" w:cs="Tahoma"/>
                <w:bCs/>
                <w:sz w:val="16"/>
                <w:szCs w:val="16"/>
              </w:rPr>
              <w:t>Pojemność RAM: ……………………..GB</w:t>
            </w:r>
          </w:p>
          <w:p w:rsidR="00014EA7" w:rsidRPr="00145086" w:rsidRDefault="00014EA7" w:rsidP="00145086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45086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45086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014EA7" w:rsidRPr="00E35A89" w:rsidRDefault="00014EA7" w:rsidP="00342DD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45086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45086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6EF" w:rsidRDefault="007346EF">
      <w:r>
        <w:separator/>
      </w:r>
    </w:p>
  </w:endnote>
  <w:endnote w:type="continuationSeparator" w:id="0">
    <w:p w:rsidR="007346EF" w:rsidRDefault="00734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2C1" w:rsidRDefault="008622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4508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2C1" w:rsidRDefault="008622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6EF" w:rsidRDefault="007346EF">
      <w:r>
        <w:separator/>
      </w:r>
    </w:p>
  </w:footnote>
  <w:footnote w:type="continuationSeparator" w:id="0">
    <w:p w:rsidR="007346EF" w:rsidRDefault="007346EF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2C1" w:rsidRDefault="008622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2C1" w:rsidRDefault="008622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2C1" w:rsidRDefault="008622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46EF"/>
    <w:rsid w:val="00014EA7"/>
    <w:rsid w:val="00036A09"/>
    <w:rsid w:val="000F18FA"/>
    <w:rsid w:val="00145086"/>
    <w:rsid w:val="00172873"/>
    <w:rsid w:val="00267AD0"/>
    <w:rsid w:val="00301A06"/>
    <w:rsid w:val="00306360"/>
    <w:rsid w:val="00354AC4"/>
    <w:rsid w:val="003F4800"/>
    <w:rsid w:val="004569FD"/>
    <w:rsid w:val="00475250"/>
    <w:rsid w:val="004E5E57"/>
    <w:rsid w:val="00545749"/>
    <w:rsid w:val="0055043A"/>
    <w:rsid w:val="00637863"/>
    <w:rsid w:val="006703E0"/>
    <w:rsid w:val="00683C38"/>
    <w:rsid w:val="00703495"/>
    <w:rsid w:val="00733F44"/>
    <w:rsid w:val="007346EF"/>
    <w:rsid w:val="008622C1"/>
    <w:rsid w:val="009739A3"/>
    <w:rsid w:val="00974624"/>
    <w:rsid w:val="00AB288E"/>
    <w:rsid w:val="00B21345"/>
    <w:rsid w:val="00B87BB6"/>
    <w:rsid w:val="00C32A65"/>
    <w:rsid w:val="00C33979"/>
    <w:rsid w:val="00C57DDD"/>
    <w:rsid w:val="00C916FC"/>
    <w:rsid w:val="00C95F46"/>
    <w:rsid w:val="00CB1417"/>
    <w:rsid w:val="00CE5A29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014E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14EA7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145086"/>
    <w:rPr>
      <w:b/>
      <w:sz w:val="24"/>
    </w:rPr>
  </w:style>
  <w:style w:type="character" w:customStyle="1" w:styleId="TekstpodstawowyZnak">
    <w:name w:val="Tekst podstawowy Znak"/>
    <w:link w:val="Tekstpodstawowy"/>
    <w:rsid w:val="0014508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D0E9C-5ECC-4C59-964A-60C77B151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402</Words>
  <Characters>3173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2016-10-14T11:30:00Z</cp:lastPrinted>
  <dcterms:created xsi:type="dcterms:W3CDTF">2016-10-14T11:38:00Z</dcterms:created>
  <dcterms:modified xsi:type="dcterms:W3CDTF">2016-10-14T11:38:00Z</dcterms:modified>
</cp:coreProperties>
</file>