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587CE5" w:rsidRPr="00587CE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BA0245">
        <w:rPr>
          <w:rFonts w:ascii="Tahoma" w:hAnsi="Tahoma" w:cs="Tahoma"/>
          <w:b/>
          <w:sz w:val="16"/>
          <w:szCs w:val="16"/>
        </w:rPr>
        <w:t>ZP/DK-2</w:t>
      </w:r>
      <w:r w:rsidR="00587CE5">
        <w:rPr>
          <w:rFonts w:ascii="Tahoma" w:hAnsi="Tahoma" w:cs="Tahoma"/>
          <w:b/>
          <w:sz w:val="16"/>
          <w:szCs w:val="16"/>
        </w:rPr>
        <w:t>3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87CE5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oraz drukarka wielofunkcyjna dla Wydziału Zarządzania</w:t>
            </w:r>
          </w:p>
          <w:p w:rsidR="00587CE5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</w:t>
            </w:r>
            <w:r w:rsidR="001410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 laptopa i drukarki)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(miesiące)</w:t>
            </w:r>
          </w:p>
          <w:p w:rsidR="00A63EE4" w:rsidRPr="00077521" w:rsidRDefault="00A63EE4" w:rsidP="00A63EE4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>Serwis (</w:t>
            </w:r>
            <w:r w:rsidR="003235BE">
              <w:rPr>
                <w:rFonts w:ascii="Tahoma" w:hAnsi="Tahoma" w:cs="Tahoma"/>
                <w:sz w:val="16"/>
                <w:szCs w:val="16"/>
              </w:rPr>
              <w:t xml:space="preserve">dla laptopa) 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należy wybrać jedną z wymienionych opcji: 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63EE4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Mark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Wydajnośc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karty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graficznej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wkładu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kolorowego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drukarki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 str.</w:t>
            </w:r>
          </w:p>
          <w:p w:rsidR="00B80111" w:rsidRDefault="00B80111" w:rsidP="00B8011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wkładu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czarnego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drukarki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 str.</w:t>
            </w:r>
          </w:p>
          <w:p w:rsidR="00B80111" w:rsidRDefault="00B80111" w:rsidP="00B8011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Waga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laptopa</w:t>
            </w:r>
            <w:proofErr w:type="spellEnd"/>
            <w:r w:rsidR="003235B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……………………… kg.</w:t>
            </w:r>
          </w:p>
          <w:p w:rsidR="00B80111" w:rsidRDefault="00B8011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1E71AC" w:rsidRDefault="001E71AC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Drukarka dla Wydziału Zarządzania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AE621C" w:rsidRPr="00171123" w:rsidRDefault="00AE621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(miesiące)</w:t>
            </w:r>
          </w:p>
          <w:p w:rsidR="00826E42" w:rsidRPr="00077521" w:rsidRDefault="00826E42" w:rsidP="00826E42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Rekomendowana</w:t>
            </w:r>
            <w:proofErr w:type="spellEnd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C2B6C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o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bciążalność</w:t>
            </w:r>
            <w:proofErr w:type="spellEnd"/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miesięczna</w:t>
            </w:r>
            <w:proofErr w:type="spellEnd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A4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 str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.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Czas wydruku pierwszej strony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………………………………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sek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RAM: …………………………. 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826E42" w:rsidRPr="00826E42" w:rsidRDefault="00826E42" w:rsidP="00B8011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Prędkość druku: …………………………. </w:t>
            </w:r>
            <w:r w:rsidR="00AE621C">
              <w:rPr>
                <w:rFonts w:ascii="Tahoma" w:hAnsi="Tahoma" w:cs="Tahoma"/>
                <w:b/>
                <w:bCs/>
                <w:sz w:val="16"/>
                <w:szCs w:val="16"/>
              </w:rPr>
              <w:t>s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>tr</w:t>
            </w:r>
            <w:r w:rsidR="00AE621C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</w:rPr>
              <w:t>/min.</w:t>
            </w:r>
          </w:p>
          <w:p w:rsidR="00826E42" w:rsidRP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dla Wydziału Zarządzania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171123" w:rsidRPr="00077521" w:rsidRDefault="00826E42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Mark: ……………………………….</w:t>
            </w:r>
            <w:r w:rsidR="00B80111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………………………………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1417B0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Waga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……………………… kg.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ojemność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RAM: 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 twardego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417B0" w:rsidRDefault="001417B0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Sprzęt komputerowy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8351D" w:rsidRPr="00171123" w:rsidRDefault="0078351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78351D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na wszystko (</w:t>
            </w:r>
            <w:r w:rsidR="00AA2FDA">
              <w:rPr>
                <w:rFonts w:ascii="Tahoma" w:hAnsi="Tahoma" w:cs="Tahoma"/>
                <w:b/>
                <w:bCs/>
                <w:sz w:val="16"/>
                <w:szCs w:val="16"/>
              </w:rPr>
              <w:t>nie dotyczy oprogramowania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……………………..(miesiące)</w:t>
            </w:r>
          </w:p>
          <w:p w:rsidR="00171123" w:rsidRPr="00077521" w:rsidRDefault="0078351D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8351D" w:rsidRPr="009A5E70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</w:t>
            </w:r>
            <w:proofErr w:type="spellEnd"/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(</w:t>
            </w:r>
            <w:proofErr w:type="spellStart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dla</w:t>
            </w:r>
            <w:proofErr w:type="spellEnd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komputera</w:t>
            </w:r>
            <w:proofErr w:type="spellEnd"/>
            <w:r w:rsidR="00DE64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……………………………….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komputera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………………………..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komputera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grafiki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 komputera)</w:t>
            </w:r>
            <w:r w:rsidR="001417B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………………………………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1417B0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Prędkość druku 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dla urządzenia wielofunkcyjnego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…………………………. </w:t>
            </w:r>
            <w:proofErr w:type="spellStart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str</w:t>
            </w:r>
            <w:proofErr w:type="spellEnd"/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/min.</w:t>
            </w:r>
          </w:p>
          <w:p w:rsidR="001417B0" w:rsidRPr="00826E42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</w:t>
            </w:r>
            <w:r w:rsidR="00DE64AE">
              <w:rPr>
                <w:rFonts w:ascii="Tahoma" w:hAnsi="Tahoma" w:cs="Tahoma"/>
                <w:b/>
                <w:bCs/>
                <w:sz w:val="16"/>
                <w:szCs w:val="16"/>
              </w:rPr>
              <w:t>ysku zewnętrznego: …………………………. 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417B0" w:rsidRPr="00826E42" w:rsidRDefault="001417B0" w:rsidP="001417B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Komputer stacjonarny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03C53" w:rsidRPr="00171123" w:rsidRDefault="00103C5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03C53" w:rsidRDefault="0014101F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 w:rsidR="00103C5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HDD: ……………………..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9C6242">
              <w:rPr>
                <w:rFonts w:ascii="Tahoma" w:hAnsi="Tahoma" w:cs="Tahoma"/>
                <w:b/>
                <w:bCs/>
                <w:sz w:val="16"/>
                <w:szCs w:val="16"/>
              </w:rPr>
              <w:t>T</w:t>
            </w:r>
            <w:r w:rsidR="00103C53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 w:rsidR="0014101F"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SSD: …………………….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67D2">
              <w:rPr>
                <w:rFonts w:ascii="Tahoma" w:hAnsi="Tahoma" w:cs="Tahoma"/>
                <w:b/>
                <w:bCs/>
                <w:sz w:val="16"/>
                <w:szCs w:val="16"/>
              </w:rPr>
              <w:t>Pojemność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</w:t>
            </w:r>
            <w:r w:rsidR="0023559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GB</w:t>
            </w:r>
          </w:p>
          <w:p w:rsidR="00235593" w:rsidRPr="00171123" w:rsidRDefault="0023559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E55ACD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Zestaw komputerowy stacjonarny (2 sztuki)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E66DAB">
              <w:rPr>
                <w:rFonts w:ascii="Tahoma" w:hAnsi="Tahoma" w:cs="Tahoma"/>
                <w:sz w:val="16"/>
                <w:szCs w:val="16"/>
              </w:rPr>
              <w:t>6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BE1704" w:rsidRPr="00171123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E1704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(dla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RAM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nr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): ………………………. 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(dla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komputer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a nr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2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………………………. GB</w:t>
            </w:r>
          </w:p>
          <w:p w:rsidR="00BE1704" w:rsidRPr="00DF5FAD" w:rsidRDefault="00BE1704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DF5FA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E55ACD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z doposażeniem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E66DAB">
              <w:rPr>
                <w:rFonts w:ascii="Tahoma" w:hAnsi="Tahoma" w:cs="Tahoma"/>
                <w:sz w:val="16"/>
                <w:szCs w:val="16"/>
              </w:rPr>
              <w:t>7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DF5FAD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0B44C0" w:rsidRPr="00171123" w:rsidRDefault="000B44C0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RAM: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SSD: ………………………. 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HDD: ………………………. GB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zewnętrznego 2.5”: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</w:t>
            </w:r>
            <w:r w:rsidR="002338A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zewnętrznego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SSD: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E1704" w:rsidRPr="00171123" w:rsidRDefault="00BE1704" w:rsidP="00BE170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E1704" w:rsidRDefault="00BE1704" w:rsidP="00BE170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BE170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E55ACD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8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Laptop z doposażeniem dla Wydziału Elektrycznego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E66DAB">
              <w:rPr>
                <w:rFonts w:ascii="Tahoma" w:hAnsi="Tahoma" w:cs="Tahoma"/>
                <w:sz w:val="16"/>
                <w:szCs w:val="16"/>
              </w:rPr>
              <w:t>8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E1704" w:rsidRPr="00966C2A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BE1704" w:rsidRPr="00966C2A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E1704" w:rsidRPr="00171123" w:rsidRDefault="00BE1704" w:rsidP="00BE170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E1704" w:rsidRPr="00DF5FAD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SSD: ………………………. 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Pojemność d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ysk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u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HDD: ………………………. GB</w:t>
            </w:r>
          </w:p>
          <w:p w:rsidR="00BE1704" w:rsidRPr="00676A9F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Passmark</w:t>
            </w:r>
            <w:proofErr w:type="spellEnd"/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CPU Mark: 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pkt.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zewnętrznego 2.5”: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BE1704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</w:t>
            </w:r>
            <w:r w:rsidR="003222A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zewnętrznego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SSD: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……………………..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GB</w:t>
            </w:r>
          </w:p>
          <w:p w:rsidR="00BE1704" w:rsidRDefault="00BE1704" w:rsidP="00966C2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E55ACD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Temat: </w:t>
            </w:r>
            <w:r w:rsidR="00587CE5" w:rsidRPr="00587CE5">
              <w:rPr>
                <w:rFonts w:ascii="Tahoma" w:hAnsi="Tahoma" w:cs="Tahoma"/>
                <w:b/>
                <w:sz w:val="16"/>
                <w:szCs w:val="16"/>
              </w:rPr>
              <w:t>Serwer komputerowy dla Katedry Ekstrakcji i Recyrkulacji Metali</w:t>
            </w:r>
          </w:p>
          <w:p w:rsidR="00587CE5" w:rsidRPr="00171123" w:rsidRDefault="00587CE5" w:rsidP="00CC11AF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55ACD" w:rsidRDefault="00E55ACD" w:rsidP="00E55AC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55ACD" w:rsidRDefault="00E55AC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</w:t>
            </w:r>
            <w:r w:rsidR="00E66DAB">
              <w:rPr>
                <w:rFonts w:ascii="Tahoma" w:hAnsi="Tahoma" w:cs="Tahoma"/>
                <w:sz w:val="16"/>
                <w:szCs w:val="16"/>
              </w:rPr>
              <w:t>ena (C) za wykonanie zdania nr 9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lastRenderedPageBreak/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A389E" w:rsidRPr="003F6FAE" w:rsidRDefault="00BA389E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="00901F48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Wydajność</w:t>
            </w:r>
            <w:proofErr w:type="spellEnd"/>
            <w:r w:rsidR="00901F48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01F48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</w:t>
            </w: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rocesor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</w:t>
            </w:r>
            <w:proofErr w:type="spellEnd"/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222A9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SPECint_base2006</w:t>
            </w: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: ……………………..</w:t>
            </w:r>
            <w:r w:rsidR="00BE170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pkt.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Pojemność </w:t>
            </w:r>
            <w:r w:rsidR="00BE1704">
              <w:rPr>
                <w:rFonts w:ascii="Tahoma" w:hAnsi="Tahoma" w:cs="Tahoma"/>
                <w:b/>
                <w:bCs/>
                <w:sz w:val="16"/>
                <w:szCs w:val="16"/>
              </w:rPr>
              <w:t>poszczególnych dysków HDD</w:t>
            </w:r>
            <w:r w:rsidR="00A01B9B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 TB dla każdego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</w:t>
            </w:r>
            <w:r w:rsidR="00901F4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ojemność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RA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M: …………………….. </w:t>
            </w:r>
            <w:r w:rsidR="00BE1704">
              <w:rPr>
                <w:rFonts w:ascii="Tahoma" w:hAnsi="Tahoma" w:cs="Tahoma"/>
                <w:b/>
                <w:bCs/>
                <w:sz w:val="16"/>
                <w:szCs w:val="16"/>
              </w:rPr>
              <w:t>G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BE1704" w:rsidRDefault="00BE1704" w:rsidP="00966C2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587CE5" w:rsidRPr="00171123" w:rsidRDefault="00587CE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A7BC0" w:rsidRPr="00E35A89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5ACD" w:rsidRDefault="00E55ACD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</w:t>
      </w:r>
      <w:r w:rsidR="00E66DAB"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54E5A" w:rsidRPr="00587CE5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587CE5">
        <w:rPr>
          <w:rFonts w:ascii="Tahoma" w:hAnsi="Tahoma" w:cs="Tahoma"/>
          <w:sz w:val="16"/>
          <w:szCs w:val="16"/>
        </w:rPr>
        <w:t>prosimy o zwrot pieniędzy wnie</w:t>
      </w:r>
      <w:r w:rsidR="00301A06" w:rsidRPr="00587CE5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587CE5" w:rsidRPr="00587CE5">
        <w:rPr>
          <w:rFonts w:ascii="Tahoma" w:hAnsi="Tahoma" w:cs="Tahoma"/>
          <w:sz w:val="16"/>
          <w:szCs w:val="16"/>
        </w:rPr>
        <w:t xml:space="preserve"> (</w:t>
      </w:r>
      <w:r w:rsidR="00587CE5" w:rsidRPr="00077521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587CE5" w:rsidRPr="00587CE5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587CE5" w:rsidRPr="00587CE5">
        <w:rPr>
          <w:rFonts w:ascii="Tahoma" w:hAnsi="Tahoma" w:cs="Tahoma"/>
          <w:sz w:val="16"/>
          <w:szCs w:val="16"/>
        </w:rPr>
        <w:t>:</w:t>
      </w:r>
      <w:r w:rsidR="00587CE5">
        <w:rPr>
          <w:rFonts w:ascii="Tahoma" w:hAnsi="Tahoma" w:cs="Tahoma"/>
          <w:sz w:val="16"/>
          <w:szCs w:val="16"/>
        </w:rPr>
        <w:t xml:space="preserve"> </w:t>
      </w:r>
      <w:r w:rsidR="00F52B87" w:rsidRPr="00587CE5">
        <w:rPr>
          <w:rFonts w:ascii="Tahoma" w:hAnsi="Tahoma" w:cs="Tahoma"/>
          <w:sz w:val="16"/>
          <w:szCs w:val="16"/>
        </w:rPr>
        <w:t xml:space="preserve"> </w:t>
      </w:r>
      <w:r w:rsidRPr="00587CE5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A7BC0" w:rsidRPr="007E0D5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  <w:bookmarkStart w:id="0" w:name="_GoBack"/>
      <w:bookmarkEnd w:id="0"/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E66DAB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401" w:rsidRDefault="00BD1401">
      <w:r>
        <w:separator/>
      </w:r>
    </w:p>
  </w:endnote>
  <w:endnote w:type="continuationSeparator" w:id="0">
    <w:p w:rsidR="00BD1401" w:rsidRDefault="00BD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E71AC">
      <w:rPr>
        <w:rStyle w:val="Numerstrony"/>
        <w:rFonts w:ascii="Tahoma" w:hAnsi="Tahoma" w:cs="Tahoma"/>
        <w:noProof/>
        <w:sz w:val="12"/>
        <w:szCs w:val="12"/>
      </w:rPr>
      <w:t>6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401" w:rsidRDefault="00BD1401">
      <w:r>
        <w:separator/>
      </w:r>
    </w:p>
  </w:footnote>
  <w:footnote w:type="continuationSeparator" w:id="0">
    <w:p w:rsidR="00BD1401" w:rsidRDefault="00BD1401">
      <w:r>
        <w:continuationSeparator/>
      </w:r>
    </w:p>
  </w:footnote>
  <w:footnote w:id="1">
    <w:p w:rsidR="003F6FAE" w:rsidRPr="00301A06" w:rsidRDefault="003F6FAE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F6FAE" w:rsidRDefault="003F6FA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4101F"/>
    <w:rsid w:val="001417B0"/>
    <w:rsid w:val="00155E45"/>
    <w:rsid w:val="00171123"/>
    <w:rsid w:val="00172873"/>
    <w:rsid w:val="001E71AC"/>
    <w:rsid w:val="00227C36"/>
    <w:rsid w:val="002338A5"/>
    <w:rsid w:val="00235593"/>
    <w:rsid w:val="002412B0"/>
    <w:rsid w:val="0025760C"/>
    <w:rsid w:val="002A7719"/>
    <w:rsid w:val="002B7717"/>
    <w:rsid w:val="002C371A"/>
    <w:rsid w:val="002C4EB9"/>
    <w:rsid w:val="00301A06"/>
    <w:rsid w:val="00306360"/>
    <w:rsid w:val="003222A9"/>
    <w:rsid w:val="003235BE"/>
    <w:rsid w:val="00354AC4"/>
    <w:rsid w:val="00361FE6"/>
    <w:rsid w:val="00373C6D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87CE5"/>
    <w:rsid w:val="005A25B3"/>
    <w:rsid w:val="00637863"/>
    <w:rsid w:val="006703E0"/>
    <w:rsid w:val="00676A9F"/>
    <w:rsid w:val="0068722A"/>
    <w:rsid w:val="00703495"/>
    <w:rsid w:val="00733F44"/>
    <w:rsid w:val="0078351D"/>
    <w:rsid w:val="007B0723"/>
    <w:rsid w:val="007E0D50"/>
    <w:rsid w:val="00820249"/>
    <w:rsid w:val="00826E42"/>
    <w:rsid w:val="00873B8D"/>
    <w:rsid w:val="00901F48"/>
    <w:rsid w:val="00966C2A"/>
    <w:rsid w:val="009739A3"/>
    <w:rsid w:val="00974624"/>
    <w:rsid w:val="009A5E70"/>
    <w:rsid w:val="009C6242"/>
    <w:rsid w:val="00A01B9B"/>
    <w:rsid w:val="00A07132"/>
    <w:rsid w:val="00A63EE4"/>
    <w:rsid w:val="00A723BF"/>
    <w:rsid w:val="00AA2FDA"/>
    <w:rsid w:val="00AB288E"/>
    <w:rsid w:val="00AC20D8"/>
    <w:rsid w:val="00AE621C"/>
    <w:rsid w:val="00B21345"/>
    <w:rsid w:val="00B80111"/>
    <w:rsid w:val="00BA0245"/>
    <w:rsid w:val="00BA389E"/>
    <w:rsid w:val="00BC2B6C"/>
    <w:rsid w:val="00BD1401"/>
    <w:rsid w:val="00BE1704"/>
    <w:rsid w:val="00C32A65"/>
    <w:rsid w:val="00C33979"/>
    <w:rsid w:val="00C5601A"/>
    <w:rsid w:val="00C57DDD"/>
    <w:rsid w:val="00C916FC"/>
    <w:rsid w:val="00C95F46"/>
    <w:rsid w:val="00CC11AF"/>
    <w:rsid w:val="00D06753"/>
    <w:rsid w:val="00DE64AE"/>
    <w:rsid w:val="00DE708F"/>
    <w:rsid w:val="00DF3538"/>
    <w:rsid w:val="00DF5FAD"/>
    <w:rsid w:val="00E35A89"/>
    <w:rsid w:val="00E54E5A"/>
    <w:rsid w:val="00E55ACD"/>
    <w:rsid w:val="00E568FB"/>
    <w:rsid w:val="00E66DAB"/>
    <w:rsid w:val="00E774BC"/>
    <w:rsid w:val="00EA67D2"/>
    <w:rsid w:val="00EA7BC0"/>
    <w:rsid w:val="00EB21A8"/>
    <w:rsid w:val="00EB3C67"/>
    <w:rsid w:val="00F46EEC"/>
    <w:rsid w:val="00F52B87"/>
    <w:rsid w:val="00FF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8BB17-02CE-41B1-9839-40A0D81F1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1491</Words>
  <Characters>11107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Agata Niedzwiadek</cp:lastModifiedBy>
  <cp:revision>2</cp:revision>
  <cp:lastPrinted>2016-10-03T07:45:00Z</cp:lastPrinted>
  <dcterms:created xsi:type="dcterms:W3CDTF">2016-10-14T10:28:00Z</dcterms:created>
  <dcterms:modified xsi:type="dcterms:W3CDTF">2016-10-14T10:28:00Z</dcterms:modified>
</cp:coreProperties>
</file>