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C27BB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27BB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C27BB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27BB6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27BB6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C27BB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27BB6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27BB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C27BB6" w:rsidRPr="00C27BB6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C27BB6" w:rsidRPr="00C27BB6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C27BB6" w:rsidRPr="00C27BB6">
        <w:rPr>
          <w:rFonts w:ascii="Tahoma" w:hAnsi="Tahoma" w:cs="Tahoma"/>
          <w:b/>
          <w:sz w:val="16"/>
          <w:szCs w:val="16"/>
        </w:rPr>
        <w:t>ZP/DK-28/16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Urządzenie wielofunkcyjne (1 szt.)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>
              <w:rPr>
                <w:rFonts w:ascii="Tahoma" w:hAnsi="Tahoma" w:cs="Tahoma"/>
                <w:sz w:val="16"/>
                <w:szCs w:val="16"/>
              </w:rPr>
              <w:t>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095233" w:rsidRPr="005318F2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Prędkość druku w czerni: ………………………….. (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str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/min)</w:t>
            </w:r>
          </w:p>
          <w:p w:rsidR="00095233" w:rsidRPr="005318F2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Prędkość druku w kolorze: …………………………(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str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/min)</w:t>
            </w:r>
          </w:p>
          <w:p w:rsidR="00095233" w:rsidRPr="005318F2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5318F2">
              <w:rPr>
                <w:rFonts w:ascii="Tahoma" w:hAnsi="Tahoma" w:cs="Tahoma"/>
                <w:bCs/>
                <w:sz w:val="16"/>
                <w:szCs w:val="16"/>
              </w:rPr>
              <w:t>Rekomendowane obci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ążenie miesięczne (drukarka): …………………….. (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str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/miesiąc)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5318F2">
              <w:rPr>
                <w:rFonts w:ascii="Tahoma" w:hAnsi="Tahoma" w:cs="Tahoma"/>
                <w:bCs/>
                <w:sz w:val="16"/>
                <w:szCs w:val="16"/>
              </w:rPr>
              <w:t>Pojemno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ść dysku twardego: ………………………..GB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Zestaw komputerowy PC z monitorem LED i 2 dyski zewnętrzne dla Instytutu Matematyki.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Komputer przenośny dla Instytutu Mechaniki i Podstaw Konstrukcji Maszyn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095233" w:rsidRP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Wydajność procesora (</w:t>
            </w:r>
            <w:proofErr w:type="spellStart"/>
            <w:r w:rsidRPr="00095233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095233">
              <w:rPr>
                <w:rFonts w:ascii="Tahoma" w:hAnsi="Tahoma" w:cs="Tahoma"/>
                <w:bCs/>
                <w:sz w:val="16"/>
                <w:szCs w:val="16"/>
              </w:rPr>
              <w:t xml:space="preserve"> CPU Mark): ……………………..pkt.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Wydajność karty graficznej (</w:t>
            </w:r>
            <w:proofErr w:type="spellStart"/>
            <w:r w:rsidRPr="00095233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095233">
              <w:rPr>
                <w:rFonts w:ascii="Tahoma" w:hAnsi="Tahoma" w:cs="Tahoma"/>
                <w:bCs/>
                <w:sz w:val="16"/>
                <w:szCs w:val="16"/>
              </w:rPr>
              <w:t xml:space="preserve"> G3D Mark): ……………………..pkt.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Pojemność dysku: …………………………….GB</w:t>
            </w:r>
          </w:p>
          <w:p w:rsidR="00C27BB6" w:rsidRPr="003B417C" w:rsidRDefault="00C27BB6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Komputer przenośny dla Instytutu Maszyn Cieplnych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Wydajność procesora (</w:t>
            </w:r>
            <w:proofErr w:type="spellStart"/>
            <w:r w:rsidRPr="00095233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095233">
              <w:rPr>
                <w:rFonts w:ascii="Tahoma" w:hAnsi="Tahoma" w:cs="Tahoma"/>
                <w:bCs/>
                <w:sz w:val="16"/>
                <w:szCs w:val="16"/>
              </w:rPr>
              <w:t xml:space="preserve"> CPU Mark): ……………………..pkt.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Wydajność karty graficznej (</w:t>
            </w:r>
            <w:proofErr w:type="spellStart"/>
            <w:r w:rsidRPr="00095233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095233">
              <w:rPr>
                <w:rFonts w:ascii="Tahoma" w:hAnsi="Tahoma" w:cs="Tahoma"/>
                <w:bCs/>
                <w:sz w:val="16"/>
                <w:szCs w:val="16"/>
              </w:rPr>
              <w:t xml:space="preserve"> G3D Mark): ……………………..pkt.</w:t>
            </w:r>
          </w:p>
          <w:p w:rsidR="00C27BB6" w:rsidRDefault="00095233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Pojemność RAM: ……………………..GB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Monitor (1 szt.) dla Instytutu Matematyki.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A41648" w:rsidRPr="00A41648" w:rsidRDefault="00095233" w:rsidP="00A41648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41648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Pobór mocy: …………………….W</w:t>
            </w:r>
          </w:p>
          <w:p w:rsidR="00A41648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Jasność matrycy:…………………………….cd/m2</w:t>
            </w:r>
          </w:p>
          <w:p w:rsidR="00A41648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Rozdzielczość monitora: ………………………..pikseli (długość x wysokość)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Monitor (1 szt.) dla Instytutu Maszyn Cieplnych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41648" w:rsidRDefault="00A41648" w:rsidP="00A4164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Rozdzielczość monitora: ………………………..pikseli (długość x wysokość)</w:t>
            </w:r>
          </w:p>
          <w:p w:rsidR="00A41648" w:rsidRDefault="00A41648" w:rsidP="00A4164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Jasność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ekranu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:…………………………….cd/m2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 xml:space="preserve">Router </w:t>
            </w:r>
            <w:proofErr w:type="spellStart"/>
            <w:r w:rsidRPr="00C27BB6">
              <w:rPr>
                <w:rFonts w:ascii="Tahoma" w:hAnsi="Tahoma" w:cs="Tahoma"/>
                <w:sz w:val="16"/>
                <w:szCs w:val="16"/>
              </w:rPr>
              <w:t>WiFi</w:t>
            </w:r>
            <w:proofErr w:type="spellEnd"/>
            <w:r w:rsidRPr="00C27BB6">
              <w:rPr>
                <w:rFonts w:ascii="Tahoma" w:hAnsi="Tahoma" w:cs="Tahoma"/>
                <w:sz w:val="16"/>
                <w:szCs w:val="16"/>
              </w:rPr>
              <w:t xml:space="preserve">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C27BB6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Antena: ……………………… szt.</w:t>
            </w:r>
          </w:p>
          <w:p w:rsidR="00A41648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Gniazda RJ45 (LAN): ……………………… szt.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lastRenderedPageBreak/>
              <w:t>8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Drukarka laserowa monochromatyczna (1 szt.)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C27BB6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Wbudowana pamięć: …………………MB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Zestaw mysz i klawiatura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Pendrive USB (2 szt.)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Karta pamięci (2 szt.) dla Instytutu Matematyki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Switch sieciowy dla Wydziału Elektrycznego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C27BB6" w:rsidRDefault="00A41648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Ilość gniazd: ………………..szt.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Mikrokarta pamięci dla Instytutu Matematyki.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27BB6" w:rsidRPr="00E35A89" w:rsidTr="00670CE6">
        <w:tc>
          <w:tcPr>
            <w:tcW w:w="1134" w:type="dxa"/>
          </w:tcPr>
          <w:p w:rsidR="00C27BB6" w:rsidRPr="00E35A89" w:rsidRDefault="00C27BB6" w:rsidP="00670C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27BB6">
              <w:rPr>
                <w:rFonts w:ascii="Tahoma" w:hAnsi="Tahoma" w:cs="Tahoma"/>
                <w:sz w:val="16"/>
                <w:szCs w:val="16"/>
              </w:rPr>
              <w:lastRenderedPageBreak/>
              <w:t>14</w:t>
            </w:r>
          </w:p>
        </w:tc>
        <w:tc>
          <w:tcPr>
            <w:tcW w:w="8044" w:type="dxa"/>
          </w:tcPr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27BB6">
              <w:rPr>
                <w:rFonts w:ascii="Tahoma" w:hAnsi="Tahoma" w:cs="Tahoma"/>
                <w:sz w:val="16"/>
                <w:szCs w:val="16"/>
              </w:rPr>
              <w:t>Zestaw komputerowy dla Instytutu Maszyn Cieplnych</w:t>
            </w:r>
          </w:p>
          <w:p w:rsidR="00C27BB6" w:rsidRDefault="00C27BB6" w:rsidP="00670CE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27BB6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27BB6">
              <w:rPr>
                <w:rFonts w:ascii="Tahoma" w:hAnsi="Tahoma" w:cs="Tahoma"/>
                <w:sz w:val="16"/>
                <w:szCs w:val="16"/>
              </w:rPr>
              <w:t>14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27BB6" w:rsidRPr="00E35A89" w:rsidRDefault="00C27BB6" w:rsidP="00670C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27BB6" w:rsidRDefault="00C27BB6" w:rsidP="00670CE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5233" w:rsidRDefault="00095233" w:rsidP="000952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gwarancji: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.......................(miesiące)</w:t>
            </w:r>
          </w:p>
          <w:p w:rsidR="00095233" w:rsidRPr="00095233" w:rsidRDefault="00095233" w:rsidP="0009523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95233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095233" w:rsidRPr="00171123" w:rsidRDefault="00095233" w:rsidP="0009523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011BC" w:rsidRPr="00095233" w:rsidRDefault="001011BC" w:rsidP="001011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Wydajność procesora (</w:t>
            </w:r>
            <w:proofErr w:type="spellStart"/>
            <w:r w:rsidRPr="00095233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095233">
              <w:rPr>
                <w:rFonts w:ascii="Tahoma" w:hAnsi="Tahoma" w:cs="Tahoma"/>
                <w:bCs/>
                <w:sz w:val="16"/>
                <w:szCs w:val="16"/>
              </w:rPr>
              <w:t xml:space="preserve"> CPU Mark): ……………………..pkt.</w:t>
            </w:r>
          </w:p>
          <w:p w:rsidR="001011BC" w:rsidRDefault="001011BC" w:rsidP="001011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41648">
              <w:rPr>
                <w:rFonts w:ascii="Tahoma" w:hAnsi="Tahoma" w:cs="Tahoma"/>
                <w:bCs/>
                <w:sz w:val="16"/>
                <w:szCs w:val="16"/>
              </w:rPr>
              <w:t>Pojemność dysku: …………………….. GB</w:t>
            </w:r>
          </w:p>
          <w:p w:rsidR="001011BC" w:rsidRDefault="001011BC" w:rsidP="001011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95233">
              <w:rPr>
                <w:rFonts w:ascii="Tahoma" w:hAnsi="Tahoma" w:cs="Tahoma"/>
                <w:bCs/>
                <w:sz w:val="16"/>
                <w:szCs w:val="16"/>
              </w:rPr>
              <w:t>Pojemność RAM: ……………………..GB</w:t>
            </w:r>
          </w:p>
          <w:p w:rsidR="00C27BB6" w:rsidRPr="003B417C" w:rsidRDefault="00C27BB6" w:rsidP="00670CE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27BB6" w:rsidRPr="00E35A89" w:rsidRDefault="00C27BB6" w:rsidP="00670CE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451" w:rsidRDefault="00FB3451">
      <w:r>
        <w:separator/>
      </w:r>
    </w:p>
  </w:endnote>
  <w:endnote w:type="continuationSeparator" w:id="0">
    <w:p w:rsidR="00FB3451" w:rsidRDefault="00FB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B6" w:rsidRDefault="00C27B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011B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B6" w:rsidRDefault="00C27B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451" w:rsidRDefault="00FB3451">
      <w:r>
        <w:separator/>
      </w:r>
    </w:p>
  </w:footnote>
  <w:footnote w:type="continuationSeparator" w:id="0">
    <w:p w:rsidR="00FB3451" w:rsidRDefault="00FB3451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B6" w:rsidRDefault="00C27B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B6" w:rsidRDefault="00C27B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B6" w:rsidRDefault="00C27B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451"/>
    <w:rsid w:val="00036A09"/>
    <w:rsid w:val="00095233"/>
    <w:rsid w:val="000F18FA"/>
    <w:rsid w:val="001011BC"/>
    <w:rsid w:val="00172873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41648"/>
    <w:rsid w:val="00AB288E"/>
    <w:rsid w:val="00B21345"/>
    <w:rsid w:val="00B80988"/>
    <w:rsid w:val="00B87BB6"/>
    <w:rsid w:val="00C27BB6"/>
    <w:rsid w:val="00C32A65"/>
    <w:rsid w:val="00C33979"/>
    <w:rsid w:val="00C57DDD"/>
    <w:rsid w:val="00C916FC"/>
    <w:rsid w:val="00C95F46"/>
    <w:rsid w:val="00CB1417"/>
    <w:rsid w:val="00CE5A29"/>
    <w:rsid w:val="00D860A6"/>
    <w:rsid w:val="00E35A89"/>
    <w:rsid w:val="00E47945"/>
    <w:rsid w:val="00E54E5A"/>
    <w:rsid w:val="00EB3C67"/>
    <w:rsid w:val="00F46EEC"/>
    <w:rsid w:val="00F52B87"/>
    <w:rsid w:val="00FB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Nagwek2Znak">
    <w:name w:val="Nagłówek 2 Znak"/>
    <w:link w:val="Nagwek2"/>
    <w:rsid w:val="00095233"/>
    <w:rPr>
      <w:b/>
      <w:sz w:val="24"/>
    </w:rPr>
  </w:style>
  <w:style w:type="character" w:customStyle="1" w:styleId="TekstpodstawowyZnak">
    <w:name w:val="Tekst podstawowy Znak"/>
    <w:link w:val="Tekstpodstawowy"/>
    <w:rsid w:val="000952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66C08-9171-4AE5-9036-F2CE1C61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1593</Words>
  <Characters>14570</Characters>
  <Application>Microsoft Office Word</Application>
  <DocSecurity>0</DocSecurity>
  <Lines>121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2016-10-14T10:53:00Z</cp:lastPrinted>
  <dcterms:created xsi:type="dcterms:W3CDTF">2016-10-14T10:53:00Z</dcterms:created>
  <dcterms:modified xsi:type="dcterms:W3CDTF">2016-10-14T10:53:00Z</dcterms:modified>
</cp:coreProperties>
</file>