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A7BC0" w:rsidRPr="00EA7BC0" w:rsidRDefault="00EA7BC0" w:rsidP="00EA7BC0"/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7BC0" w:rsidRPr="00E35A89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6370BB">
        <w:rPr>
          <w:rFonts w:ascii="Tahoma" w:hAnsi="Tahoma" w:cs="Tahoma"/>
          <w:b/>
          <w:sz w:val="16"/>
          <w:szCs w:val="16"/>
        </w:rPr>
        <w:t xml:space="preserve">Dostawa urządzeń sieciowych oraz sprzętu komputerowego dla MSK </w:t>
      </w:r>
      <w:proofErr w:type="spellStart"/>
      <w:r w:rsidR="006370BB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="006370BB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6370BB">
        <w:rPr>
          <w:rFonts w:ascii="Tahoma" w:hAnsi="Tahoma" w:cs="Tahoma"/>
          <w:b/>
          <w:sz w:val="16"/>
          <w:szCs w:val="16"/>
        </w:rPr>
        <w:t>ZP/DK-22</w:t>
      </w:r>
      <w:r w:rsidR="00AC20D8" w:rsidRPr="00AC20D8">
        <w:rPr>
          <w:rFonts w:ascii="Tahoma" w:hAnsi="Tahoma" w:cs="Tahoma"/>
          <w:b/>
          <w:sz w:val="16"/>
          <w:szCs w:val="16"/>
        </w:rPr>
        <w:t>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6370BB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Serwer do montażu w szafie 19” – 2 szt.</w:t>
            </w:r>
          </w:p>
          <w:p w:rsidR="00B30857" w:rsidRDefault="00B30857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4A17CE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370BB" w:rsidRDefault="006370BB" w:rsidP="00ED592F">
            <w:pPr>
              <w:tabs>
                <w:tab w:val="num" w:pos="426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25760C" w:rsidRPr="001F365C" w:rsidRDefault="00776114" w:rsidP="0017112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 twardego</w:t>
            </w:r>
            <w:r w:rsidR="0025760C">
              <w:rPr>
                <w:rFonts w:ascii="Tahoma" w:hAnsi="Tahoma" w:cs="Tahoma"/>
                <w:b/>
                <w:bCs/>
                <w:sz w:val="16"/>
                <w:szCs w:val="16"/>
              </w:rPr>
              <w:t>: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………………………..</w:t>
            </w:r>
            <w:r w:rsidR="0025760C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  <w:r w:rsidR="001F365C">
              <w:rPr>
                <w:rFonts w:ascii="Tahoma" w:hAnsi="Tahoma" w:cs="Tahoma"/>
                <w:bCs/>
                <w:sz w:val="16"/>
                <w:szCs w:val="16"/>
              </w:rPr>
              <w:t>(proszę pamiętać o dopisaniu jednostki GB lub TB)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C20D8" w:rsidRDefault="00AC20D8" w:rsidP="00776114">
            <w:pPr>
              <w:spacing w:line="36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Przełącznik sieciowy 4x40Gb QSFP+/16x10Gb SFP+32x10Gb RJ45 – 3 szt. </w:t>
            </w:r>
          </w:p>
          <w:p w:rsidR="00B30857" w:rsidRDefault="00B30857" w:rsidP="00776114">
            <w:pPr>
              <w:spacing w:line="36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4A17CE" w:rsidRDefault="00ED592F" w:rsidP="0077611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D592F" w:rsidRDefault="00ED592F" w:rsidP="006370B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370BB" w:rsidRPr="006370BB" w:rsidRDefault="006370BB" w:rsidP="006370B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E91CBF" w:rsidRPr="00171123" w:rsidRDefault="00E91CB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………………………….GB</w:t>
            </w:r>
          </w:p>
          <w:p w:rsidR="00826E42" w:rsidRP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Przełącznik sieciowy Fibre Channel 16x 8Gb – 1 szt.</w:t>
            </w:r>
          </w:p>
          <w:p w:rsidR="00B30857" w:rsidRDefault="00B30857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ED592F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370BB" w:rsidRPr="00171123" w:rsidRDefault="006370BB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F365C">
              <w:rPr>
                <w:rFonts w:ascii="Tahoma" w:hAnsi="Tahoma" w:cs="Tahoma"/>
                <w:b/>
                <w:bCs/>
                <w:sz w:val="16"/>
                <w:szCs w:val="16"/>
              </w:rPr>
              <w:t>Liczba wkładek światłowodowych: ……………………wkładek światłowodowych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6370BB" w:rsidRPr="00D303B1" w:rsidRDefault="00AC20D8" w:rsidP="006370B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Kontroler sieci bezprzewo</w:t>
            </w:r>
            <w:r w:rsidR="006370BB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dowej dla usługi </w:t>
            </w:r>
            <w:proofErr w:type="spellStart"/>
            <w:r w:rsidR="006370BB">
              <w:rPr>
                <w:rFonts w:ascii="Tahoma" w:hAnsi="Tahoma" w:cs="Tahoma"/>
                <w:b/>
                <w:bCs/>
                <w:sz w:val="16"/>
                <w:szCs w:val="16"/>
              </w:rPr>
              <w:t>Eduroam</w:t>
            </w:r>
            <w:proofErr w:type="spellEnd"/>
            <w:r w:rsidR="006370BB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wraz z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bezprzewodowymi punktami dostępowymi (6 szt.) dla usługi </w:t>
            </w:r>
            <w:proofErr w:type="spellStart"/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Eduroam</w:t>
            </w:r>
            <w:proofErr w:type="spellEnd"/>
          </w:p>
          <w:p w:rsidR="00ED592F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D592F" w:rsidRPr="004A17CE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D592F" w:rsidRPr="00171123" w:rsidRDefault="00ED592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4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8351D" w:rsidRPr="00171123" w:rsidRDefault="0078351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78351D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</w:t>
            </w:r>
            <w:r w:rsidR="001F365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kontrolera sieci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……………………..(miesiące)</w:t>
            </w:r>
          </w:p>
          <w:p w:rsidR="0078351D" w:rsidRP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30857">
              <w:rPr>
                <w:rFonts w:ascii="Tahoma" w:hAnsi="Tahoma" w:cs="Tahoma"/>
                <w:b/>
                <w:bCs/>
                <w:sz w:val="16"/>
                <w:szCs w:val="16"/>
              </w:rPr>
              <w:t>Liczba bezprzewodowych punktów dostępowych: ……………………….punktów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Rozbudowa serwerów plików SGI </w:t>
            </w:r>
            <w:proofErr w:type="spellStart"/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InfiniteStorage</w:t>
            </w:r>
            <w:proofErr w:type="spellEnd"/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NAS 100</w:t>
            </w:r>
          </w:p>
          <w:p w:rsidR="00B30857" w:rsidRDefault="00B30857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4A17CE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D592F" w:rsidRPr="00171123" w:rsidRDefault="00ED592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03C53" w:rsidRPr="00171123" w:rsidRDefault="00103C5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03C53" w:rsidRPr="0017112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="00B30857">
              <w:rPr>
                <w:rFonts w:ascii="Tahoma" w:hAnsi="Tahoma" w:cs="Tahoma"/>
                <w:b/>
                <w:bCs/>
                <w:sz w:val="16"/>
                <w:szCs w:val="16"/>
              </w:rPr>
              <w:t>MTBF: …………………………………..h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</w:p>
        </w:tc>
        <w:tc>
          <w:tcPr>
            <w:tcW w:w="8044" w:type="dxa"/>
          </w:tcPr>
          <w:p w:rsidR="006370BB" w:rsidRDefault="00AC20D8" w:rsidP="006370B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Rozbudowa serwerów baz danych HP DL385 G6</w:t>
            </w:r>
          </w:p>
          <w:p w:rsidR="00B30857" w:rsidRDefault="00B30857" w:rsidP="006370B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ED592F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6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3F6FAE" w:rsidRPr="003F6FAE" w:rsidRDefault="003F6FAE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- </w:t>
            </w:r>
            <w:r w:rsidR="00B30857">
              <w:rPr>
                <w:rFonts w:ascii="Tahoma" w:hAnsi="Tahoma" w:cs="Tahoma"/>
                <w:b/>
                <w:sz w:val="16"/>
                <w:szCs w:val="16"/>
              </w:rPr>
              <w:t>MTBF: …………………………………….h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Zestaw komputerów stacjonarnych (3 szt.) wraz z monitorami (5 szt.)</w:t>
            </w:r>
          </w:p>
          <w:p w:rsidR="00B30857" w:rsidRDefault="00B30857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ED592F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370BB" w:rsidRPr="00171123" w:rsidRDefault="006370BB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7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F5FAD" w:rsidRPr="00DF5FAD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DF5FAD" w:rsidRPr="00820249" w:rsidRDefault="00820249" w:rsidP="0082024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30857">
              <w:rPr>
                <w:rFonts w:ascii="Tahoma" w:hAnsi="Tahoma" w:cs="Tahoma"/>
                <w:b/>
                <w:bCs/>
                <w:sz w:val="16"/>
                <w:szCs w:val="16"/>
              </w:rPr>
              <w:t>Pojemność RAM dla 3 identycznych jednostek: ………………………GB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AC20D8" w:rsidRPr="00171123" w:rsidRDefault="00AC20D8" w:rsidP="00DF5FA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370BB">
              <w:rPr>
                <w:rFonts w:ascii="Tahoma" w:hAnsi="Tahoma" w:cs="Tahoma"/>
                <w:b/>
                <w:sz w:val="16"/>
                <w:szCs w:val="16"/>
              </w:rPr>
              <w:t>Temat: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370BB" w:rsidRPr="00D303B1">
              <w:rPr>
                <w:rFonts w:ascii="Tahoma" w:hAnsi="Tahoma" w:cs="Tahoma"/>
                <w:b/>
                <w:bCs/>
                <w:sz w:val="16"/>
                <w:szCs w:val="16"/>
              </w:rPr>
              <w:t>Komputer przenośny (laptop)</w:t>
            </w:r>
          </w:p>
          <w:p w:rsidR="00FB4900" w:rsidRDefault="00FB4900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ED592F" w:rsidRPr="004A17CE" w:rsidRDefault="00ED592F" w:rsidP="00ED592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4A17CE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4A17CE">
              <w:rPr>
                <w:rFonts w:ascii="Tahoma" w:hAnsi="Tahoma" w:cs="Tahoma"/>
                <w:sz w:val="16"/>
                <w:szCs w:val="16"/>
              </w:rPr>
              <w:t xml:space="preserve">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D592F" w:rsidRPr="00171123" w:rsidRDefault="00ED592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8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DF5FAD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0B44C0" w:rsidRPr="00171123" w:rsidRDefault="000B44C0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FB4900">
              <w:rPr>
                <w:rFonts w:ascii="Tahoma" w:hAnsi="Tahoma" w:cs="Tahoma"/>
                <w:b/>
                <w:bCs/>
                <w:sz w:val="16"/>
                <w:szCs w:val="16"/>
              </w:rPr>
              <w:t>Pojemność baterii: ……………………………mAh</w:t>
            </w:r>
            <w:bookmarkStart w:id="0" w:name="_GoBack"/>
            <w:bookmarkEnd w:id="0"/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A7BC0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2E4998" w:rsidRPr="002E4998" w:rsidRDefault="002E4998" w:rsidP="002E4998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oferowany produk</w:t>
      </w:r>
      <w:r>
        <w:rPr>
          <w:rFonts w:ascii="Tahoma" w:hAnsi="Tahoma" w:cs="Tahoma"/>
          <w:sz w:val="16"/>
          <w:szCs w:val="16"/>
        </w:rPr>
        <w:t>t</w:t>
      </w:r>
      <w:r>
        <w:rPr>
          <w:rFonts w:ascii="Tahoma" w:hAnsi="Tahoma" w:cs="Tahoma"/>
          <w:sz w:val="16"/>
          <w:szCs w:val="16"/>
        </w:rPr>
        <w:t>/-y spełnia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A7BC0" w:rsidRPr="007E0D5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171123" w:rsidRPr="00077521" w:rsidRDefault="00171123" w:rsidP="00171123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Wybór naszej oferty: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171123" w:rsidRPr="00077521" w:rsidRDefault="00171123" w:rsidP="00171123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171123" w:rsidRPr="00077521" w:rsidRDefault="00171123" w:rsidP="00171123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171123" w:rsidRPr="00077521" w:rsidRDefault="00171123" w:rsidP="00171123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171123" w:rsidRPr="00914202" w:rsidRDefault="00171123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75A" w:rsidRDefault="00BA675A">
      <w:r>
        <w:separator/>
      </w:r>
    </w:p>
  </w:endnote>
  <w:endnote w:type="continuationSeparator" w:id="0">
    <w:p w:rsidR="00BA675A" w:rsidRDefault="00BA6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B4900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75A" w:rsidRDefault="00BA675A">
      <w:r>
        <w:separator/>
      </w:r>
    </w:p>
  </w:footnote>
  <w:footnote w:type="continuationSeparator" w:id="0">
    <w:p w:rsidR="00BA675A" w:rsidRDefault="00BA675A">
      <w:r>
        <w:continuationSeparator/>
      </w:r>
    </w:p>
  </w:footnote>
  <w:footnote w:id="1">
    <w:p w:rsidR="003F6FAE" w:rsidRPr="00301A06" w:rsidRDefault="003F6FAE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F6FAE" w:rsidRDefault="003F6FA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71123"/>
    <w:rsid w:val="00172873"/>
    <w:rsid w:val="001F365C"/>
    <w:rsid w:val="00227C36"/>
    <w:rsid w:val="002412B0"/>
    <w:rsid w:val="0025760C"/>
    <w:rsid w:val="002A7719"/>
    <w:rsid w:val="002B7717"/>
    <w:rsid w:val="002C4EB9"/>
    <w:rsid w:val="002E4998"/>
    <w:rsid w:val="00301A06"/>
    <w:rsid w:val="00306360"/>
    <w:rsid w:val="00354AC4"/>
    <w:rsid w:val="00361FE6"/>
    <w:rsid w:val="00381E5C"/>
    <w:rsid w:val="0038356D"/>
    <w:rsid w:val="003F4800"/>
    <w:rsid w:val="003F6FAE"/>
    <w:rsid w:val="004569FD"/>
    <w:rsid w:val="00475250"/>
    <w:rsid w:val="00483CF4"/>
    <w:rsid w:val="00523D70"/>
    <w:rsid w:val="00545749"/>
    <w:rsid w:val="0055043A"/>
    <w:rsid w:val="005A25B3"/>
    <w:rsid w:val="006370BB"/>
    <w:rsid w:val="00637863"/>
    <w:rsid w:val="006703E0"/>
    <w:rsid w:val="00676A9F"/>
    <w:rsid w:val="00703495"/>
    <w:rsid w:val="007116AA"/>
    <w:rsid w:val="00733F44"/>
    <w:rsid w:val="00776114"/>
    <w:rsid w:val="0078351D"/>
    <w:rsid w:val="007B0723"/>
    <w:rsid w:val="007E0D50"/>
    <w:rsid w:val="00820249"/>
    <w:rsid w:val="00826E42"/>
    <w:rsid w:val="00966C2A"/>
    <w:rsid w:val="009739A3"/>
    <w:rsid w:val="00974624"/>
    <w:rsid w:val="009A5E70"/>
    <w:rsid w:val="00A07132"/>
    <w:rsid w:val="00A63EE4"/>
    <w:rsid w:val="00A723BF"/>
    <w:rsid w:val="00AB288E"/>
    <w:rsid w:val="00AC20D8"/>
    <w:rsid w:val="00B21345"/>
    <w:rsid w:val="00B30857"/>
    <w:rsid w:val="00BA0245"/>
    <w:rsid w:val="00BA389E"/>
    <w:rsid w:val="00BA675A"/>
    <w:rsid w:val="00C32A65"/>
    <w:rsid w:val="00C33979"/>
    <w:rsid w:val="00C5601A"/>
    <w:rsid w:val="00C57DDD"/>
    <w:rsid w:val="00C916FC"/>
    <w:rsid w:val="00C95F46"/>
    <w:rsid w:val="00D06753"/>
    <w:rsid w:val="00DF3538"/>
    <w:rsid w:val="00DF5FAD"/>
    <w:rsid w:val="00E35A89"/>
    <w:rsid w:val="00E54E5A"/>
    <w:rsid w:val="00E568FB"/>
    <w:rsid w:val="00E774BC"/>
    <w:rsid w:val="00E91CBF"/>
    <w:rsid w:val="00EA7BC0"/>
    <w:rsid w:val="00EB21A8"/>
    <w:rsid w:val="00EB3C67"/>
    <w:rsid w:val="00ED592F"/>
    <w:rsid w:val="00F46EEC"/>
    <w:rsid w:val="00F52B87"/>
    <w:rsid w:val="00FB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F03215-FA6A-4237-AD51-B88B9BD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A8151-8EF4-463D-9CA6-5E7D26176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167</TotalTime>
  <Pages>4</Pages>
  <Words>1228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31</cp:revision>
  <cp:lastPrinted>2016-09-29T09:32:00Z</cp:lastPrinted>
  <dcterms:created xsi:type="dcterms:W3CDTF">2016-09-26T11:07:00Z</dcterms:created>
  <dcterms:modified xsi:type="dcterms:W3CDTF">2016-10-13T12:40:00Z</dcterms:modified>
</cp:coreProperties>
</file>