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F2A" w:rsidRPr="00BD048D" w:rsidRDefault="00D46F2A" w:rsidP="00D46F2A">
      <w:pPr>
        <w:pageBreakBefore/>
        <w:jc w:val="center"/>
      </w:pPr>
      <w:r>
        <w:t>ARKUSZ CENOWY</w:t>
      </w:r>
    </w:p>
    <w:tbl>
      <w:tblPr>
        <w:tblW w:w="14064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7"/>
        <w:gridCol w:w="3402"/>
        <w:gridCol w:w="1560"/>
        <w:gridCol w:w="1275"/>
        <w:gridCol w:w="1134"/>
        <w:gridCol w:w="993"/>
        <w:gridCol w:w="850"/>
        <w:gridCol w:w="992"/>
        <w:gridCol w:w="1276"/>
        <w:gridCol w:w="567"/>
        <w:gridCol w:w="1418"/>
      </w:tblGrid>
      <w:tr w:rsidR="00516E57" w:rsidRPr="00BD048D" w:rsidTr="00B94CAF">
        <w:tc>
          <w:tcPr>
            <w:tcW w:w="14064" w:type="dxa"/>
            <w:gridSpan w:val="11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0C0C0"/>
          </w:tcPr>
          <w:p w:rsidR="00516E57" w:rsidRPr="00BD048D" w:rsidRDefault="00516E57" w:rsidP="00B94CAF">
            <w:pPr>
              <w:autoSpaceDE w:val="0"/>
            </w:pPr>
            <w:r w:rsidRPr="00BD048D">
              <w:rPr>
                <w:b/>
                <w:bCs/>
              </w:rPr>
              <w:t>PAKIET  NR</w:t>
            </w:r>
            <w:r>
              <w:rPr>
                <w:b/>
                <w:bCs/>
              </w:rPr>
              <w:t xml:space="preserve"> -   1   </w:t>
            </w:r>
            <w:r w:rsidRPr="00BD048D">
              <w:rPr>
                <w:b/>
                <w:bCs/>
              </w:rPr>
              <w:t xml:space="preserve"> TABLETKI, KROPLE, SYROPY</w:t>
            </w:r>
          </w:p>
        </w:tc>
      </w:tr>
      <w:tr w:rsidR="00516E57" w:rsidRPr="00BD048D" w:rsidTr="00CA5A64">
        <w:tc>
          <w:tcPr>
            <w:tcW w:w="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Lp.</w:t>
            </w: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Nazwa chemiczna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Nazwa handlowa</w:t>
            </w: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E309F" w:rsidRDefault="00516E57" w:rsidP="00B94CAF">
            <w:pPr>
              <w:autoSpaceDE w:val="0"/>
              <w:jc w:val="center"/>
            </w:pPr>
            <w:r>
              <w:t>Dawka/</w:t>
            </w:r>
          </w:p>
          <w:p w:rsidR="00516E57" w:rsidRPr="00BD048D" w:rsidRDefault="00516E57" w:rsidP="00B94CAF">
            <w:pPr>
              <w:autoSpaceDE w:val="0"/>
              <w:jc w:val="center"/>
            </w:pPr>
            <w:r>
              <w:t>postać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16E57" w:rsidRPr="00BD048D" w:rsidRDefault="00516E57" w:rsidP="007317C9">
            <w:pPr>
              <w:autoSpaceDE w:val="0"/>
              <w:jc w:val="center"/>
            </w:pPr>
            <w:r w:rsidRPr="00BD048D">
              <w:t xml:space="preserve">Ilość </w:t>
            </w:r>
            <w:r w:rsidR="00DB6122" w:rsidRPr="007F55CE">
              <w:t>zamawiana szt./ml/g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16E57" w:rsidRPr="00BD048D" w:rsidRDefault="00516E57" w:rsidP="00516E57">
            <w:pPr>
              <w:autoSpaceDE w:val="0"/>
              <w:jc w:val="center"/>
            </w:pPr>
            <w:r w:rsidRPr="00BD048D">
              <w:t>Ilość</w:t>
            </w:r>
            <w:r w:rsidR="00CA5A64">
              <w:t xml:space="preserve"> sztuk w </w:t>
            </w:r>
            <w:proofErr w:type="spellStart"/>
            <w:r w:rsidR="00CA5A64">
              <w:t>opakow</w:t>
            </w:r>
            <w:proofErr w:type="spellEnd"/>
            <w:r w:rsidR="00CA5A64">
              <w:t>.</w:t>
            </w:r>
            <w:r w:rsidRPr="00BD048D">
              <w:t xml:space="preserve"> 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6E57" w:rsidRDefault="00516E57" w:rsidP="00B94CAF">
            <w:pPr>
              <w:autoSpaceDE w:val="0"/>
              <w:jc w:val="center"/>
            </w:pPr>
            <w:r>
              <w:t xml:space="preserve">Ilość </w:t>
            </w:r>
            <w:proofErr w:type="spellStart"/>
            <w:r>
              <w:t>opako</w:t>
            </w:r>
            <w:r w:rsidR="00CA5A64">
              <w:t>-</w:t>
            </w:r>
            <w:r>
              <w:t>wań</w:t>
            </w:r>
            <w:proofErr w:type="spellEnd"/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>
              <w:t xml:space="preserve">Cena </w:t>
            </w:r>
            <w:proofErr w:type="spellStart"/>
            <w:r>
              <w:t>opakow</w:t>
            </w:r>
            <w:proofErr w:type="spellEnd"/>
            <w:r>
              <w:t>.</w:t>
            </w:r>
            <w:r w:rsidRPr="00BD048D">
              <w:t xml:space="preserve"> netto w zł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Wartość netto w zł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>
              <w:t>VAT %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Wartość brutto w zł</w:t>
            </w:r>
          </w:p>
        </w:tc>
      </w:tr>
      <w:tr w:rsidR="00516E57" w:rsidRPr="00BD048D" w:rsidTr="00A4550B">
        <w:tc>
          <w:tcPr>
            <w:tcW w:w="59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16E57" w:rsidRPr="008D5DBF" w:rsidRDefault="00516E57" w:rsidP="00B94CAF">
            <w:pPr>
              <w:autoSpaceDE w:val="0"/>
              <w:jc w:val="center"/>
              <w:rPr>
                <w:sz w:val="18"/>
                <w:szCs w:val="18"/>
              </w:rPr>
            </w:pPr>
            <w:r w:rsidRPr="008D5DBF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16E57" w:rsidRPr="008D5DBF" w:rsidRDefault="00516E57" w:rsidP="00B94CAF">
            <w:pPr>
              <w:autoSpaceDE w:val="0"/>
              <w:jc w:val="center"/>
              <w:rPr>
                <w:sz w:val="18"/>
                <w:szCs w:val="18"/>
              </w:rPr>
            </w:pPr>
            <w:r w:rsidRPr="008D5DBF">
              <w:rPr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16E57" w:rsidRPr="008D5DBF" w:rsidRDefault="00516E57" w:rsidP="00B94CAF">
            <w:pPr>
              <w:autoSpaceDE w:val="0"/>
              <w:jc w:val="center"/>
              <w:rPr>
                <w:sz w:val="18"/>
                <w:szCs w:val="18"/>
              </w:rPr>
            </w:pPr>
            <w:r w:rsidRPr="008D5DBF"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16E57" w:rsidRPr="008D5DBF" w:rsidRDefault="00516E57" w:rsidP="00B94CAF">
            <w:pPr>
              <w:autoSpaceDE w:val="0"/>
              <w:jc w:val="center"/>
              <w:rPr>
                <w:sz w:val="18"/>
                <w:szCs w:val="18"/>
              </w:rPr>
            </w:pPr>
            <w:r w:rsidRPr="008D5DBF"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16E57" w:rsidRPr="008D5DBF" w:rsidRDefault="00516E57" w:rsidP="00B94CAF">
            <w:pPr>
              <w:autoSpaceDE w:val="0"/>
              <w:jc w:val="center"/>
              <w:rPr>
                <w:sz w:val="18"/>
                <w:szCs w:val="18"/>
              </w:rPr>
            </w:pPr>
            <w:r w:rsidRPr="008D5DBF">
              <w:rPr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16E57" w:rsidRPr="008D5DBF" w:rsidRDefault="00516E57" w:rsidP="00B94CAF">
            <w:pPr>
              <w:autoSpaceDE w:val="0"/>
              <w:jc w:val="center"/>
              <w:rPr>
                <w:sz w:val="18"/>
                <w:szCs w:val="18"/>
              </w:rPr>
            </w:pPr>
            <w:r w:rsidRPr="008D5DBF">
              <w:rPr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516E57" w:rsidRPr="008D5DBF" w:rsidRDefault="00516E57" w:rsidP="00B94CAF">
            <w:pPr>
              <w:autoSpaceDE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16E57" w:rsidRPr="008D5DBF" w:rsidRDefault="00516E57" w:rsidP="00B94CAF">
            <w:pPr>
              <w:autoSpaceDE w:val="0"/>
              <w:jc w:val="center"/>
              <w:rPr>
                <w:sz w:val="18"/>
                <w:szCs w:val="18"/>
              </w:rPr>
            </w:pPr>
            <w:r w:rsidRPr="008D5DBF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16E57" w:rsidRPr="008D5DBF" w:rsidRDefault="00516E57" w:rsidP="00B94CAF">
            <w:pPr>
              <w:autoSpaceDE w:val="0"/>
              <w:jc w:val="center"/>
              <w:rPr>
                <w:sz w:val="18"/>
                <w:szCs w:val="18"/>
              </w:rPr>
            </w:pPr>
            <w:r w:rsidRPr="008D5DBF">
              <w:rPr>
                <w:sz w:val="18"/>
                <w:szCs w:val="18"/>
              </w:rPr>
              <w:t>8=6x7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16E57" w:rsidRPr="008D5DBF" w:rsidRDefault="00516E57" w:rsidP="00B94CAF">
            <w:pPr>
              <w:autoSpaceDE w:val="0"/>
              <w:jc w:val="center"/>
              <w:rPr>
                <w:sz w:val="18"/>
                <w:szCs w:val="18"/>
              </w:rPr>
            </w:pPr>
            <w:r w:rsidRPr="008D5DBF">
              <w:rPr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516E57" w:rsidRPr="008D5DBF" w:rsidRDefault="00516E57" w:rsidP="00B94CAF">
            <w:pPr>
              <w:autoSpaceDE w:val="0"/>
              <w:jc w:val="center"/>
              <w:rPr>
                <w:sz w:val="18"/>
                <w:szCs w:val="18"/>
              </w:rPr>
            </w:pPr>
            <w:r w:rsidRPr="008D5DBF">
              <w:rPr>
                <w:sz w:val="18"/>
                <w:szCs w:val="18"/>
              </w:rPr>
              <w:t>10=8+9</w:t>
            </w: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AC. ACETYLOSALICYLICUM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75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60</w:t>
            </w:r>
            <w:r w:rsidR="00B94CAF"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AC. ACETYLOSALICYLICUM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0.3g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60</w:t>
            </w:r>
            <w:r w:rsidR="00B400E3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AC. ACETYLOSALICYLICUM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150mg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B400E3" w:rsidP="00386F55">
            <w:pPr>
              <w:autoSpaceDE w:val="0"/>
              <w:spacing w:line="276" w:lineRule="auto"/>
              <w:jc w:val="center"/>
            </w:pPr>
            <w:r>
              <w:t>400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AC. ASCORBICUM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0.2g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B400E3" w:rsidP="00386F55">
            <w:pPr>
              <w:autoSpaceDE w:val="0"/>
              <w:spacing w:line="276" w:lineRule="auto"/>
              <w:jc w:val="center"/>
            </w:pPr>
            <w:r>
              <w:t>360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AC.URODEOXYCHOLICUM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0.15g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B400E3" w:rsidP="00386F55">
            <w:pPr>
              <w:autoSpaceDE w:val="0"/>
              <w:spacing w:line="276" w:lineRule="auto"/>
              <w:jc w:val="center"/>
            </w:pPr>
            <w:r>
              <w:t>1000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AC.URODEOXYCHOLICUM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0.3g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B400E3" w:rsidP="00386F55">
            <w:pPr>
              <w:autoSpaceDE w:val="0"/>
              <w:spacing w:line="276" w:lineRule="auto"/>
              <w:jc w:val="center"/>
            </w:pPr>
            <w: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ACENOCUMAROLUM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4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B400E3" w:rsidP="00386F55">
            <w:pPr>
              <w:autoSpaceDE w:val="0"/>
              <w:spacing w:line="276" w:lineRule="auto"/>
              <w:jc w:val="center"/>
            </w:pPr>
            <w: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ACETYLOCYSTEINUM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0,2g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B400E3" w:rsidP="00386F55">
            <w:pPr>
              <w:autoSpaceDE w:val="0"/>
              <w:spacing w:line="276" w:lineRule="auto"/>
              <w:jc w:val="center"/>
            </w:pPr>
            <w: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ACETYLOCYSTEINUM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0,6g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B400E3" w:rsidP="00386F55">
            <w:pPr>
              <w:autoSpaceDE w:val="0"/>
              <w:spacing w:line="276" w:lineRule="auto"/>
              <w:jc w:val="center"/>
            </w:pPr>
            <w:r>
              <w:t>400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ACICLOVIRUM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0,4g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B400E3" w:rsidP="00386F55">
            <w:pPr>
              <w:autoSpaceDE w:val="0"/>
              <w:spacing w:line="276" w:lineRule="auto"/>
              <w:jc w:val="center"/>
            </w:pPr>
            <w: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ACICLOVIRUM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0,8g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B400E3" w:rsidP="00386F55">
            <w:pPr>
              <w:autoSpaceDE w:val="0"/>
              <w:spacing w:line="276" w:lineRule="auto"/>
              <w:jc w:val="center"/>
            </w:pPr>
            <w: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ACIDUM FOLICUM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0,4mg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B400E3" w:rsidP="00386F55">
            <w:pPr>
              <w:autoSpaceDE w:val="0"/>
              <w:spacing w:line="276" w:lineRule="auto"/>
              <w:jc w:val="center"/>
            </w:pPr>
            <w:r>
              <w:t>450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ACIDUM FOLICUM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15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30</w:t>
            </w:r>
            <w:r w:rsidR="00B400E3"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ACIDUM MEFENAMICUM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0.25g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B400E3" w:rsidP="00386F55">
            <w:pPr>
              <w:autoSpaceDE w:val="0"/>
              <w:spacing w:line="276" w:lineRule="auto"/>
              <w:jc w:val="center"/>
            </w:pPr>
            <w:r>
              <w:t>1050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A4550B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  <w:jc w:val="center"/>
            </w:pPr>
            <w:r w:rsidRPr="00A4550B"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</w:pPr>
            <w:r w:rsidRPr="00A4550B">
              <w:t>ACIDUM URSODEOXYCHOLICUM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  <w:jc w:val="center"/>
            </w:pPr>
            <w:r w:rsidRPr="00A4550B">
              <w:t>250mg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B400E3" w:rsidP="00386F55">
            <w:pPr>
              <w:autoSpaceDE w:val="0"/>
              <w:spacing w:line="276" w:lineRule="auto"/>
              <w:jc w:val="center"/>
            </w:pPr>
            <w:r w:rsidRPr="00A4550B">
              <w:t>450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A4550B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A4550B" w:rsidTr="00CA5A64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  <w:jc w:val="center"/>
            </w:pPr>
            <w:r w:rsidRPr="00A4550B">
              <w:t>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</w:pPr>
            <w:r w:rsidRPr="00A4550B">
              <w:t>AETHYLIUM CHLORATUM AER.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  <w:jc w:val="center"/>
            </w:pPr>
            <w:r w:rsidRPr="00A4550B">
              <w:t>70.0g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B400E3" w:rsidP="00386F55">
            <w:pPr>
              <w:autoSpaceDE w:val="0"/>
              <w:spacing w:line="276" w:lineRule="auto"/>
              <w:jc w:val="center"/>
            </w:pPr>
            <w:r w:rsidRPr="00A4550B"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A4550B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A4550B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  <w:jc w:val="center"/>
            </w:pPr>
            <w:r w:rsidRPr="00A4550B">
              <w:t>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</w:pPr>
            <w:r w:rsidRPr="00A4550B">
              <w:t>ALLOPURINOLUM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  <w:jc w:val="center"/>
            </w:pPr>
            <w:r w:rsidRPr="00A4550B">
              <w:t>0.1g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  <w:jc w:val="center"/>
            </w:pPr>
            <w:r w:rsidRPr="00A4550B">
              <w:t>1</w:t>
            </w:r>
            <w:r w:rsidR="00B400E3" w:rsidRPr="00A4550B">
              <w:t>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A4550B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A4550B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ALLOPURINOLUM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0,3g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B400E3" w:rsidP="00386F55">
            <w:pPr>
              <w:autoSpaceDE w:val="0"/>
              <w:spacing w:line="276" w:lineRule="auto"/>
              <w:jc w:val="center"/>
            </w:pPr>
            <w: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ALUMINI ACETAS TARTRAS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1g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B400E3" w:rsidP="00386F55">
            <w:pPr>
              <w:autoSpaceDE w:val="0"/>
              <w:spacing w:line="276" w:lineRule="auto"/>
              <w:jc w:val="center"/>
            </w:pPr>
            <w:r>
              <w:t>360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lastRenderedPageBreak/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ALUMINI PHOSPHATAS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>
              <w:t>PŁ</w:t>
            </w:r>
            <w:r w:rsidRPr="00BD048D">
              <w:t>YN  250.0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B400E3" w:rsidP="00386F55">
            <w:pPr>
              <w:autoSpaceDE w:val="0"/>
              <w:spacing w:line="276" w:lineRule="auto"/>
              <w:jc w:val="center"/>
            </w:pPr>
            <w:r>
              <w:t>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AMBROXOLUM SYROP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30 mg/5 ml  150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1</w:t>
            </w:r>
            <w:r w:rsidR="00DC3E0B"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AMIODARONI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200mg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B94CAF">
            <w:pPr>
              <w:autoSpaceDE w:val="0"/>
              <w:jc w:val="center"/>
            </w:pPr>
            <w: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proofErr w:type="spellStart"/>
            <w:r w:rsidRPr="00BD048D">
              <w:t>AMILORIDUM+HYDROCHLOROTIAZYD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5mg + 50mg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B94CAF">
            <w:pPr>
              <w:autoSpaceDE w:val="0"/>
              <w:jc w:val="center"/>
            </w:pPr>
            <w:r>
              <w:t>3</w:t>
            </w:r>
            <w:r w:rsidR="00516E57" w:rsidRPr="00BD048D"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1E6ED2">
            <w:pPr>
              <w:autoSpaceDE w:val="0"/>
              <w:spacing w:line="276" w:lineRule="auto"/>
            </w:pPr>
            <w:r w:rsidRPr="00BD048D">
              <w:t>AMLODIPINUM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1E6ED2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5mg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B94CAF">
            <w:pPr>
              <w:autoSpaceDE w:val="0"/>
              <w:jc w:val="center"/>
            </w:pPr>
            <w:r>
              <w:t>1250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1E6ED2">
            <w:pPr>
              <w:autoSpaceDE w:val="0"/>
              <w:spacing w:line="276" w:lineRule="auto"/>
            </w:pPr>
            <w:r w:rsidRPr="00BD048D">
              <w:t>AMLODIPINUM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1E6ED2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B94CAF">
            <w:pPr>
              <w:autoSpaceDE w:val="0"/>
              <w:jc w:val="center"/>
            </w:pPr>
            <w: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1E6ED2">
            <w:pPr>
              <w:autoSpaceDE w:val="0"/>
              <w:spacing w:line="276" w:lineRule="auto"/>
            </w:pPr>
            <w:r w:rsidRPr="00BD048D">
              <w:t>ATENOLOLUM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1E6ED2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25mg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B94CAF">
            <w:pPr>
              <w:autoSpaceDE w:val="0"/>
              <w:jc w:val="center"/>
            </w:pPr>
            <w: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1E6ED2">
            <w:pPr>
              <w:autoSpaceDE w:val="0"/>
              <w:spacing w:line="276" w:lineRule="auto"/>
            </w:pPr>
            <w:r w:rsidRPr="00BD048D">
              <w:t>ATENOLOLUM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1E6ED2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50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B94CAF">
            <w:pPr>
              <w:autoSpaceDE w:val="0"/>
              <w:jc w:val="center"/>
            </w:pPr>
            <w: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1E6ED2">
            <w:pPr>
              <w:autoSpaceDE w:val="0"/>
              <w:spacing w:line="276" w:lineRule="auto"/>
            </w:pPr>
            <w:r w:rsidRPr="00BD048D">
              <w:t>ATORVASTATINUM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1E6ED2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B94CAF">
            <w:pPr>
              <w:autoSpaceDE w:val="0"/>
              <w:jc w:val="center"/>
            </w:pPr>
            <w: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1E6ED2">
            <w:pPr>
              <w:autoSpaceDE w:val="0"/>
              <w:spacing w:line="276" w:lineRule="auto"/>
            </w:pPr>
            <w:r w:rsidRPr="00BD048D">
              <w:t>ATORVASTATINUM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1E6ED2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40mg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B94CAF">
            <w:pPr>
              <w:autoSpaceDE w:val="0"/>
              <w:jc w:val="center"/>
            </w:pPr>
            <w: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AZAPENTACENE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5113C0" w:rsidRDefault="00DC3E0B" w:rsidP="00B94CAF">
            <w:pPr>
              <w:autoSpaceDE w:val="0"/>
              <w:jc w:val="center"/>
            </w:pPr>
            <w:proofErr w:type="spellStart"/>
            <w:r>
              <w:t>Gt</w:t>
            </w:r>
            <w:r w:rsidR="00516E57" w:rsidRPr="005113C0">
              <w:t>t</w:t>
            </w:r>
            <w:proofErr w:type="spellEnd"/>
            <w:r w:rsidR="00516E57" w:rsidRPr="005113C0">
              <w:t xml:space="preserve"> </w:t>
            </w:r>
            <w:proofErr w:type="spellStart"/>
            <w:r w:rsidR="00516E57" w:rsidRPr="005113C0">
              <w:t>opht</w:t>
            </w:r>
            <w:proofErr w:type="spellEnd"/>
            <w:r w:rsidR="00516E57" w:rsidRPr="005113C0">
              <w:t xml:space="preserve"> 0,015%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B94CAF">
            <w:pPr>
              <w:autoSpaceDE w:val="0"/>
              <w:jc w:val="center"/>
            </w:pPr>
            <w: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31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AZATHIOPIRYNUM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50mg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386F55">
            <w:pPr>
              <w:autoSpaceDE w:val="0"/>
              <w:spacing w:line="276" w:lineRule="auto"/>
              <w:jc w:val="center"/>
            </w:pPr>
            <w: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BACLOFENUM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10mg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386F55">
            <w:pPr>
              <w:autoSpaceDE w:val="0"/>
              <w:spacing w:line="276" w:lineRule="auto"/>
              <w:jc w:val="center"/>
            </w:pPr>
            <w: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33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BACLOFENUM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 xml:space="preserve">25 </w:t>
            </w:r>
            <w:proofErr w:type="spellStart"/>
            <w:r w:rsidRPr="00BD048D">
              <w:t>mg</w:t>
            </w:r>
            <w:proofErr w:type="spellEnd"/>
            <w:r w:rsidRPr="00BD048D"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386F55">
            <w:pPr>
              <w:autoSpaceDE w:val="0"/>
              <w:spacing w:line="276" w:lineRule="auto"/>
              <w:jc w:val="center"/>
            </w:pPr>
            <w: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34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rPr>
                <w:lang w:val="en-US"/>
              </w:rPr>
            </w:pPr>
            <w:r w:rsidRPr="00BD048D">
              <w:rPr>
                <w:lang w:val="en-US"/>
              </w:rPr>
              <w:t>BENZYLIS BEN+CETRIMONII BROM (NOWOSCABIN)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 xml:space="preserve">120 </w:t>
            </w:r>
            <w:r w:rsidR="00DC3E0B">
              <w:t>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B94CAF">
            <w:pPr>
              <w:autoSpaceDE w:val="0"/>
              <w:jc w:val="center"/>
            </w:pPr>
            <w: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35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BETAHISTINE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8mg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386F55">
            <w:pPr>
              <w:autoSpaceDE w:val="0"/>
              <w:spacing w:line="276" w:lineRule="auto"/>
              <w:jc w:val="center"/>
            </w:pPr>
            <w: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36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BETAHISTINE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16mg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386F55">
            <w:pPr>
              <w:autoSpaceDE w:val="0"/>
              <w:spacing w:line="276" w:lineRule="auto"/>
              <w:jc w:val="center"/>
            </w:pPr>
            <w: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37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BETAHISTINE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24mg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386F55">
            <w:pPr>
              <w:autoSpaceDE w:val="0"/>
              <w:spacing w:line="276" w:lineRule="auto"/>
              <w:jc w:val="center"/>
            </w:pPr>
            <w: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38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BETAXOLOLI HYDROCHLORIDUM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20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386F55">
            <w:pPr>
              <w:autoSpaceDE w:val="0"/>
              <w:spacing w:line="276" w:lineRule="auto"/>
              <w:jc w:val="center"/>
            </w:pPr>
            <w: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39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BISOPROLOL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2,5</w:t>
            </w:r>
            <w:r w:rsidR="00DC3E0B">
              <w:t>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386F55">
            <w:pPr>
              <w:autoSpaceDE w:val="0"/>
              <w:spacing w:line="276" w:lineRule="auto"/>
              <w:jc w:val="center"/>
            </w:pPr>
            <w: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BISOPROLOLUM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10mg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386F55">
            <w:pPr>
              <w:autoSpaceDE w:val="0"/>
              <w:spacing w:line="276" w:lineRule="auto"/>
              <w:jc w:val="center"/>
            </w:pPr>
            <w: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lastRenderedPageBreak/>
              <w:t>41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BISOPROLOLUM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5mg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30</w:t>
            </w:r>
            <w:r w:rsidR="00DC3E0B"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42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>
              <w:t>BOLDYNA + WYCIĄ</w:t>
            </w:r>
            <w:r w:rsidRPr="00BD048D">
              <w:t>G SUCHY Z ALOESU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1mg + 23,6mg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B94CAF">
            <w:pPr>
              <w:autoSpaceDE w:val="0"/>
              <w:jc w:val="center"/>
            </w:pPr>
            <w: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43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BROMHEXINI H/CHL.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8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B94CAF">
            <w:pPr>
              <w:autoSpaceDE w:val="0"/>
              <w:jc w:val="center"/>
            </w:pPr>
            <w:r>
              <w:t>2800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44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BUDESONIDUM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200mcg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B94CAF">
            <w:pPr>
              <w:autoSpaceDE w:val="0"/>
              <w:jc w:val="center"/>
            </w:pPr>
            <w: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45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BUDESONIDUM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 xml:space="preserve">0,5mg/ml </w:t>
            </w:r>
            <w:proofErr w:type="spellStart"/>
            <w:r w:rsidRPr="00BD048D">
              <w:t>zaw</w:t>
            </w:r>
            <w:proofErr w:type="spellEnd"/>
            <w:r w:rsidRPr="00BD048D">
              <w:t xml:space="preserve"> do </w:t>
            </w:r>
            <w:proofErr w:type="spellStart"/>
            <w:r w:rsidRPr="00BD048D">
              <w:t>inh</w:t>
            </w:r>
            <w:proofErr w:type="spellEnd"/>
            <w:r w:rsidRPr="00BD048D">
              <w:t xml:space="preserve"> 2ml x 20amp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B94CAF">
            <w:pPr>
              <w:autoSpaceDE w:val="0"/>
              <w:jc w:val="center"/>
            </w:pPr>
            <w: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46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CALCII FOLINAS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15mg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386F55">
            <w:pPr>
              <w:autoSpaceDE w:val="0"/>
              <w:spacing w:line="276" w:lineRule="auto"/>
              <w:jc w:val="center"/>
            </w:pPr>
            <w: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47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CALCIUM LACTOGLUCONICUM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proofErr w:type="spellStart"/>
            <w:r w:rsidRPr="00BD048D">
              <w:t>tabl</w:t>
            </w:r>
            <w:proofErr w:type="spellEnd"/>
            <w:r w:rsidRPr="00BD048D">
              <w:t xml:space="preserve"> musuj</w:t>
            </w:r>
            <w:r>
              <w:t>ą</w:t>
            </w:r>
            <w:r w:rsidRPr="00BD048D">
              <w:t>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386F55">
            <w:pPr>
              <w:autoSpaceDE w:val="0"/>
              <w:spacing w:line="276" w:lineRule="auto"/>
              <w:jc w:val="center"/>
            </w:pPr>
            <w:r>
              <w:t>840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48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CALPEROS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1000mg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386F55">
            <w:pPr>
              <w:autoSpaceDE w:val="0"/>
              <w:spacing w:line="276" w:lineRule="auto"/>
              <w:jc w:val="center"/>
            </w:pPr>
            <w: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49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CAPTOPRILUM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12,5mg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386F55">
            <w:pPr>
              <w:autoSpaceDE w:val="0"/>
              <w:spacing w:line="276" w:lineRule="auto"/>
              <w:jc w:val="center"/>
            </w:pPr>
            <w: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CAPTOPRILUM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25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386F55">
            <w:pPr>
              <w:autoSpaceDE w:val="0"/>
              <w:spacing w:line="276" w:lineRule="auto"/>
              <w:jc w:val="center"/>
            </w:pPr>
            <w: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51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CARVEDILOLUM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6,25mg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386F55">
            <w:pPr>
              <w:autoSpaceDE w:val="0"/>
              <w:spacing w:line="276" w:lineRule="auto"/>
              <w:jc w:val="center"/>
            </w:pPr>
            <w: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52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CARVEDILOLUM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12,5mg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386F55">
            <w:pPr>
              <w:autoSpaceDE w:val="0"/>
              <w:spacing w:line="276" w:lineRule="auto"/>
              <w:jc w:val="center"/>
            </w:pPr>
            <w: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53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CETIRIZINI DIHYDROCHLORIDUM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10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386F55">
            <w:pPr>
              <w:autoSpaceDE w:val="0"/>
              <w:spacing w:line="276" w:lineRule="auto"/>
              <w:jc w:val="center"/>
            </w:pPr>
            <w: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54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 xml:space="preserve">CHLOROWODOREK </w:t>
            </w:r>
            <w:proofErr w:type="spellStart"/>
            <w:r w:rsidRPr="00BD048D">
              <w:t>OKSYTETRA-CYKUNY</w:t>
            </w:r>
            <w:proofErr w:type="spellEnd"/>
            <w:r w:rsidRPr="00BD048D">
              <w:t xml:space="preserve">  + HYDROKORTYZON W POSTACI AEROZOLU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55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B94CAF">
            <w:pPr>
              <w:autoSpaceDE w:val="0"/>
              <w:jc w:val="center"/>
            </w:pPr>
            <w: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CHLORQUINALDOLUM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Do ssania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386F55">
            <w:pPr>
              <w:autoSpaceDE w:val="0"/>
              <w:spacing w:line="276" w:lineRule="auto"/>
              <w:jc w:val="center"/>
            </w:pPr>
            <w: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56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CINNARIZINE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25mg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386F55">
            <w:pPr>
              <w:autoSpaceDE w:val="0"/>
              <w:spacing w:line="276" w:lineRule="auto"/>
              <w:jc w:val="center"/>
            </w:pPr>
            <w:r>
              <w:t>750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57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CLEMASTINUM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1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C3E0B" w:rsidP="00386F55">
            <w:pPr>
              <w:autoSpaceDE w:val="0"/>
              <w:spacing w:line="276" w:lineRule="auto"/>
              <w:jc w:val="center"/>
            </w:pPr>
            <w: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58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CLOPIDOGRELUM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75mg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386F55">
            <w:pPr>
              <w:autoSpaceDE w:val="0"/>
              <w:spacing w:line="276" w:lineRule="auto"/>
              <w:jc w:val="center"/>
            </w:pPr>
            <w:r>
              <w:t>280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59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proofErr w:type="spellStart"/>
            <w:r w:rsidRPr="00BD048D">
              <w:t>CO-TRIMOXASOLUM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480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386F55">
            <w:pPr>
              <w:autoSpaceDE w:val="0"/>
              <w:spacing w:line="276" w:lineRule="auto"/>
              <w:jc w:val="center"/>
            </w:pPr>
            <w: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proofErr w:type="spellStart"/>
            <w:r w:rsidRPr="00BD048D">
              <w:t>CO-TRIMOXASOLUM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960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386F55">
            <w:pPr>
              <w:autoSpaceDE w:val="0"/>
              <w:spacing w:line="276" w:lineRule="auto"/>
              <w:jc w:val="center"/>
            </w:pPr>
            <w:r>
              <w:t>2000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lastRenderedPageBreak/>
              <w:t>61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DEXAMETHASONI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1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386F55">
            <w:pPr>
              <w:autoSpaceDE w:val="0"/>
              <w:spacing w:line="276" w:lineRule="auto"/>
              <w:jc w:val="center"/>
            </w:pPr>
            <w: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62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DEXAMETHASONI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 xml:space="preserve">1mg/ml </w:t>
            </w:r>
            <w:proofErr w:type="spellStart"/>
            <w:r w:rsidRPr="00BD048D">
              <w:t>oph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B94CAF">
            <w:pPr>
              <w:autoSpaceDE w:val="0"/>
              <w:jc w:val="center"/>
            </w:pPr>
            <w: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63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DEXAMETHASONI AER.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55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</w:t>
            </w:r>
            <w:r w:rsidR="00E1394B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64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proofErr w:type="spellStart"/>
            <w:r w:rsidRPr="00BD048D">
              <w:t>DEXAMETHASONI+NEOMYCINUM</w:t>
            </w:r>
            <w:proofErr w:type="spellEnd"/>
            <w:r w:rsidRPr="00BD048D">
              <w:t xml:space="preserve"> AER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30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</w:t>
            </w:r>
            <w:r w:rsidR="00E1394B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65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DICLOFENAC NA.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50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386F55">
            <w:pPr>
              <w:autoSpaceDE w:val="0"/>
              <w:spacing w:line="276" w:lineRule="auto"/>
              <w:jc w:val="center"/>
            </w:pPr>
            <w: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66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DICLOFENAC NA.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100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386F55">
            <w:pPr>
              <w:autoSpaceDE w:val="0"/>
              <w:spacing w:line="276" w:lineRule="auto"/>
              <w:jc w:val="center"/>
            </w:pPr>
            <w: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67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DILTIAZEMUM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60mg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386F55">
            <w:pPr>
              <w:autoSpaceDE w:val="0"/>
              <w:spacing w:line="276" w:lineRule="auto"/>
              <w:jc w:val="center"/>
            </w:pPr>
            <w: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DILTIAZEMUM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0,12g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386F55">
            <w:pPr>
              <w:autoSpaceDE w:val="0"/>
              <w:spacing w:line="276" w:lineRule="auto"/>
              <w:jc w:val="center"/>
            </w:pPr>
            <w: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69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DIMETICONUM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50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386F55">
            <w:pPr>
              <w:autoSpaceDE w:val="0"/>
              <w:spacing w:line="276" w:lineRule="auto"/>
              <w:jc w:val="center"/>
            </w:pPr>
            <w:r>
              <w:t>1000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70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DIOSMECTINE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3g/</w:t>
            </w:r>
            <w:proofErr w:type="spellStart"/>
            <w:r w:rsidRPr="00BD048D">
              <w:t>sasz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386F55">
            <w:pPr>
              <w:autoSpaceDE w:val="0"/>
              <w:spacing w:line="276" w:lineRule="auto"/>
              <w:jc w:val="center"/>
            </w:pPr>
            <w:r>
              <w:t>1200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71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DIOSMINUM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0.5g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386F55">
            <w:pPr>
              <w:autoSpaceDE w:val="0"/>
              <w:spacing w:line="276" w:lineRule="auto"/>
              <w:jc w:val="center"/>
            </w:pPr>
            <w:r>
              <w:t>1800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72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DIPHENOSXYCATI H/</w:t>
            </w:r>
            <w:proofErr w:type="spellStart"/>
            <w:r w:rsidRPr="00BD048D">
              <w:t>CHL.+ATROPINI</w:t>
            </w:r>
            <w:proofErr w:type="spellEnd"/>
            <w:r w:rsidRPr="00BD048D">
              <w:t xml:space="preserve"> SULFAS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94B" w:rsidRDefault="00E1394B" w:rsidP="00B94CAF">
            <w:pPr>
              <w:autoSpaceDE w:val="0"/>
              <w:jc w:val="center"/>
            </w:pPr>
            <w:r>
              <w:t>2,5mg+</w:t>
            </w:r>
          </w:p>
          <w:p w:rsidR="00516E57" w:rsidRPr="00BD048D" w:rsidRDefault="00E1394B" w:rsidP="00B94CAF">
            <w:pPr>
              <w:autoSpaceDE w:val="0"/>
              <w:jc w:val="center"/>
            </w:pPr>
            <w:r>
              <w:t>0,025mg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B94CAF">
            <w:pPr>
              <w:autoSpaceDE w:val="0"/>
              <w:jc w:val="center"/>
            </w:pPr>
            <w: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73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DOXAZOSINUM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2mg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386F55">
            <w:pPr>
              <w:autoSpaceDE w:val="0"/>
              <w:spacing w:line="276" w:lineRule="auto"/>
              <w:jc w:val="center"/>
            </w:pPr>
            <w: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74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DOXAZOSINUM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4mg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386F55">
            <w:pPr>
              <w:autoSpaceDE w:val="0"/>
              <w:spacing w:line="276" w:lineRule="auto"/>
              <w:jc w:val="center"/>
            </w:pPr>
            <w: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75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DROTAVERINI H/CHL.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40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386F55">
            <w:pPr>
              <w:autoSpaceDE w:val="0"/>
              <w:spacing w:line="276" w:lineRule="auto"/>
              <w:jc w:val="center"/>
            </w:pPr>
            <w:r>
              <w:t>1600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76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DROTAVERINI H/CHL. FORTE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80mg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386F55">
            <w:pPr>
              <w:autoSpaceDE w:val="0"/>
              <w:spacing w:line="276" w:lineRule="auto"/>
              <w:jc w:val="center"/>
            </w:pPr>
            <w:r>
              <w:t>1000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77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ENALAPRILI MALEAS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5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386F55">
            <w:pPr>
              <w:autoSpaceDE w:val="0"/>
              <w:spacing w:line="276" w:lineRule="auto"/>
              <w:jc w:val="center"/>
            </w:pPr>
            <w:r>
              <w:t>1200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78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ENALAPRILI MALEAS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10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386F55">
            <w:pPr>
              <w:autoSpaceDE w:val="0"/>
              <w:spacing w:line="276" w:lineRule="auto"/>
              <w:jc w:val="center"/>
            </w:pPr>
            <w: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79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ENALAPRILI MALEAS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20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386F55">
            <w:pPr>
              <w:autoSpaceDE w:val="0"/>
              <w:spacing w:line="276" w:lineRule="auto"/>
              <w:jc w:val="center"/>
            </w:pPr>
            <w: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ETAMSYLATUM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0.25g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386F55">
            <w:pPr>
              <w:autoSpaceDE w:val="0"/>
              <w:spacing w:line="276" w:lineRule="auto"/>
              <w:jc w:val="center"/>
            </w:pPr>
            <w:r>
              <w:t>4500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81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ETHACRIDINI LACTAS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0.1g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386F55">
            <w:pPr>
              <w:autoSpaceDE w:val="0"/>
              <w:spacing w:line="276" w:lineRule="auto"/>
              <w:jc w:val="center"/>
            </w:pPr>
            <w: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82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ETHAMBUTOLUM DIHYDROCHLORIDUM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0.25g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B94CAF">
            <w:pPr>
              <w:autoSpaceDE w:val="0"/>
              <w:jc w:val="center"/>
            </w:pPr>
            <w:r>
              <w:t>40 000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lastRenderedPageBreak/>
              <w:t>83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FENOFIBRATUM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 xml:space="preserve">     267mg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B94CAF">
            <w:pPr>
              <w:autoSpaceDE w:val="0"/>
              <w:jc w:val="center"/>
            </w:pPr>
            <w: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84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FENOTEROLUM H/</w:t>
            </w:r>
            <w:proofErr w:type="spellStart"/>
            <w:r w:rsidRPr="00BD048D">
              <w:t>BR+IPRAPTOPII</w:t>
            </w:r>
            <w:proofErr w:type="spellEnd"/>
            <w:r w:rsidRPr="00BD048D">
              <w:t xml:space="preserve"> BR.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 xml:space="preserve">0,5mg+0,25mg/ml </w:t>
            </w:r>
            <w:proofErr w:type="spellStart"/>
            <w:r w:rsidRPr="00BD048D">
              <w:t>roztw</w:t>
            </w:r>
            <w:proofErr w:type="spellEnd"/>
            <w:r w:rsidRPr="00BD048D">
              <w:t xml:space="preserve"> do </w:t>
            </w:r>
            <w:proofErr w:type="spellStart"/>
            <w:r w:rsidRPr="00BD048D">
              <w:t>neb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B94CAF">
            <w:pPr>
              <w:autoSpaceDE w:val="0"/>
              <w:jc w:val="center"/>
            </w:pPr>
            <w: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85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proofErr w:type="spellStart"/>
            <w:r w:rsidRPr="00BD048D">
              <w:t>FENOTEROLUM+IPRAPTOPII</w:t>
            </w:r>
            <w:proofErr w:type="spellEnd"/>
            <w:r w:rsidRPr="00BD048D">
              <w:t xml:space="preserve"> BR.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 xml:space="preserve">0,05mg+0,021mg/d </w:t>
            </w:r>
            <w:proofErr w:type="spellStart"/>
            <w:r w:rsidRPr="00BD048D"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B94CAF">
            <w:pPr>
              <w:autoSpaceDE w:val="0"/>
              <w:jc w:val="center"/>
            </w:pPr>
            <w: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86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FERROSI SULFAS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 xml:space="preserve">105mg.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B94CAF">
            <w:pPr>
              <w:autoSpaceDE w:val="0"/>
              <w:jc w:val="center"/>
            </w:pPr>
            <w:r>
              <w:t>3000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87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FINASTERIDUM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5mg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B94CAF">
            <w:pPr>
              <w:autoSpaceDE w:val="0"/>
              <w:jc w:val="center"/>
            </w:pPr>
            <w: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88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FLUCONAZOLUM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5mg/ml 150ml sir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E1394B" w:rsidP="00B94CAF">
            <w:pPr>
              <w:autoSpaceDE w:val="0"/>
              <w:jc w:val="center"/>
            </w:pPr>
            <w: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89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FLUCONAZOLUM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2mg/ml 50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10</w:t>
            </w:r>
            <w:r w:rsidR="00E1394B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90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FLUCONAZOLUM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2mg/ml 100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D20B7" w:rsidP="00B94CAF">
            <w:pPr>
              <w:autoSpaceDE w:val="0"/>
              <w:jc w:val="center"/>
            </w:pPr>
            <w:r>
              <w:t>2000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91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FLUCONAZOLUM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0.05g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D20B7" w:rsidP="00386F55">
            <w:pPr>
              <w:autoSpaceDE w:val="0"/>
              <w:spacing w:line="276" w:lineRule="auto"/>
              <w:jc w:val="center"/>
            </w:pPr>
            <w:r>
              <w:t>350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92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FLUCONAZOLUM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0.1g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D20B7" w:rsidP="00386F55">
            <w:pPr>
              <w:autoSpaceDE w:val="0"/>
              <w:spacing w:line="276" w:lineRule="auto"/>
              <w:jc w:val="center"/>
            </w:pPr>
            <w:r>
              <w:t>3640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93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FLUDROCORTISONE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r w:rsidRPr="00BD048D">
              <w:t>0,1mg x 20tab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D20B7" w:rsidP="00386F55">
            <w:pPr>
              <w:autoSpaceDE w:val="0"/>
              <w:spacing w:line="276" w:lineRule="auto"/>
              <w:jc w:val="center"/>
            </w:pPr>
            <w:r>
              <w:t>400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94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FLUTICASONUM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  <w:proofErr w:type="spellStart"/>
            <w:r w:rsidRPr="00BD048D">
              <w:t>aer</w:t>
            </w:r>
            <w:proofErr w:type="spellEnd"/>
            <w:r w:rsidRPr="00BD048D">
              <w:t xml:space="preserve"> 250x 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D20B7" w:rsidP="00386F55">
            <w:pPr>
              <w:autoSpaceDE w:val="0"/>
              <w:spacing w:line="276" w:lineRule="auto"/>
              <w:jc w:val="center"/>
            </w:pPr>
            <w: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95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FLUTICASONUM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 xml:space="preserve">2mg/2ml </w:t>
            </w:r>
            <w:proofErr w:type="spellStart"/>
            <w:r w:rsidRPr="00BD048D">
              <w:t>zaw</w:t>
            </w:r>
            <w:proofErr w:type="spellEnd"/>
            <w:r w:rsidRPr="00BD048D">
              <w:t xml:space="preserve"> do </w:t>
            </w:r>
            <w:proofErr w:type="spellStart"/>
            <w:r w:rsidRPr="00BD048D">
              <w:t>neb</w:t>
            </w:r>
            <w:proofErr w:type="spellEnd"/>
            <w:r w:rsidRPr="00BD048D">
              <w:t xml:space="preserve"> x 10poj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D20B7" w:rsidP="00B94CAF">
            <w:pPr>
              <w:autoSpaceDE w:val="0"/>
              <w:jc w:val="center"/>
            </w:pPr>
            <w: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96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FORMOTEROLI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12mcg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</w:t>
            </w:r>
            <w:r w:rsidR="006A10C6"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97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FURAGINUM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50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6A10C6" w:rsidP="00B94CAF">
            <w:pPr>
              <w:autoSpaceDE w:val="0"/>
              <w:jc w:val="center"/>
            </w:pPr>
            <w: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98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FUROSEMIDUM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40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6A10C6" w:rsidP="00B94CAF">
            <w:pPr>
              <w:autoSpaceDE w:val="0"/>
              <w:jc w:val="center"/>
            </w:pPr>
            <w:r>
              <w:t>3600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99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GASTROLIT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>
              <w:t>4,15g x 15 sa</w:t>
            </w:r>
            <w:r w:rsidRPr="00BD048D">
              <w:t>s</w:t>
            </w:r>
            <w:r>
              <w:t>z</w:t>
            </w:r>
            <w:r w:rsidRPr="00BD048D">
              <w:t>etek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6A10C6" w:rsidP="00B94CAF">
            <w:pPr>
              <w:autoSpaceDE w:val="0"/>
              <w:jc w:val="center"/>
            </w:pPr>
            <w: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GLICERYNA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86% 1000ml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6A10C6" w:rsidP="00B94CAF">
            <w:pPr>
              <w:autoSpaceDE w:val="0"/>
              <w:jc w:val="center"/>
            </w:pPr>
            <w: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GLICLAZIDUM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30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6A10C6" w:rsidP="00B94CAF">
            <w:pPr>
              <w:autoSpaceDE w:val="0"/>
              <w:jc w:val="center"/>
            </w:pPr>
            <w: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lastRenderedPageBreak/>
              <w:t>102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GLIMEPIRIDE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6A10C6" w:rsidP="00B94CAF">
            <w:pPr>
              <w:autoSpaceDE w:val="0"/>
              <w:jc w:val="center"/>
            </w:pPr>
            <w: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</w:pPr>
            <w:r w:rsidRPr="00BD048D">
              <w:t>GLIMEPIRIDE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386F55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3mg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6A10C6" w:rsidP="00B94CAF">
            <w:pPr>
              <w:autoSpaceDE w:val="0"/>
              <w:jc w:val="center"/>
            </w:pPr>
            <w: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GLIMEPIRIDE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4mg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30</w:t>
            </w:r>
            <w:r w:rsidR="006A10C6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HYDROCHLOROTHIAZIDUM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12,5mg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6A10C6" w:rsidP="00B94CAF">
            <w:pPr>
              <w:autoSpaceDE w:val="0"/>
              <w:jc w:val="center"/>
            </w:pPr>
            <w: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106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HYDROCHLOROTHIAZIDUM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25,0mg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30</w:t>
            </w:r>
            <w:r w:rsidR="006A10C6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107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IBUPROFENUM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6A10C6" w:rsidP="00D70CA3">
            <w:pPr>
              <w:autoSpaceDE w:val="0"/>
              <w:spacing w:line="276" w:lineRule="auto"/>
              <w:jc w:val="center"/>
            </w:pPr>
            <w:r>
              <w:t>200mg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60</w:t>
            </w:r>
            <w:r w:rsidR="006A10C6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108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INDAPAMIDUM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1.5 mg SR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6A10C6" w:rsidP="00B94CAF">
            <w:pPr>
              <w:autoSpaceDE w:val="0"/>
              <w:jc w:val="center"/>
            </w:pPr>
            <w: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109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COLCHICI SEM.EXT.SICUM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0,5mg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6A10C6" w:rsidP="00B94CAF">
            <w:pPr>
              <w:autoSpaceDE w:val="0"/>
              <w:jc w:val="center"/>
            </w:pPr>
            <w: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IPRATROPII BROMIDUM AER.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200d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6A10C6" w:rsidP="00B94CAF">
            <w:pPr>
              <w:autoSpaceDE w:val="0"/>
              <w:jc w:val="center"/>
            </w:pPr>
            <w: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IPRATROPII BROMIDUM GTT.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20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</w:t>
            </w:r>
            <w:r w:rsidR="006A10C6"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ISONIAZIDUM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100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250</w:t>
            </w:r>
            <w:r w:rsidR="006A10C6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ISOSORBIDI MONONITRAS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75mg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6A10C6" w:rsidP="00B94CAF">
            <w:pPr>
              <w:autoSpaceDE w:val="0"/>
              <w:jc w:val="center"/>
            </w:pPr>
            <w: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ISOSORBIDI MONONITRAS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50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6A10C6" w:rsidP="00B94CAF">
            <w:pPr>
              <w:autoSpaceDE w:val="0"/>
              <w:jc w:val="center"/>
            </w:pPr>
            <w: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ISOSORBINI MONONITRAS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10mg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6A10C6" w:rsidP="00B94CAF">
            <w:pPr>
              <w:autoSpaceDE w:val="0"/>
              <w:jc w:val="center"/>
            </w:pPr>
            <w: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ISOSORBINI MONONITRAS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20mg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6A10C6" w:rsidP="00B94CAF">
            <w:pPr>
              <w:autoSpaceDE w:val="0"/>
              <w:jc w:val="center"/>
            </w:pPr>
            <w:r>
              <w:t>250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ISOSORBINI MONONITRAS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60mg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6A10C6" w:rsidP="00B94CAF">
            <w:pPr>
              <w:autoSpaceDE w:val="0"/>
              <w:jc w:val="center"/>
            </w:pPr>
            <w: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ITRACONAZOL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100mg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6A10C6" w:rsidP="00B94CAF">
            <w:pPr>
              <w:autoSpaceDE w:val="0"/>
              <w:jc w:val="center"/>
            </w:pPr>
            <w:r>
              <w:t>560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KALII CHLORIDE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0,6g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10</w:t>
            </w:r>
            <w:r w:rsidR="006A10C6">
              <w:t xml:space="preserve"> </w:t>
            </w:r>
            <w:r w:rsidRPr="00BD048D">
              <w:t>0</w:t>
            </w:r>
            <w:r w:rsidR="006A10C6"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KALIUM EFFERVESCENS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3 g saszetka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6A10C6" w:rsidP="00B94CAF">
            <w:pPr>
              <w:autoSpaceDE w:val="0"/>
              <w:jc w:val="center"/>
            </w:pPr>
            <w: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KETOPROFENUM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50 mg</w:t>
            </w:r>
            <w:r>
              <w:t xml:space="preserve"> kaps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6A10C6" w:rsidP="00B94CAF">
            <w:pPr>
              <w:autoSpaceDE w:val="0"/>
              <w:jc w:val="center"/>
            </w:pPr>
            <w:r>
              <w:t>3000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KETOPROFENUM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0.1g</w:t>
            </w:r>
            <w:r>
              <w:t xml:space="preserve"> kaps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6A10C6" w:rsidP="00B94CAF">
            <w:pPr>
              <w:autoSpaceDE w:val="0"/>
              <w:jc w:val="center"/>
            </w:pPr>
            <w:r>
              <w:t>7000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LACTOBACILLUS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 xml:space="preserve"> a 10 saszetek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6A10C6" w:rsidP="00B94CAF">
            <w:pPr>
              <w:autoSpaceDE w:val="0"/>
              <w:jc w:val="center"/>
            </w:pPr>
            <w: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Default="00516E57" w:rsidP="00D70CA3">
            <w:pPr>
              <w:autoSpaceDE w:val="0"/>
              <w:spacing w:line="276" w:lineRule="auto"/>
            </w:pPr>
            <w:r w:rsidRPr="00BD048D">
              <w:t>LACTULOSUM</w:t>
            </w:r>
          </w:p>
          <w:p w:rsidR="00D70CA3" w:rsidRPr="00BD048D" w:rsidRDefault="00D70CA3" w:rsidP="00D70CA3">
            <w:pPr>
              <w:autoSpaceDE w:val="0"/>
              <w:spacing w:line="276" w:lineRule="auto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150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7E3989" w:rsidP="00B94CAF">
            <w:pPr>
              <w:autoSpaceDE w:val="0"/>
              <w:jc w:val="center"/>
            </w:pPr>
            <w:r>
              <w:t>250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lastRenderedPageBreak/>
              <w:t>125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LANSOPRAZOLUM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30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7E3989" w:rsidP="00B94CAF">
            <w:pPr>
              <w:autoSpaceDE w:val="0"/>
              <w:jc w:val="center"/>
            </w:pPr>
            <w:r>
              <w:t>140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126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LATANOPROST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7E3989" w:rsidP="00B94CAF">
            <w:pPr>
              <w:autoSpaceDE w:val="0"/>
              <w:jc w:val="center"/>
            </w:pPr>
            <w:proofErr w:type="spellStart"/>
            <w:r>
              <w:t>Gt</w:t>
            </w:r>
            <w:r w:rsidR="00516E57" w:rsidRPr="00BD048D">
              <w:t>t</w:t>
            </w:r>
            <w:proofErr w:type="spellEnd"/>
            <w:r w:rsidR="00516E57" w:rsidRPr="00BD048D">
              <w:t xml:space="preserve"> </w:t>
            </w:r>
            <w:proofErr w:type="spellStart"/>
            <w:r w:rsidR="00516E57" w:rsidRPr="00BD048D">
              <w:t>opht</w:t>
            </w:r>
            <w:proofErr w:type="spellEnd"/>
            <w:r w:rsidR="00516E57" w:rsidRPr="00BD048D">
              <w:t xml:space="preserve"> 0,005%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7E3989" w:rsidP="00B94CAF">
            <w:pPr>
              <w:autoSpaceDE w:val="0"/>
              <w:jc w:val="center"/>
            </w:pPr>
            <w: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127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LEVOFLOKSACINUM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1E6ED2" w:rsidP="00B94CAF">
            <w:pPr>
              <w:autoSpaceDE w:val="0"/>
              <w:jc w:val="center"/>
            </w:pPr>
            <w:r>
              <w:t xml:space="preserve">0,005/ml </w:t>
            </w:r>
            <w:proofErr w:type="spellStart"/>
            <w:r>
              <w:t>gt</w:t>
            </w:r>
            <w:r w:rsidR="00516E57" w:rsidRPr="00BD048D">
              <w:t>t</w:t>
            </w:r>
            <w:proofErr w:type="spellEnd"/>
            <w:r w:rsidR="00516E57" w:rsidRPr="00BD048D">
              <w:t xml:space="preserve"> </w:t>
            </w:r>
            <w:proofErr w:type="spellStart"/>
            <w:r w:rsidR="00516E57" w:rsidRPr="00BD048D">
              <w:t>oph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7E3989" w:rsidP="00B94CAF">
            <w:pPr>
              <w:autoSpaceDE w:val="0"/>
              <w:jc w:val="center"/>
            </w:pPr>
            <w: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MESALAZINUM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 xml:space="preserve">500mg </w:t>
            </w:r>
            <w:proofErr w:type="spellStart"/>
            <w:r w:rsidRPr="00BD048D">
              <w:t>tab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7E3989" w:rsidP="00D70CA3">
            <w:pPr>
              <w:autoSpaceDE w:val="0"/>
              <w:spacing w:line="276" w:lineRule="auto"/>
              <w:jc w:val="center"/>
            </w:pPr>
            <w:r>
              <w:t>1000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129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LEVOTHYROXINUM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50mcg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7E3989" w:rsidP="00D70CA3">
            <w:pPr>
              <w:autoSpaceDE w:val="0"/>
              <w:spacing w:line="276" w:lineRule="auto"/>
              <w:jc w:val="center"/>
            </w:pPr>
            <w:r>
              <w:t>3</w:t>
            </w:r>
            <w:r w:rsidR="00516E57" w:rsidRPr="00BD048D"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LEVOTHYROXINUM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 xml:space="preserve">25 </w:t>
            </w:r>
            <w:proofErr w:type="spellStart"/>
            <w:r w:rsidRPr="00BD048D">
              <w:t>mcg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7E3989" w:rsidP="00D70CA3">
            <w:pPr>
              <w:autoSpaceDE w:val="0"/>
              <w:spacing w:line="276" w:lineRule="auto"/>
              <w:jc w:val="center"/>
            </w:pPr>
            <w:r>
              <w:t>5</w:t>
            </w:r>
            <w:r w:rsidR="00516E57" w:rsidRPr="00BD048D"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131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LEVOTHYROXINUM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 xml:space="preserve">75 </w:t>
            </w:r>
            <w:proofErr w:type="spellStart"/>
            <w:r w:rsidRPr="00BD048D">
              <w:t>mcg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7E3989" w:rsidP="00D70CA3">
            <w:pPr>
              <w:autoSpaceDE w:val="0"/>
              <w:spacing w:line="276" w:lineRule="auto"/>
              <w:jc w:val="center"/>
            </w:pPr>
            <w:r>
              <w:t>3</w:t>
            </w:r>
            <w:r w:rsidR="00516E57" w:rsidRPr="00BD048D"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LEVOTHYROXINUM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 xml:space="preserve">100 </w:t>
            </w:r>
            <w:proofErr w:type="spellStart"/>
            <w:r w:rsidRPr="00BD048D">
              <w:t>mcg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100</w:t>
            </w:r>
            <w:r w:rsidR="007E3989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133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LIGNOCAINA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aer10% 38 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7E3989" w:rsidP="00D70CA3">
            <w:pPr>
              <w:autoSpaceDE w:val="0"/>
              <w:spacing w:line="276" w:lineRule="auto"/>
              <w:jc w:val="center"/>
            </w:pPr>
            <w: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134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LISINOPRIL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5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28</w:t>
            </w:r>
            <w:r w:rsidR="007E3989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135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LISINOPRIL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10mg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7E3989" w:rsidP="00D70CA3">
            <w:pPr>
              <w:autoSpaceDE w:val="0"/>
              <w:spacing w:line="276" w:lineRule="auto"/>
              <w:jc w:val="center"/>
            </w:pPr>
            <w:r>
              <w:t>140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136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LOPERAMIDI HYDROCHLORIDUM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2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7E3989" w:rsidP="00D70CA3">
            <w:pPr>
              <w:autoSpaceDE w:val="0"/>
              <w:spacing w:line="276" w:lineRule="auto"/>
              <w:jc w:val="center"/>
            </w:pPr>
            <w:r>
              <w:t>1800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137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LOSARTANUM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50mg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7E3989" w:rsidP="00D70CA3">
            <w:pPr>
              <w:autoSpaceDE w:val="0"/>
              <w:spacing w:line="276" w:lineRule="auto"/>
              <w:jc w:val="center"/>
            </w:pPr>
            <w:r>
              <w:t>840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138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MACROGALS (FORTRANS)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  <w:r w:rsidRPr="00BD048D">
              <w:t>74gx4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7E3989" w:rsidP="00D70CA3">
            <w:pPr>
              <w:autoSpaceDE w:val="0"/>
              <w:spacing w:line="276" w:lineRule="auto"/>
              <w:jc w:val="center"/>
            </w:pPr>
            <w:r>
              <w:t>160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D70CA3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139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MAGNESII HYDROASPARTAS+ KALII HYDROASPARTAS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7E3989" w:rsidP="00B94CAF">
            <w:pPr>
              <w:autoSpaceDE w:val="0"/>
              <w:jc w:val="center"/>
            </w:pPr>
            <w:r>
              <w:t>17mg jonów magnezu+54mg jonów potasu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7E3989" w:rsidP="00B94CAF">
            <w:pPr>
              <w:autoSpaceDE w:val="0"/>
              <w:jc w:val="center"/>
            </w:pPr>
            <w:r>
              <w:t>2500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MEGESTROLUM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240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83167E" w:rsidP="00B94CAF">
            <w:pPr>
              <w:autoSpaceDE w:val="0"/>
              <w:jc w:val="center"/>
            </w:pPr>
            <w: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141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METAMIZOLUM NATRIUM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0.5g</w:t>
            </w:r>
            <w:r>
              <w:t xml:space="preserve"> tabl.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83167E" w:rsidP="00B94CAF">
            <w:pPr>
              <w:autoSpaceDE w:val="0"/>
              <w:jc w:val="center"/>
            </w:pPr>
            <w:r>
              <w:t>1560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142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METFORMINI H/CHL.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0.5g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83167E" w:rsidP="00B94CAF">
            <w:pPr>
              <w:autoSpaceDE w:val="0"/>
              <w:jc w:val="center"/>
            </w:pPr>
            <w: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143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METFORMINI H/CHL.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0,85g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83167E" w:rsidP="00B94CAF">
            <w:pPr>
              <w:autoSpaceDE w:val="0"/>
              <w:jc w:val="center"/>
            </w:pPr>
            <w: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lastRenderedPageBreak/>
              <w:t>144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METHYLDOPUM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0.25g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83167E" w:rsidP="00B94CAF">
            <w:pPr>
              <w:autoSpaceDE w:val="0"/>
              <w:jc w:val="center"/>
            </w:pPr>
            <w: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145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METHYPREDNISOLONUM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4mg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83167E" w:rsidP="00B94CAF">
            <w:pPr>
              <w:autoSpaceDE w:val="0"/>
              <w:jc w:val="center"/>
            </w:pPr>
            <w: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146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D70CA3">
            <w:pPr>
              <w:autoSpaceDE w:val="0"/>
              <w:spacing w:line="276" w:lineRule="auto"/>
            </w:pPr>
            <w:r w:rsidRPr="00BD048D">
              <w:t>METHYPREDNISOLONUM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16mg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83167E" w:rsidP="00B94CAF">
            <w:pPr>
              <w:autoSpaceDE w:val="0"/>
              <w:jc w:val="center"/>
            </w:pPr>
            <w: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147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5E5352">
            <w:pPr>
              <w:autoSpaceDE w:val="0"/>
              <w:spacing w:line="276" w:lineRule="auto"/>
            </w:pPr>
            <w:r w:rsidRPr="00BD048D">
              <w:t>METOCLOPRAMIDUM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5E5352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83167E" w:rsidP="00B94CAF">
            <w:pPr>
              <w:autoSpaceDE w:val="0"/>
              <w:jc w:val="center"/>
            </w:pPr>
            <w:r>
              <w:t>200</w:t>
            </w:r>
            <w:r w:rsidR="00F26FEC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148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5E5352">
            <w:pPr>
              <w:autoSpaceDE w:val="0"/>
              <w:spacing w:line="276" w:lineRule="auto"/>
            </w:pPr>
            <w:r w:rsidRPr="00BD048D">
              <w:t>METOPROLOLI SUCCINAS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5E5352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47.5 ZK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DC2" w:rsidP="00B94CAF">
            <w:pPr>
              <w:autoSpaceDE w:val="0"/>
              <w:jc w:val="center"/>
            </w:pPr>
            <w: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149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5E5352">
            <w:pPr>
              <w:autoSpaceDE w:val="0"/>
              <w:spacing w:line="276" w:lineRule="auto"/>
            </w:pPr>
            <w:r w:rsidRPr="00BD048D">
              <w:t>METOPROLOLI TARTAS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5E5352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50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30</w:t>
            </w:r>
            <w:r w:rsidR="00516DC2"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5E5352">
            <w:pPr>
              <w:autoSpaceDE w:val="0"/>
              <w:spacing w:line="276" w:lineRule="auto"/>
            </w:pPr>
            <w:r w:rsidRPr="00BD048D">
              <w:t>METRONIDAZOLUM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5E5352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0.25g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DC2" w:rsidP="00B94CAF">
            <w:pPr>
              <w:autoSpaceDE w:val="0"/>
              <w:jc w:val="center"/>
            </w:pPr>
            <w:r>
              <w:t>1200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151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5E5352">
            <w:pPr>
              <w:autoSpaceDE w:val="0"/>
              <w:spacing w:line="276" w:lineRule="auto"/>
            </w:pPr>
            <w:r w:rsidRPr="00BD048D">
              <w:t>NAPROXENUM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5E5352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0.25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30</w:t>
            </w:r>
            <w:r w:rsidR="00516DC2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152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5E5352">
            <w:pPr>
              <w:autoSpaceDE w:val="0"/>
              <w:spacing w:line="276" w:lineRule="auto"/>
            </w:pPr>
            <w:r w:rsidRPr="00BD048D">
              <w:t>NATRII TETRABORAS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5E5352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200mg/ml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</w:t>
            </w:r>
            <w:r w:rsidR="00516DC2"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153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>
              <w:t>NATURALNY BALSAM DO PIELĘGNACJI SKÓRY NARAŻ</w:t>
            </w:r>
            <w:r w:rsidRPr="00BD048D">
              <w:t>ONEJ NA ODLEŻYNY Z POMPK</w:t>
            </w:r>
            <w:r>
              <w:t>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500ml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DC2" w:rsidP="00B94CAF">
            <w:pPr>
              <w:autoSpaceDE w:val="0"/>
              <w:jc w:val="center"/>
            </w:pPr>
            <w: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154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NEOMYCINUM AER.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55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DC2" w:rsidP="00B94CAF">
            <w:pPr>
              <w:autoSpaceDE w:val="0"/>
              <w:jc w:val="center"/>
            </w:pPr>
            <w: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NICOTINAMIDUM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0.2g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20</w:t>
            </w:r>
            <w:r w:rsidR="00516DC2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156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NICOTINYLMETHYLAMIDI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500mg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30</w:t>
            </w:r>
            <w:r w:rsidR="00516DC2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157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NIFUROXASIDUM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100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DC2" w:rsidP="00B94CAF">
            <w:pPr>
              <w:autoSpaceDE w:val="0"/>
              <w:jc w:val="center"/>
            </w:pPr>
            <w:r>
              <w:t>1200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158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NIMESULIDE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100mg saszetki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30</w:t>
            </w:r>
            <w:r w:rsidR="00516DC2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159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NITRENDYPINE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9B7BBA" w:rsidP="00B94CAF">
            <w:pPr>
              <w:autoSpaceDE w:val="0"/>
              <w:jc w:val="center"/>
            </w:pPr>
            <w: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NITRENDYPINE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A5366" w:rsidP="00B94CAF">
            <w:pPr>
              <w:autoSpaceDE w:val="0"/>
              <w:jc w:val="center"/>
            </w:pPr>
            <w: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161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OMEPRAZOLUM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9B7BBA" w:rsidP="00B94CAF">
            <w:pPr>
              <w:autoSpaceDE w:val="0"/>
              <w:jc w:val="center"/>
            </w:pPr>
            <w:r>
              <w:t>14 000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162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ORNITINI ASPARTAS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100 mg+35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9B7BBA" w:rsidP="00B94CAF">
            <w:pPr>
              <w:autoSpaceDE w:val="0"/>
              <w:jc w:val="center"/>
            </w:pPr>
            <w:r>
              <w:t>2800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163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OSELTAMIVIR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75mg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10</w:t>
            </w:r>
            <w:r w:rsidR="009B7BBA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164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OXYTETR.H/</w:t>
            </w:r>
            <w:proofErr w:type="spellStart"/>
            <w:r w:rsidRPr="00BD048D">
              <w:t>CH.+POLYM.B.+HYDROC.AC</w:t>
            </w:r>
            <w:proofErr w:type="spellEnd"/>
            <w:r w:rsidRPr="00BD048D"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proofErr w:type="spellStart"/>
            <w:r w:rsidRPr="00BD048D">
              <w:t>susp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9B7BBA" w:rsidP="00B94CAF">
            <w:pPr>
              <w:autoSpaceDE w:val="0"/>
              <w:jc w:val="center"/>
            </w:pPr>
            <w: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lastRenderedPageBreak/>
              <w:t>165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PANCREATINUM 10 000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9B7BBA" w:rsidP="00B94CAF">
            <w:pPr>
              <w:autoSpaceDE w:val="0"/>
              <w:jc w:val="center"/>
            </w:pPr>
            <w:r>
              <w:t>250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166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PANCREATINUM 25 000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50</w:t>
            </w:r>
            <w:r w:rsidR="009B7BBA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167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PANTOPRAZOLUM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28</w:t>
            </w:r>
            <w:r w:rsidR="009B7BBA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PANTOPRAZOLUM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40mg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9B7BBA" w:rsidP="00230A46">
            <w:pPr>
              <w:autoSpaceDE w:val="0"/>
              <w:spacing w:line="276" w:lineRule="auto"/>
              <w:jc w:val="center"/>
            </w:pPr>
            <w:r>
              <w:t>140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169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PARACETAMOLUM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0.5</w:t>
            </w:r>
            <w:r>
              <w:t xml:space="preserve"> tabl.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9B7BBA" w:rsidP="00230A46">
            <w:pPr>
              <w:autoSpaceDE w:val="0"/>
              <w:spacing w:line="276" w:lineRule="auto"/>
              <w:jc w:val="center"/>
            </w:pPr>
            <w:r>
              <w:t>4000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170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 xml:space="preserve">PASKI </w:t>
            </w:r>
            <w:proofErr w:type="spellStart"/>
            <w:r w:rsidRPr="00BD048D">
              <w:t>iXell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50szt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9B7BBA" w:rsidP="00230A46">
            <w:pPr>
              <w:autoSpaceDE w:val="0"/>
              <w:spacing w:line="276" w:lineRule="auto"/>
              <w:jc w:val="center"/>
            </w:pPr>
            <w: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171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PASTA ZINCI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500g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9B7BBA" w:rsidP="00230A46">
            <w:pPr>
              <w:autoSpaceDE w:val="0"/>
              <w:spacing w:line="276" w:lineRule="auto"/>
              <w:jc w:val="center"/>
            </w:pPr>
            <w:r>
              <w:t>1000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172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PENTOXYFILLINUM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0.4g.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9B7BBA" w:rsidP="00230A46">
            <w:pPr>
              <w:autoSpaceDE w:val="0"/>
              <w:spacing w:line="276" w:lineRule="auto"/>
              <w:jc w:val="center"/>
            </w:pPr>
            <w: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173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PENTOXYFILLINUM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0,1g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9B7BBA" w:rsidP="00230A46">
            <w:pPr>
              <w:autoSpaceDE w:val="0"/>
              <w:spacing w:line="276" w:lineRule="auto"/>
              <w:jc w:val="center"/>
            </w:pPr>
            <w:r>
              <w:t>180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174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PENTOXYFILLINUM RETARD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0,6g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9B7BBA" w:rsidP="00230A46">
            <w:pPr>
              <w:autoSpaceDE w:val="0"/>
              <w:spacing w:line="276" w:lineRule="auto"/>
              <w:jc w:val="center"/>
            </w:pPr>
            <w: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175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PERINDOPRILUM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4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9B7BBA" w:rsidP="00230A46">
            <w:pPr>
              <w:autoSpaceDE w:val="0"/>
              <w:spacing w:line="276" w:lineRule="auto"/>
              <w:jc w:val="center"/>
            </w:pPr>
            <w:r>
              <w:t>1200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176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PHOSPHOLIPIDUM ESSENTIALE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300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9B7BBA" w:rsidP="00230A46">
            <w:pPr>
              <w:autoSpaceDE w:val="0"/>
              <w:spacing w:line="276" w:lineRule="auto"/>
              <w:jc w:val="center"/>
            </w:pPr>
            <w:r>
              <w:t>1000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177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PHYTOMENADIONUM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9B7BBA" w:rsidP="00230A46">
            <w:pPr>
              <w:autoSpaceDE w:val="0"/>
              <w:spacing w:line="276" w:lineRule="auto"/>
              <w:jc w:val="center"/>
            </w:pPr>
            <w: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178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PIRACETAMUM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800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9B7BBA" w:rsidP="00230A46">
            <w:pPr>
              <w:autoSpaceDE w:val="0"/>
              <w:spacing w:line="276" w:lineRule="auto"/>
              <w:jc w:val="center"/>
            </w:pPr>
            <w:r>
              <w:t>1200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179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PIRACETAMUM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1200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9B7BBA" w:rsidP="00230A46">
            <w:pPr>
              <w:autoSpaceDE w:val="0"/>
              <w:spacing w:line="276" w:lineRule="auto"/>
              <w:jc w:val="center"/>
            </w:pPr>
            <w:r>
              <w:t>1800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PIRAZINOCARBOXY AMIDUM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0.5g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25</w:t>
            </w:r>
            <w:r w:rsidR="003D62D6">
              <w:t xml:space="preserve"> </w:t>
            </w:r>
            <w:r w:rsidRPr="00BD048D">
              <w:t>0</w:t>
            </w:r>
            <w:r w:rsidR="003D62D6"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181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>
              <w:t>PŁ</w:t>
            </w:r>
            <w:r w:rsidRPr="00BD048D">
              <w:t>YN P/WSZAWICY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100.0g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230A46">
            <w:pPr>
              <w:autoSpaceDE w:val="0"/>
              <w:spacing w:line="276" w:lineRule="auto"/>
              <w:jc w:val="center"/>
            </w:pPr>
            <w: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182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POTASSIUM IODIDE + SODIUM IODIDE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 xml:space="preserve">3mg+3mg/1ml </w:t>
            </w:r>
            <w:proofErr w:type="spellStart"/>
            <w:r w:rsidRPr="00BD048D">
              <w:t>opht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183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POVIDONE IODYNE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10% 30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</w:t>
            </w:r>
            <w:r w:rsidR="003D62D6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184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PREDNISONUM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5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230A46">
            <w:pPr>
              <w:autoSpaceDE w:val="0"/>
              <w:spacing w:line="276" w:lineRule="auto"/>
              <w:jc w:val="center"/>
            </w:pPr>
            <w:r>
              <w:t>2000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185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PREDNISONUM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230A46">
            <w:pPr>
              <w:autoSpaceDE w:val="0"/>
              <w:spacing w:line="276" w:lineRule="auto"/>
              <w:jc w:val="center"/>
            </w:pPr>
            <w:r>
              <w:t>1000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186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PREDNISONUM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230A46">
            <w:pPr>
              <w:autoSpaceDE w:val="0"/>
              <w:spacing w:line="276" w:lineRule="auto"/>
              <w:jc w:val="center"/>
            </w:pPr>
            <w: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187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proofErr w:type="spellStart"/>
            <w:r w:rsidRPr="00BD048D">
              <w:t>PREP.ZIO£OWY</w:t>
            </w:r>
            <w:proofErr w:type="spellEnd"/>
            <w:r w:rsidRPr="00BD048D">
              <w:t xml:space="preserve"> LIV 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100</w:t>
            </w:r>
            <w:r w:rsidR="003D62D6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lastRenderedPageBreak/>
              <w:t>188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PREPARAT P/BAKTERYJNY, P/ZAPALNY TYPU DICORTINEFF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SUSP. 5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189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PREPARAT TYPU RUTINOSCORBIN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625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190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>
              <w:t>PREPARAT ZIOŁ</w:t>
            </w:r>
            <w:r w:rsidRPr="00BD048D">
              <w:t>OWY PRZECZYSZCZAJĄCY TYPU ALAX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750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191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PROPRANOLOLI HYDROCHLORIDUM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40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2</w:t>
            </w:r>
            <w:r w:rsidR="00516E57" w:rsidRPr="00BD048D"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192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PROPRANOLOLI HYDROCHLORIDUM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1250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193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 xml:space="preserve">PUDER </w:t>
            </w:r>
            <w:proofErr w:type="spellStart"/>
            <w:r w:rsidRPr="00BD048D">
              <w:t>P£YNNY</w:t>
            </w:r>
            <w:proofErr w:type="spellEnd"/>
            <w:r w:rsidRPr="00BD048D">
              <w:t xml:space="preserve"> Z ANESTEZYN¥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100g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194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PYRIDOXINI H/CHL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50mg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230A46">
            <w:pPr>
              <w:autoSpaceDE w:val="0"/>
              <w:spacing w:line="276" w:lineRule="auto"/>
              <w:jc w:val="center"/>
            </w:pPr>
            <w:r>
              <w:t>2</w:t>
            </w:r>
            <w:r w:rsidR="00516E57" w:rsidRPr="00BD048D">
              <w:t>50</w:t>
            </w:r>
            <w: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195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RAMIPRYLUM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2,5mg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230A46">
            <w:pPr>
              <w:autoSpaceDE w:val="0"/>
              <w:spacing w:line="276" w:lineRule="auto"/>
              <w:jc w:val="center"/>
            </w:pPr>
            <w:r>
              <w:t>560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196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RAMIPRYLUM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5mg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230A46">
            <w:pPr>
              <w:autoSpaceDE w:val="0"/>
              <w:spacing w:line="276" w:lineRule="auto"/>
              <w:jc w:val="center"/>
            </w:pPr>
            <w:r>
              <w:t>14 000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197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RAMIPRYLUM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230A46">
            <w:pPr>
              <w:autoSpaceDE w:val="0"/>
              <w:spacing w:line="276" w:lineRule="auto"/>
              <w:jc w:val="center"/>
            </w:pPr>
            <w:r>
              <w:t>840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198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RANITIDINUM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0.15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230A46">
            <w:pPr>
              <w:autoSpaceDE w:val="0"/>
              <w:spacing w:line="276" w:lineRule="auto"/>
              <w:jc w:val="center"/>
            </w:pPr>
            <w: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199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RETINOL PALMITAS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12 000j.m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230A46">
            <w:pPr>
              <w:autoSpaceDE w:val="0"/>
              <w:spacing w:line="276" w:lineRule="auto"/>
              <w:jc w:val="center"/>
            </w:pPr>
            <w:r>
              <w:t>2</w:t>
            </w:r>
            <w:r w:rsidR="00516E57" w:rsidRPr="00BD048D"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RIBOFALVINUM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3mg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230A46">
            <w:pPr>
              <w:autoSpaceDE w:val="0"/>
              <w:spacing w:line="276" w:lineRule="auto"/>
              <w:jc w:val="center"/>
            </w:pPr>
            <w:r>
              <w:t>2</w:t>
            </w:r>
            <w:r w:rsidR="00516E57" w:rsidRPr="00BD048D"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SALBUTAMOLUM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100mcg/d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230A46">
            <w:pPr>
              <w:autoSpaceDE w:val="0"/>
              <w:spacing w:line="276" w:lineRule="auto"/>
              <w:jc w:val="center"/>
            </w:pPr>
            <w: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SALBUTAMOLUM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2,5mg/2,5ml x 20amp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</w:t>
            </w:r>
            <w:r w:rsidR="003D62D6"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SALBUTAMOLUM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5mg/2,5ml x 20amp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SIMVASTATINUM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40mg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SIMVASTATYNUM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206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SIMVASTATYNUM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207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SPIRONOLACTONUM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25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2000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lastRenderedPageBreak/>
              <w:t>208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SPIRONOLACTONUM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50mg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2000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209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SPIRONOLACTONUM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0.1g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SPIRYTUS KAMFOROWY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800.0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</w:t>
            </w:r>
            <w:r w:rsidR="003D62D6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SPIRYTUS SALICYLOWY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800.0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SPIRYTUS SALICYLOWY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100g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</w:t>
            </w:r>
            <w:r w:rsidR="003D62D6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SULFACETAMIDUM NATR.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B222E7" w:rsidP="00B94CAF">
            <w:pPr>
              <w:autoSpaceDE w:val="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0.5 ml </w:t>
            </w:r>
            <w:proofErr w:type="spellStart"/>
            <w:r>
              <w:rPr>
                <w:lang w:val="en-US"/>
              </w:rPr>
              <w:t>gt</w:t>
            </w:r>
            <w:r w:rsidR="00516E57" w:rsidRPr="00BD048D">
              <w:rPr>
                <w:lang w:val="en-US"/>
              </w:rPr>
              <w:t>t</w:t>
            </w:r>
            <w:proofErr w:type="spellEnd"/>
            <w:r w:rsidR="00516E57" w:rsidRPr="00BD048D">
              <w:rPr>
                <w:lang w:val="en-US"/>
              </w:rPr>
              <w:t xml:space="preserve"> </w:t>
            </w:r>
            <w:proofErr w:type="spellStart"/>
            <w:r w:rsidR="00516E57" w:rsidRPr="00BD048D">
              <w:rPr>
                <w:lang w:val="en-US"/>
              </w:rPr>
              <w:t>opht</w:t>
            </w:r>
            <w:proofErr w:type="spellEnd"/>
            <w:r w:rsidR="00516E57" w:rsidRPr="00BD048D">
              <w:rPr>
                <w:lang w:val="en-US"/>
              </w:rPr>
              <w:t xml:space="preserve"> 2 x 5ml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SULFACETAMIDUM NATR. HEC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  <w:rPr>
                <w:lang w:val="en-US"/>
              </w:rPr>
            </w:pPr>
            <w:r>
              <w:rPr>
                <w:lang w:val="en-US"/>
              </w:rPr>
              <w:t>10 ml gu</w:t>
            </w:r>
            <w:r w:rsidRPr="00BD048D">
              <w:rPr>
                <w:lang w:val="en-US"/>
              </w:rPr>
              <w:t xml:space="preserve">t </w:t>
            </w:r>
            <w:proofErr w:type="spellStart"/>
            <w:r w:rsidRPr="00BD048D">
              <w:rPr>
                <w:lang w:val="en-US"/>
              </w:rPr>
              <w:t>opht</w:t>
            </w:r>
            <w:proofErr w:type="spellEnd"/>
            <w:r w:rsidRPr="00BD048D">
              <w:rPr>
                <w:lang w:val="en-US"/>
              </w:rPr>
              <w:t xml:space="preserve"> x 12 </w:t>
            </w:r>
            <w:proofErr w:type="spellStart"/>
            <w:r w:rsidRPr="00BD048D">
              <w:rPr>
                <w:lang w:val="en-US"/>
              </w:rPr>
              <w:t>poj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</w:t>
            </w:r>
            <w:r w:rsidR="003D62D6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proofErr w:type="spellStart"/>
            <w:r w:rsidRPr="00BD048D">
              <w:t>SULFALAZINUM-EN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500mg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2000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SULFOGAIACOLUM + CODEINI PHOSPHAS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4000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SZTUCZNE £ZY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proofErr w:type="spellStart"/>
            <w:r w:rsidRPr="00BD048D">
              <w:t>Gtt</w:t>
            </w:r>
            <w:proofErr w:type="spellEnd"/>
            <w:r w:rsidRPr="00BD048D">
              <w:t xml:space="preserve"> 10ml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TAMSULOSINI H/CHL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0,4mg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30</w:t>
            </w:r>
            <w:r w:rsidR="003D62D6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TELMISARTAN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40mg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TELMISARTAN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80mg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THEOPHILINUM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250mg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30</w:t>
            </w:r>
            <w:r w:rsidR="003D62D6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THEOPHYLLINUM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200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THEOPHYLLINUM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300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THIAMAZOLUM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5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THIAMINUM H/CHL.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25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226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TIMONACICUM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0.1 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15 000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227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TOCOPHEROLI ACETAS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0.2g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rPr>
                <w:lang w:val="en-US"/>
              </w:rPr>
            </w:pPr>
            <w:r w:rsidRPr="00BD048D">
              <w:rPr>
                <w:lang w:val="en-US"/>
              </w:rPr>
              <w:t>TOLPERISINI H/CH LIDOCAINI H/CH FORTE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150mg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30</w:t>
            </w:r>
            <w:r w:rsidR="003D62D6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lastRenderedPageBreak/>
              <w:t>229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TORASEMIDUM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5mg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3D62D6" w:rsidP="00B94CAF">
            <w:pPr>
              <w:autoSpaceDE w:val="0"/>
              <w:jc w:val="center"/>
            </w:pPr>
            <w: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TORASEMIDUM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30</w:t>
            </w:r>
            <w:r w:rsidR="003D62D6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231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TRAMADOLI H/CHL.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50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20</w:t>
            </w:r>
            <w:r w:rsidR="003D62D6"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TRAMADOLI H/CHL.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100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Default="00454BE0" w:rsidP="00B94CAF">
            <w:pPr>
              <w:autoSpaceDE w:val="0"/>
              <w:jc w:val="center"/>
            </w:pPr>
            <w:r>
              <w:t>1500</w:t>
            </w:r>
          </w:p>
          <w:p w:rsidR="003B07E6" w:rsidRPr="00BD048D" w:rsidRDefault="003B07E6" w:rsidP="00B94CAF">
            <w:pPr>
              <w:autoSpaceDE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233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TRAMODOLI HYDROCHLORICUM + PARACETAMOL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37,5mg + 325mg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454BE0" w:rsidP="00B94CAF">
            <w:pPr>
              <w:autoSpaceDE w:val="0"/>
              <w:jc w:val="center"/>
            </w:pPr>
            <w: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234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TRANXEAMIC ACID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500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454BE0" w:rsidP="00B94CAF">
            <w:pPr>
              <w:autoSpaceDE w:val="0"/>
              <w:jc w:val="center"/>
            </w:pPr>
            <w:r>
              <w:t>400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235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TROPICAMIDUM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  <w:rPr>
                <w:lang w:val="en-US"/>
              </w:rPr>
            </w:pPr>
            <w:r>
              <w:rPr>
                <w:lang w:val="en-US"/>
              </w:rPr>
              <w:t>1% 10 ml gu</w:t>
            </w:r>
            <w:r w:rsidRPr="00BD048D">
              <w:rPr>
                <w:lang w:val="en-US"/>
              </w:rPr>
              <w:t xml:space="preserve">t </w:t>
            </w:r>
            <w:proofErr w:type="spellStart"/>
            <w:r w:rsidRPr="00BD048D">
              <w:rPr>
                <w:lang w:val="en-US"/>
              </w:rPr>
              <w:t>opht</w:t>
            </w:r>
            <w:proofErr w:type="spellEnd"/>
            <w:r w:rsidRPr="00BD048D">
              <w:rPr>
                <w:lang w:val="en-US"/>
              </w:rPr>
              <w:t xml:space="preserve"> 2 x 5ml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454BE0" w:rsidP="00B94CAF">
            <w:pPr>
              <w:autoSpaceDE w:val="0"/>
              <w:jc w:val="center"/>
            </w:pPr>
            <w: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236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VALSARTANUM + HYDROCHLOROTHIAZIDUM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160mg + 25mg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454BE0" w:rsidP="00B94CAF">
            <w:pPr>
              <w:autoSpaceDE w:val="0"/>
              <w:jc w:val="center"/>
            </w:pPr>
            <w:r>
              <w:t>140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237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VASELINUM ALBUM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1000g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454BE0" w:rsidP="00230A46">
            <w:pPr>
              <w:autoSpaceDE w:val="0"/>
              <w:spacing w:line="276" w:lineRule="auto"/>
              <w:jc w:val="center"/>
            </w:pPr>
            <w: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238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VERAPAMILUM H/CHL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80mg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454BE0" w:rsidP="00230A46">
            <w:pPr>
              <w:autoSpaceDE w:val="0"/>
              <w:spacing w:line="276" w:lineRule="auto"/>
              <w:jc w:val="center"/>
            </w:pPr>
            <w:r>
              <w:t>1000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239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VERAPAMILUM H/CHL.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40mg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80BFC" w:rsidP="00230A46">
            <w:pPr>
              <w:autoSpaceDE w:val="0"/>
              <w:spacing w:line="276" w:lineRule="auto"/>
              <w:jc w:val="center"/>
            </w:pPr>
            <w:r>
              <w:t>1000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VINPOCETINUM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80BFC" w:rsidP="00230A46">
            <w:pPr>
              <w:autoSpaceDE w:val="0"/>
              <w:spacing w:line="276" w:lineRule="auto"/>
              <w:jc w:val="center"/>
            </w:pPr>
            <w:r>
              <w:t>180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241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VINPOCETINUM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5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80BFC" w:rsidP="00230A46">
            <w:pPr>
              <w:autoSpaceDE w:val="0"/>
              <w:spacing w:line="276" w:lineRule="auto"/>
              <w:jc w:val="center"/>
            </w:pPr>
            <w:r>
              <w:t>750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242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 xml:space="preserve">VIT. B </w:t>
            </w:r>
            <w:proofErr w:type="spellStart"/>
            <w:r w:rsidRPr="00BD048D">
              <w:t>comp</w:t>
            </w:r>
            <w:proofErr w:type="spellEnd"/>
            <w:r w:rsidRPr="00BD048D"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80BFC" w:rsidP="00230A46">
            <w:pPr>
              <w:autoSpaceDE w:val="0"/>
              <w:spacing w:line="276" w:lineRule="auto"/>
              <w:jc w:val="center"/>
            </w:pPr>
            <w:r>
              <w:t>4000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243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WODA UTLENIONA 3%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100g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80BFC" w:rsidP="00230A46">
            <w:pPr>
              <w:autoSpaceDE w:val="0"/>
              <w:spacing w:line="276" w:lineRule="auto"/>
              <w:jc w:val="center"/>
            </w:pPr>
            <w: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244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WODA UTLENIONA 3%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1000g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</w:t>
            </w:r>
            <w:r w:rsidR="00D80BFC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245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XYLOMETHASOLINUM H/CHL.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0.1% 10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1</w:t>
            </w:r>
            <w:r w:rsidR="00D80BFC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246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ALVERINI CITRAS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60mg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20</w:t>
            </w:r>
            <w:r w:rsidR="00D80BFC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247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NEBIVOLUM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5 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28</w:t>
            </w:r>
            <w:r w:rsidR="00D80BFC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>248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</w:pPr>
            <w:r w:rsidRPr="00BD048D">
              <w:t>GABAPENTINUM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  <w:r w:rsidRPr="00BD048D">
              <w:t xml:space="preserve">100 </w:t>
            </w:r>
            <w:proofErr w:type="spellStart"/>
            <w:r w:rsidRPr="00BD048D">
              <w:t>mcg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80BFC" w:rsidP="00230A46">
            <w:pPr>
              <w:autoSpaceDE w:val="0"/>
              <w:spacing w:line="276" w:lineRule="auto"/>
              <w:jc w:val="center"/>
            </w:pPr>
            <w: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230A46">
            <w:pPr>
              <w:autoSpaceDE w:val="0"/>
              <w:spacing w:line="276" w:lineRule="auto"/>
              <w:jc w:val="right"/>
            </w:pPr>
          </w:p>
        </w:tc>
      </w:tr>
      <w:tr w:rsidR="00516E57" w:rsidRPr="00BD048D" w:rsidTr="00A4550B">
        <w:trPr>
          <w:trHeight w:val="46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249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</w:pPr>
            <w:r w:rsidRPr="00BD048D">
              <w:t>GABAPENTINUM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  <w:r w:rsidRPr="00BD048D"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D80BFC" w:rsidP="00B94CAF">
            <w:pPr>
              <w:autoSpaceDE w:val="0"/>
              <w:jc w:val="center"/>
            </w:pPr>
            <w: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6E57" w:rsidRPr="00BD048D" w:rsidRDefault="00516E57" w:rsidP="00B94CAF">
            <w:pPr>
              <w:autoSpaceDE w:val="0"/>
              <w:jc w:val="right"/>
            </w:pPr>
          </w:p>
        </w:tc>
      </w:tr>
      <w:tr w:rsidR="008B0434" w:rsidRPr="00BD048D" w:rsidTr="00A4550B">
        <w:tc>
          <w:tcPr>
            <w:tcW w:w="108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A46" w:rsidRDefault="00230A46" w:rsidP="00B94CAF">
            <w:pPr>
              <w:autoSpaceDE w:val="0"/>
              <w:jc w:val="center"/>
            </w:pPr>
          </w:p>
          <w:p w:rsidR="008B0434" w:rsidRDefault="008B0434" w:rsidP="00B94CAF">
            <w:pPr>
              <w:autoSpaceDE w:val="0"/>
              <w:jc w:val="center"/>
            </w:pPr>
            <w:r w:rsidRPr="00BD048D">
              <w:t>Razem</w:t>
            </w:r>
          </w:p>
          <w:p w:rsidR="002C509D" w:rsidRPr="00BD048D" w:rsidRDefault="002C509D" w:rsidP="00B94CAF">
            <w:pPr>
              <w:autoSpaceDE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0434" w:rsidRPr="00BD048D" w:rsidRDefault="008B0434" w:rsidP="00B94CAF">
            <w:pPr>
              <w:autoSpaceDE w:val="0"/>
              <w:jc w:val="right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0434" w:rsidRPr="00BD048D" w:rsidRDefault="008B0434" w:rsidP="00B94CAF">
            <w:pPr>
              <w:autoSpaceDE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0434" w:rsidRPr="00BD048D" w:rsidRDefault="008B0434" w:rsidP="00B94CAF">
            <w:pPr>
              <w:autoSpaceDE w:val="0"/>
              <w:jc w:val="right"/>
            </w:pPr>
          </w:p>
        </w:tc>
      </w:tr>
    </w:tbl>
    <w:p w:rsidR="00D46F2A" w:rsidRPr="00BD048D" w:rsidRDefault="00D46F2A" w:rsidP="00D46F2A">
      <w:pPr>
        <w:jc w:val="center"/>
      </w:pPr>
    </w:p>
    <w:p w:rsidR="00230A46" w:rsidRDefault="00230A46" w:rsidP="00D46F2A"/>
    <w:p w:rsidR="00230A46" w:rsidRDefault="00230A46" w:rsidP="00D46F2A"/>
    <w:p w:rsidR="00230A46" w:rsidRDefault="00230A46" w:rsidP="00D46F2A"/>
    <w:p w:rsidR="00230A46" w:rsidRDefault="00230A46" w:rsidP="00D46F2A"/>
    <w:p w:rsidR="003B07E6" w:rsidRPr="003B07E6" w:rsidRDefault="003B07E6" w:rsidP="003B07E6">
      <w:pPr>
        <w:rPr>
          <w:b/>
          <w:sz w:val="24"/>
          <w:szCs w:val="24"/>
        </w:rPr>
      </w:pPr>
      <w:r w:rsidRPr="003B07E6">
        <w:rPr>
          <w:b/>
          <w:sz w:val="24"/>
          <w:szCs w:val="24"/>
        </w:rPr>
        <w:t>UWAGA!</w:t>
      </w:r>
    </w:p>
    <w:p w:rsidR="003B07E6" w:rsidRPr="00230A46" w:rsidRDefault="003B07E6" w:rsidP="003B07E6">
      <w:pPr>
        <w:pStyle w:val="Tekstpodstawowywcity"/>
        <w:tabs>
          <w:tab w:val="left" w:pos="5580"/>
        </w:tabs>
        <w:rPr>
          <w:b/>
        </w:rPr>
      </w:pPr>
      <w:r>
        <w:rPr>
          <w:b/>
        </w:rPr>
        <w:t xml:space="preserve">  </w:t>
      </w:r>
      <w:r w:rsidR="00B222E7">
        <w:rPr>
          <w:b/>
        </w:rPr>
        <w:t xml:space="preserve">1. </w:t>
      </w:r>
      <w:r w:rsidRPr="00230A46">
        <w:rPr>
          <w:b/>
        </w:rPr>
        <w:t xml:space="preserve">Jeżeli po przeliczeniu opakowań wychodzi liczba ułamkowa to należy zaokrąglić </w:t>
      </w:r>
      <w:r w:rsidR="002C509D">
        <w:rPr>
          <w:b/>
        </w:rPr>
        <w:t xml:space="preserve">ilość </w:t>
      </w:r>
      <w:r w:rsidRPr="00230A46">
        <w:rPr>
          <w:b/>
        </w:rPr>
        <w:t>do dwóch miejsc po przecinku.</w:t>
      </w:r>
    </w:p>
    <w:p w:rsidR="003B07E6" w:rsidRPr="00230A46" w:rsidRDefault="003B07E6" w:rsidP="003B07E6">
      <w:pPr>
        <w:jc w:val="both"/>
        <w:rPr>
          <w:b/>
          <w:sz w:val="24"/>
          <w:szCs w:val="24"/>
        </w:rPr>
      </w:pPr>
      <w:r w:rsidRPr="00230A46">
        <w:rPr>
          <w:b/>
          <w:sz w:val="24"/>
          <w:szCs w:val="24"/>
        </w:rPr>
        <w:t xml:space="preserve">      </w:t>
      </w:r>
      <w:r w:rsidR="00B222E7">
        <w:rPr>
          <w:b/>
          <w:sz w:val="24"/>
          <w:szCs w:val="24"/>
        </w:rPr>
        <w:t xml:space="preserve">2. </w:t>
      </w:r>
      <w:r w:rsidRPr="00230A46">
        <w:rPr>
          <w:b/>
          <w:sz w:val="24"/>
          <w:szCs w:val="24"/>
        </w:rPr>
        <w:t>W przypadku braku dostępności lub zakończonej produkcji leku proszę podać ostatnią cenę i zamieścić adnotację.</w:t>
      </w:r>
    </w:p>
    <w:p w:rsidR="00230A46" w:rsidRDefault="00230A46" w:rsidP="00D46F2A"/>
    <w:p w:rsidR="003B07E6" w:rsidRDefault="003B07E6" w:rsidP="00D46F2A"/>
    <w:p w:rsidR="003B07E6" w:rsidRDefault="003B07E6" w:rsidP="00D46F2A"/>
    <w:p w:rsidR="00230A46" w:rsidRDefault="00230A46" w:rsidP="00D46F2A"/>
    <w:p w:rsidR="00230A46" w:rsidRDefault="00230A46" w:rsidP="00D46F2A"/>
    <w:p w:rsidR="00D46F2A" w:rsidRDefault="00D46F2A" w:rsidP="00D46F2A">
      <w:r w:rsidRPr="00BD048D">
        <w:t xml:space="preserve">Cena pakietu nr 1     ........................................... </w:t>
      </w:r>
      <w:r>
        <w:t>zł</w:t>
      </w:r>
      <w:r w:rsidRPr="00BD048D">
        <w:t xml:space="preserve"> netto  + ..............................  zł VAT (</w:t>
      </w:r>
      <w:r>
        <w:t>......</w:t>
      </w:r>
      <w:r w:rsidRPr="00BD048D">
        <w:t xml:space="preserve">  %) =  ....................................... zł brutto</w:t>
      </w:r>
    </w:p>
    <w:p w:rsidR="00B222E7" w:rsidRPr="00BD048D" w:rsidRDefault="00B222E7" w:rsidP="00D46F2A"/>
    <w:p w:rsidR="00D46F2A" w:rsidRPr="00BD048D" w:rsidRDefault="00D46F2A" w:rsidP="00D46F2A"/>
    <w:p w:rsidR="00D46F2A" w:rsidRDefault="00D46F2A" w:rsidP="00D46F2A">
      <w:r w:rsidRPr="00BD048D">
        <w:t>słownie :  .............................................................................................................................................................</w:t>
      </w:r>
      <w:r>
        <w:t>.....</w:t>
      </w:r>
      <w:r w:rsidRPr="00BD048D">
        <w:t>..........................)</w:t>
      </w:r>
    </w:p>
    <w:p w:rsidR="00B222E7" w:rsidRDefault="00B222E7" w:rsidP="00D46F2A"/>
    <w:p w:rsidR="00B222E7" w:rsidRDefault="00B222E7" w:rsidP="00D46F2A"/>
    <w:p w:rsidR="00B222E7" w:rsidRPr="00BD048D" w:rsidRDefault="00B222E7" w:rsidP="00D46F2A"/>
    <w:p w:rsidR="00D46F2A" w:rsidRPr="00BD048D" w:rsidRDefault="00D46F2A" w:rsidP="00D46F2A">
      <w:pPr>
        <w:ind w:left="3777"/>
        <w:jc w:val="center"/>
      </w:pPr>
    </w:p>
    <w:p w:rsidR="00D46F2A" w:rsidRPr="00BD048D" w:rsidRDefault="00D46F2A" w:rsidP="00D46F2A">
      <w:pPr>
        <w:ind w:left="3777"/>
        <w:jc w:val="center"/>
      </w:pPr>
    </w:p>
    <w:p w:rsidR="00D46F2A" w:rsidRPr="00BD048D" w:rsidRDefault="00D46F2A" w:rsidP="00D46F2A">
      <w:pPr>
        <w:ind w:left="3777"/>
        <w:jc w:val="center"/>
        <w:rPr>
          <w:sz w:val="18"/>
          <w:szCs w:val="18"/>
        </w:rPr>
      </w:pPr>
      <w:r w:rsidRPr="00BD048D">
        <w:rPr>
          <w:sz w:val="18"/>
          <w:szCs w:val="18"/>
        </w:rPr>
        <w:t>.......................................................................................................................</w:t>
      </w:r>
    </w:p>
    <w:p w:rsidR="00D46F2A" w:rsidRPr="00BD048D" w:rsidRDefault="00D46F2A" w:rsidP="00D46F2A">
      <w:pPr>
        <w:ind w:left="3777"/>
        <w:jc w:val="center"/>
        <w:rPr>
          <w:sz w:val="18"/>
          <w:szCs w:val="18"/>
        </w:rPr>
      </w:pPr>
      <w:r w:rsidRPr="00BD048D">
        <w:rPr>
          <w:sz w:val="18"/>
          <w:szCs w:val="18"/>
        </w:rPr>
        <w:t>Pieczęć i podpis osoby uprawnionej do składania oświadczeń</w:t>
      </w:r>
    </w:p>
    <w:p w:rsidR="00D46F2A" w:rsidRDefault="00D46F2A" w:rsidP="00D46F2A">
      <w:pPr>
        <w:ind w:left="3777"/>
        <w:jc w:val="center"/>
        <w:rPr>
          <w:sz w:val="18"/>
          <w:szCs w:val="18"/>
        </w:rPr>
      </w:pPr>
      <w:r w:rsidRPr="00BD048D">
        <w:rPr>
          <w:sz w:val="18"/>
          <w:szCs w:val="18"/>
        </w:rPr>
        <w:t xml:space="preserve"> woli w imieniu Wykonawcy</w:t>
      </w:r>
    </w:p>
    <w:p w:rsidR="00C135E1" w:rsidRDefault="00C135E1" w:rsidP="00D46F2A">
      <w:pPr>
        <w:ind w:left="3777"/>
        <w:jc w:val="center"/>
        <w:rPr>
          <w:sz w:val="18"/>
          <w:szCs w:val="18"/>
        </w:rPr>
      </w:pPr>
    </w:p>
    <w:p w:rsidR="00230A46" w:rsidRDefault="00230A46" w:rsidP="00D46F2A">
      <w:pPr>
        <w:ind w:left="3777"/>
        <w:jc w:val="center"/>
        <w:rPr>
          <w:sz w:val="18"/>
          <w:szCs w:val="18"/>
        </w:rPr>
      </w:pPr>
    </w:p>
    <w:p w:rsidR="00230A46" w:rsidRPr="00230A46" w:rsidRDefault="003B07E6" w:rsidP="003B07E6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</w:t>
      </w:r>
    </w:p>
    <w:p w:rsidR="00230A46" w:rsidRDefault="00230A46" w:rsidP="00D46F2A">
      <w:pPr>
        <w:ind w:left="3777"/>
        <w:jc w:val="center"/>
        <w:rPr>
          <w:sz w:val="18"/>
          <w:szCs w:val="18"/>
        </w:rPr>
      </w:pPr>
    </w:p>
    <w:p w:rsidR="00B400E3" w:rsidRPr="00BD048D" w:rsidRDefault="00230A46" w:rsidP="00B400E3">
      <w:pPr>
        <w:pageBreakBefore/>
        <w:ind w:left="-14"/>
        <w:jc w:val="center"/>
      </w:pPr>
      <w:r>
        <w:lastRenderedPageBreak/>
        <w:t>A</w:t>
      </w:r>
      <w:r w:rsidR="00B400E3">
        <w:t>RKUSZ CENOWY</w:t>
      </w:r>
    </w:p>
    <w:tbl>
      <w:tblPr>
        <w:tblW w:w="1460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315"/>
        <w:gridCol w:w="2176"/>
        <w:gridCol w:w="1642"/>
        <w:gridCol w:w="1418"/>
        <w:gridCol w:w="1276"/>
        <w:gridCol w:w="1134"/>
        <w:gridCol w:w="1701"/>
        <w:gridCol w:w="1417"/>
        <w:gridCol w:w="851"/>
        <w:gridCol w:w="1675"/>
      </w:tblGrid>
      <w:tr w:rsidR="00B400E3" w:rsidRPr="00BD048D" w:rsidTr="00E1394B">
        <w:trPr>
          <w:trHeight w:val="257"/>
        </w:trPr>
        <w:tc>
          <w:tcPr>
            <w:tcW w:w="14605" w:type="dxa"/>
            <w:gridSpan w:val="10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0C0C0"/>
          </w:tcPr>
          <w:p w:rsidR="00B400E3" w:rsidRDefault="00B400E3" w:rsidP="00E1394B">
            <w:pPr>
              <w:autoSpaceDE w:val="0"/>
              <w:rPr>
                <w:b/>
                <w:bCs/>
              </w:rPr>
            </w:pPr>
            <w:r>
              <w:rPr>
                <w:b/>
                <w:bCs/>
              </w:rPr>
              <w:t xml:space="preserve">PAKIET 2 - </w:t>
            </w:r>
            <w:r w:rsidRPr="00BD048D">
              <w:rPr>
                <w:b/>
                <w:bCs/>
              </w:rPr>
              <w:t xml:space="preserve"> NEULASTA</w:t>
            </w:r>
          </w:p>
          <w:p w:rsidR="00B400E3" w:rsidRPr="00BD048D" w:rsidRDefault="00B400E3" w:rsidP="00E1394B">
            <w:pPr>
              <w:autoSpaceDE w:val="0"/>
            </w:pPr>
          </w:p>
        </w:tc>
      </w:tr>
      <w:tr w:rsidR="00B400E3" w:rsidRPr="00BD048D" w:rsidTr="00E1394B">
        <w:trPr>
          <w:trHeight w:val="746"/>
        </w:trPr>
        <w:tc>
          <w:tcPr>
            <w:tcW w:w="13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center"/>
            </w:pPr>
            <w:r w:rsidRPr="00BD048D">
              <w:t>Lp.</w:t>
            </w:r>
          </w:p>
        </w:tc>
        <w:tc>
          <w:tcPr>
            <w:tcW w:w="21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center"/>
            </w:pPr>
            <w:r w:rsidRPr="00BD048D">
              <w:t>Nazwa chemiczna</w:t>
            </w:r>
          </w:p>
        </w:tc>
        <w:tc>
          <w:tcPr>
            <w:tcW w:w="16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center"/>
            </w:pPr>
            <w:r w:rsidRPr="00BD048D">
              <w:t>Nazwa handlowa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Default="00B400E3" w:rsidP="00E1394B">
            <w:pPr>
              <w:autoSpaceDE w:val="0"/>
              <w:jc w:val="center"/>
            </w:pPr>
            <w:r>
              <w:t>Dawka/</w:t>
            </w:r>
          </w:p>
          <w:p w:rsidR="00B400E3" w:rsidRPr="00BD048D" w:rsidRDefault="00B400E3" w:rsidP="00E1394B">
            <w:pPr>
              <w:autoSpaceDE w:val="0"/>
              <w:jc w:val="center"/>
            </w:pPr>
            <w:r>
              <w:t>postać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center"/>
            </w:pPr>
            <w:r w:rsidRPr="00BD048D">
              <w:t xml:space="preserve">Ilość sztuk w </w:t>
            </w:r>
            <w:proofErr w:type="spellStart"/>
            <w:r w:rsidRPr="00BD048D">
              <w:t>opakow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center"/>
            </w:pPr>
            <w:r w:rsidRPr="00BD048D">
              <w:t>Ilość opakowań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center"/>
            </w:pPr>
            <w:r w:rsidRPr="00BD048D">
              <w:t>Cena opakowania netto w zł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center"/>
            </w:pPr>
            <w:r w:rsidRPr="00BD048D">
              <w:t>Wartość netto w zł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center"/>
            </w:pPr>
            <w:r>
              <w:t>VAT %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center"/>
            </w:pPr>
            <w:r w:rsidRPr="00BD048D">
              <w:t>Wartość brutto w zł</w:t>
            </w:r>
          </w:p>
        </w:tc>
      </w:tr>
      <w:tr w:rsidR="00B400E3" w:rsidRPr="00BD048D" w:rsidTr="00E1394B">
        <w:trPr>
          <w:trHeight w:val="268"/>
        </w:trPr>
        <w:tc>
          <w:tcPr>
            <w:tcW w:w="13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center"/>
              <w:rPr>
                <w:sz w:val="18"/>
                <w:szCs w:val="18"/>
              </w:rPr>
            </w:pPr>
            <w:r w:rsidRPr="00BD048D">
              <w:rPr>
                <w:sz w:val="18"/>
                <w:szCs w:val="18"/>
              </w:rPr>
              <w:t>1</w:t>
            </w:r>
          </w:p>
        </w:tc>
        <w:tc>
          <w:tcPr>
            <w:tcW w:w="21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center"/>
              <w:rPr>
                <w:sz w:val="18"/>
                <w:szCs w:val="18"/>
              </w:rPr>
            </w:pPr>
            <w:r w:rsidRPr="00BD048D"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center"/>
              <w:rPr>
                <w:sz w:val="18"/>
                <w:szCs w:val="18"/>
              </w:rPr>
            </w:pPr>
            <w:r w:rsidRPr="00BD048D">
              <w:rPr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center"/>
              <w:rPr>
                <w:sz w:val="18"/>
                <w:szCs w:val="18"/>
              </w:rPr>
            </w:pPr>
            <w:r w:rsidRPr="00BD048D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center"/>
              <w:rPr>
                <w:sz w:val="18"/>
                <w:szCs w:val="18"/>
              </w:rPr>
            </w:pPr>
            <w:r w:rsidRPr="00BD048D"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center"/>
              <w:rPr>
                <w:sz w:val="18"/>
                <w:szCs w:val="18"/>
              </w:rPr>
            </w:pPr>
            <w:r w:rsidRPr="00BD048D">
              <w:rPr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center"/>
              <w:rPr>
                <w:sz w:val="18"/>
                <w:szCs w:val="18"/>
              </w:rPr>
            </w:pPr>
            <w:r w:rsidRPr="00BD048D">
              <w:rPr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center"/>
              <w:rPr>
                <w:sz w:val="18"/>
                <w:szCs w:val="18"/>
              </w:rPr>
            </w:pPr>
            <w:r w:rsidRPr="00BD048D">
              <w:rPr>
                <w:sz w:val="18"/>
                <w:szCs w:val="18"/>
              </w:rPr>
              <w:t>8=6x7</w:t>
            </w: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center"/>
              <w:rPr>
                <w:sz w:val="18"/>
                <w:szCs w:val="18"/>
              </w:rPr>
            </w:pPr>
            <w:r w:rsidRPr="00BD048D">
              <w:rPr>
                <w:sz w:val="18"/>
                <w:szCs w:val="18"/>
              </w:rPr>
              <w:t>9</w:t>
            </w: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center"/>
              <w:rPr>
                <w:sz w:val="18"/>
                <w:szCs w:val="18"/>
              </w:rPr>
            </w:pPr>
            <w:r w:rsidRPr="00BD048D">
              <w:rPr>
                <w:sz w:val="18"/>
                <w:szCs w:val="18"/>
              </w:rPr>
              <w:t>10=8+9</w:t>
            </w:r>
          </w:p>
        </w:tc>
      </w:tr>
      <w:tr w:rsidR="00B400E3" w:rsidRPr="00BD048D" w:rsidTr="00E1394B">
        <w:trPr>
          <w:trHeight w:val="507"/>
        </w:trPr>
        <w:tc>
          <w:tcPr>
            <w:tcW w:w="13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center"/>
            </w:pPr>
            <w:r w:rsidRPr="00BD048D">
              <w:t>1</w:t>
            </w:r>
          </w:p>
        </w:tc>
        <w:tc>
          <w:tcPr>
            <w:tcW w:w="21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</w:pPr>
            <w:r w:rsidRPr="00BD048D">
              <w:t>PEGFILGRASTIM</w:t>
            </w:r>
          </w:p>
        </w:tc>
        <w:tc>
          <w:tcPr>
            <w:tcW w:w="16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center"/>
            </w:pP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center"/>
            </w:pPr>
            <w:r w:rsidRPr="00BD048D">
              <w:t>20mg/1ml a 0,6ml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center"/>
            </w:pPr>
            <w:r w:rsidRPr="00BD048D">
              <w:t>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center"/>
            </w:pPr>
            <w:r w:rsidRPr="00BD048D">
              <w:t>15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center"/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right"/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right"/>
            </w:pPr>
          </w:p>
        </w:tc>
        <w:tc>
          <w:tcPr>
            <w:tcW w:w="16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400E3" w:rsidRPr="00BD048D" w:rsidRDefault="00B400E3" w:rsidP="00E1394B">
            <w:pPr>
              <w:autoSpaceDE w:val="0"/>
              <w:jc w:val="right"/>
            </w:pPr>
          </w:p>
        </w:tc>
      </w:tr>
    </w:tbl>
    <w:p w:rsidR="00B400E3" w:rsidRPr="00BD048D" w:rsidRDefault="00B400E3" w:rsidP="00B400E3">
      <w:pPr>
        <w:jc w:val="center"/>
      </w:pPr>
    </w:p>
    <w:p w:rsidR="00B400E3" w:rsidRDefault="00B400E3" w:rsidP="00B400E3">
      <w:pPr>
        <w:jc w:val="center"/>
      </w:pPr>
    </w:p>
    <w:p w:rsidR="00B77A4D" w:rsidRPr="00BD048D" w:rsidRDefault="00B77A4D" w:rsidP="00B400E3">
      <w:pPr>
        <w:jc w:val="center"/>
      </w:pPr>
    </w:p>
    <w:p w:rsidR="00B400E3" w:rsidRPr="00BD048D" w:rsidRDefault="00B400E3" w:rsidP="00B400E3">
      <w:r>
        <w:t>Cena pakietu nr 2</w:t>
      </w:r>
      <w:r w:rsidRPr="00BD048D">
        <w:t xml:space="preserve">     ...........................................  </w:t>
      </w:r>
      <w:r>
        <w:t xml:space="preserve">zł </w:t>
      </w:r>
      <w:r w:rsidRPr="00BD048D">
        <w:t>netto  + ..............................  zł VAT (</w:t>
      </w:r>
      <w:r>
        <w:t>.......</w:t>
      </w:r>
      <w:r w:rsidRPr="00BD048D">
        <w:t xml:space="preserve">  %) =  ....................................... zł brutto</w:t>
      </w:r>
    </w:p>
    <w:p w:rsidR="00B400E3" w:rsidRPr="00BD048D" w:rsidRDefault="00B400E3" w:rsidP="00B400E3"/>
    <w:p w:rsidR="00B77A4D" w:rsidRDefault="00B77A4D" w:rsidP="00B400E3"/>
    <w:p w:rsidR="00B400E3" w:rsidRPr="00BD048D" w:rsidRDefault="00B400E3" w:rsidP="00B400E3">
      <w:r w:rsidRPr="00BD048D">
        <w:t>słownie :  .......................................................................................................................................................................................)</w:t>
      </w:r>
    </w:p>
    <w:p w:rsidR="00B400E3" w:rsidRPr="00BD048D" w:rsidRDefault="00B400E3" w:rsidP="00B400E3">
      <w:pPr>
        <w:ind w:left="3777"/>
        <w:jc w:val="center"/>
      </w:pPr>
    </w:p>
    <w:p w:rsidR="00B400E3" w:rsidRPr="00BD048D" w:rsidRDefault="00B400E3" w:rsidP="00B400E3">
      <w:pPr>
        <w:ind w:left="3777"/>
        <w:jc w:val="center"/>
      </w:pPr>
    </w:p>
    <w:p w:rsidR="00B400E3" w:rsidRPr="00BD048D" w:rsidRDefault="00B400E3" w:rsidP="00B400E3">
      <w:pPr>
        <w:ind w:left="3777"/>
        <w:jc w:val="center"/>
      </w:pPr>
    </w:p>
    <w:p w:rsidR="00B400E3" w:rsidRPr="00BD048D" w:rsidRDefault="00B400E3" w:rsidP="00B400E3">
      <w:pPr>
        <w:ind w:left="3777"/>
        <w:jc w:val="center"/>
      </w:pPr>
    </w:p>
    <w:p w:rsidR="00B400E3" w:rsidRPr="00BD048D" w:rsidRDefault="00B400E3" w:rsidP="00B400E3">
      <w:pPr>
        <w:ind w:left="3777"/>
        <w:jc w:val="center"/>
      </w:pPr>
    </w:p>
    <w:p w:rsidR="00B400E3" w:rsidRPr="00BD048D" w:rsidRDefault="00B400E3" w:rsidP="00B400E3">
      <w:pPr>
        <w:ind w:left="3777"/>
        <w:jc w:val="center"/>
        <w:rPr>
          <w:sz w:val="18"/>
          <w:szCs w:val="18"/>
        </w:rPr>
      </w:pPr>
      <w:r w:rsidRPr="00BD048D">
        <w:rPr>
          <w:sz w:val="18"/>
          <w:szCs w:val="18"/>
        </w:rPr>
        <w:t>.......................................................................................................................</w:t>
      </w:r>
    </w:p>
    <w:p w:rsidR="00B400E3" w:rsidRPr="00BD048D" w:rsidRDefault="00B400E3" w:rsidP="00B400E3">
      <w:pPr>
        <w:ind w:left="3777"/>
        <w:jc w:val="center"/>
        <w:rPr>
          <w:sz w:val="18"/>
          <w:szCs w:val="18"/>
        </w:rPr>
      </w:pPr>
      <w:r w:rsidRPr="00BD048D">
        <w:rPr>
          <w:sz w:val="18"/>
          <w:szCs w:val="18"/>
        </w:rPr>
        <w:t>Pieczęć i podpis osoby uprawnionej do składania oświadczeń</w:t>
      </w:r>
    </w:p>
    <w:p w:rsidR="00B400E3" w:rsidRPr="00BD048D" w:rsidRDefault="00B400E3" w:rsidP="00B400E3">
      <w:pPr>
        <w:ind w:left="3777"/>
        <w:jc w:val="center"/>
        <w:rPr>
          <w:sz w:val="18"/>
          <w:szCs w:val="18"/>
        </w:rPr>
      </w:pPr>
      <w:r w:rsidRPr="00BD048D">
        <w:rPr>
          <w:sz w:val="18"/>
          <w:szCs w:val="18"/>
        </w:rPr>
        <w:t xml:space="preserve"> woli w imieniu Wykonawcy</w:t>
      </w:r>
    </w:p>
    <w:p w:rsidR="00B400E3" w:rsidRPr="00BD048D" w:rsidRDefault="00B400E3" w:rsidP="00B400E3">
      <w:pPr>
        <w:ind w:left="3777"/>
        <w:jc w:val="center"/>
        <w:rPr>
          <w:sz w:val="18"/>
          <w:szCs w:val="18"/>
        </w:rPr>
      </w:pPr>
    </w:p>
    <w:p w:rsidR="00386F55" w:rsidRDefault="00386F55" w:rsidP="00386F55">
      <w:pPr>
        <w:pStyle w:val="Tekstpodstawowywcity"/>
        <w:tabs>
          <w:tab w:val="left" w:pos="5580"/>
        </w:tabs>
        <w:jc w:val="both"/>
        <w:rPr>
          <w:sz w:val="18"/>
          <w:szCs w:val="18"/>
        </w:rPr>
      </w:pPr>
    </w:p>
    <w:p w:rsidR="00386F55" w:rsidRDefault="00386F55" w:rsidP="00386F55">
      <w:pPr>
        <w:pStyle w:val="Tekstpodstawowywcity"/>
        <w:tabs>
          <w:tab w:val="left" w:pos="5580"/>
        </w:tabs>
        <w:jc w:val="both"/>
        <w:rPr>
          <w:sz w:val="18"/>
          <w:szCs w:val="18"/>
        </w:rPr>
      </w:pPr>
    </w:p>
    <w:p w:rsidR="00C135E1" w:rsidRDefault="00C135E1" w:rsidP="00D46F2A">
      <w:pPr>
        <w:ind w:left="3777"/>
        <w:jc w:val="center"/>
        <w:rPr>
          <w:sz w:val="18"/>
          <w:szCs w:val="18"/>
        </w:rPr>
      </w:pPr>
    </w:p>
    <w:p w:rsidR="00C135E1" w:rsidRDefault="00C135E1" w:rsidP="00D46F2A">
      <w:pPr>
        <w:ind w:left="3777"/>
        <w:jc w:val="center"/>
        <w:rPr>
          <w:sz w:val="18"/>
          <w:szCs w:val="18"/>
        </w:rPr>
      </w:pPr>
    </w:p>
    <w:p w:rsidR="00C135E1" w:rsidRDefault="00C135E1" w:rsidP="00D46F2A">
      <w:pPr>
        <w:ind w:left="3777"/>
        <w:jc w:val="center"/>
        <w:rPr>
          <w:sz w:val="18"/>
          <w:szCs w:val="18"/>
        </w:rPr>
      </w:pPr>
    </w:p>
    <w:p w:rsidR="00C135E1" w:rsidRDefault="00C135E1" w:rsidP="00D46F2A">
      <w:pPr>
        <w:ind w:left="3777"/>
        <w:jc w:val="center"/>
        <w:rPr>
          <w:sz w:val="18"/>
          <w:szCs w:val="18"/>
        </w:rPr>
      </w:pPr>
    </w:p>
    <w:p w:rsidR="00C135E1" w:rsidRDefault="00C135E1" w:rsidP="00D46F2A">
      <w:pPr>
        <w:ind w:left="3777"/>
        <w:jc w:val="center"/>
        <w:rPr>
          <w:sz w:val="18"/>
          <w:szCs w:val="18"/>
        </w:rPr>
      </w:pPr>
    </w:p>
    <w:p w:rsidR="00C135E1" w:rsidRDefault="00C135E1" w:rsidP="00D46F2A">
      <w:pPr>
        <w:ind w:left="3777"/>
        <w:jc w:val="center"/>
        <w:rPr>
          <w:sz w:val="18"/>
          <w:szCs w:val="18"/>
        </w:rPr>
      </w:pPr>
    </w:p>
    <w:p w:rsidR="00C135E1" w:rsidRDefault="00C135E1" w:rsidP="00D46F2A">
      <w:pPr>
        <w:ind w:left="3777"/>
        <w:jc w:val="center"/>
        <w:rPr>
          <w:sz w:val="18"/>
          <w:szCs w:val="18"/>
        </w:rPr>
      </w:pPr>
    </w:p>
    <w:p w:rsidR="00C135E1" w:rsidRDefault="00C135E1" w:rsidP="00D46F2A">
      <w:pPr>
        <w:ind w:left="3777"/>
        <w:jc w:val="center"/>
        <w:rPr>
          <w:sz w:val="18"/>
          <w:szCs w:val="18"/>
        </w:rPr>
      </w:pPr>
    </w:p>
    <w:p w:rsidR="00C135E1" w:rsidRDefault="00C135E1" w:rsidP="00D46F2A">
      <w:pPr>
        <w:ind w:left="3777"/>
        <w:jc w:val="center"/>
        <w:rPr>
          <w:sz w:val="18"/>
          <w:szCs w:val="18"/>
        </w:rPr>
      </w:pPr>
    </w:p>
    <w:p w:rsidR="00C135E1" w:rsidRDefault="00C135E1" w:rsidP="00D46F2A">
      <w:pPr>
        <w:ind w:left="3777"/>
        <w:jc w:val="center"/>
        <w:rPr>
          <w:sz w:val="18"/>
          <w:szCs w:val="18"/>
        </w:rPr>
      </w:pPr>
    </w:p>
    <w:sectPr w:rsidR="00C135E1" w:rsidSect="00386F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366" w:rsidRDefault="00DA5366">
      <w:r>
        <w:separator/>
      </w:r>
    </w:p>
  </w:endnote>
  <w:endnote w:type="continuationSeparator" w:id="0">
    <w:p w:rsidR="00DA5366" w:rsidRDefault="00DA53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366" w:rsidRDefault="009239D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A536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A536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DA5366" w:rsidRDefault="00DA536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366" w:rsidRDefault="00DA536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A5366" w:rsidRDefault="00DA5366">
    <w:pPr>
      <w:pStyle w:val="Stopka"/>
      <w:tabs>
        <w:tab w:val="clear" w:pos="4536"/>
      </w:tabs>
      <w:jc w:val="center"/>
    </w:pPr>
  </w:p>
  <w:p w:rsidR="00DA5366" w:rsidRDefault="00DA5366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9239D6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9239D6">
      <w:rPr>
        <w:rStyle w:val="Numerstrony"/>
        <w:rFonts w:ascii="Arial" w:hAnsi="Arial"/>
      </w:rPr>
      <w:fldChar w:fldCharType="separate"/>
    </w:r>
    <w:r w:rsidR="00A4550B">
      <w:rPr>
        <w:rStyle w:val="Numerstrony"/>
        <w:rFonts w:ascii="Arial" w:hAnsi="Arial"/>
        <w:noProof/>
      </w:rPr>
      <w:t>12</w:t>
    </w:r>
    <w:r w:rsidR="009239D6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9239D6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9239D6">
      <w:rPr>
        <w:rStyle w:val="Numerstrony"/>
        <w:rFonts w:ascii="Arial" w:hAnsi="Arial"/>
      </w:rPr>
      <w:fldChar w:fldCharType="separate"/>
    </w:r>
    <w:r w:rsidR="00A4550B">
      <w:rPr>
        <w:rStyle w:val="Numerstrony"/>
        <w:rFonts w:ascii="Arial" w:hAnsi="Arial"/>
        <w:noProof/>
      </w:rPr>
      <w:t>14</w:t>
    </w:r>
    <w:r w:rsidR="009239D6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366" w:rsidRDefault="00DA536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A5366" w:rsidRDefault="00DA5366">
    <w:pPr>
      <w:pStyle w:val="Stopka"/>
      <w:tabs>
        <w:tab w:val="clear" w:pos="4536"/>
      </w:tabs>
      <w:jc w:val="center"/>
    </w:pPr>
  </w:p>
  <w:p w:rsidR="00DA5366" w:rsidRDefault="00DA5366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9239D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239D6">
      <w:rPr>
        <w:rStyle w:val="Numerstrony"/>
      </w:rPr>
      <w:fldChar w:fldCharType="separate"/>
    </w:r>
    <w:r>
      <w:rPr>
        <w:rStyle w:val="Numerstrony"/>
        <w:noProof/>
      </w:rPr>
      <w:t>1</w:t>
    </w:r>
    <w:r w:rsidR="009239D6">
      <w:rPr>
        <w:rStyle w:val="Numerstrony"/>
      </w:rPr>
      <w:fldChar w:fldCharType="end"/>
    </w:r>
    <w:r>
      <w:rPr>
        <w:rStyle w:val="Numerstrony"/>
      </w:rPr>
      <w:t>/</w:t>
    </w:r>
    <w:r w:rsidR="009239D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239D6">
      <w:rPr>
        <w:rStyle w:val="Numerstrony"/>
      </w:rPr>
      <w:fldChar w:fldCharType="separate"/>
    </w:r>
    <w:r w:rsidR="006F1EBF">
      <w:rPr>
        <w:rStyle w:val="Numerstrony"/>
        <w:noProof/>
      </w:rPr>
      <w:t>14</w:t>
    </w:r>
    <w:r w:rsidR="009239D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366" w:rsidRDefault="00DA5366">
      <w:r>
        <w:separator/>
      </w:r>
    </w:p>
  </w:footnote>
  <w:footnote w:type="continuationSeparator" w:id="0">
    <w:p w:rsidR="00DA5366" w:rsidRDefault="00DA53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366" w:rsidRDefault="00DA536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366" w:rsidRDefault="00DA536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366" w:rsidRDefault="00DA5366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5F04"/>
    <w:rsid w:val="00035931"/>
    <w:rsid w:val="00066F79"/>
    <w:rsid w:val="001C5F91"/>
    <w:rsid w:val="001E6ED2"/>
    <w:rsid w:val="00230A46"/>
    <w:rsid w:val="002C509D"/>
    <w:rsid w:val="002C6532"/>
    <w:rsid w:val="00382FFD"/>
    <w:rsid w:val="00386F55"/>
    <w:rsid w:val="003B07E6"/>
    <w:rsid w:val="003D62D6"/>
    <w:rsid w:val="00405F04"/>
    <w:rsid w:val="00454BE0"/>
    <w:rsid w:val="004C3A9A"/>
    <w:rsid w:val="00516DC2"/>
    <w:rsid w:val="00516E57"/>
    <w:rsid w:val="005E309F"/>
    <w:rsid w:val="005E31A5"/>
    <w:rsid w:val="005E5352"/>
    <w:rsid w:val="005F117C"/>
    <w:rsid w:val="00610017"/>
    <w:rsid w:val="006564E2"/>
    <w:rsid w:val="00656B4C"/>
    <w:rsid w:val="006A10C6"/>
    <w:rsid w:val="006E43B6"/>
    <w:rsid w:val="006F1EBF"/>
    <w:rsid w:val="007317C9"/>
    <w:rsid w:val="007E3989"/>
    <w:rsid w:val="00806295"/>
    <w:rsid w:val="0083167E"/>
    <w:rsid w:val="00840691"/>
    <w:rsid w:val="00890800"/>
    <w:rsid w:val="008A358D"/>
    <w:rsid w:val="008B0434"/>
    <w:rsid w:val="008B7724"/>
    <w:rsid w:val="008F2BB9"/>
    <w:rsid w:val="009239D6"/>
    <w:rsid w:val="0095596E"/>
    <w:rsid w:val="009B7BBA"/>
    <w:rsid w:val="009F381A"/>
    <w:rsid w:val="00A067F1"/>
    <w:rsid w:val="00A4550B"/>
    <w:rsid w:val="00A60606"/>
    <w:rsid w:val="00AD322D"/>
    <w:rsid w:val="00AE0D02"/>
    <w:rsid w:val="00B00BEA"/>
    <w:rsid w:val="00B222E7"/>
    <w:rsid w:val="00B400E3"/>
    <w:rsid w:val="00B77A4D"/>
    <w:rsid w:val="00B94CAF"/>
    <w:rsid w:val="00C135E1"/>
    <w:rsid w:val="00CA5A64"/>
    <w:rsid w:val="00D46F2A"/>
    <w:rsid w:val="00D70CA3"/>
    <w:rsid w:val="00D80BFC"/>
    <w:rsid w:val="00D82148"/>
    <w:rsid w:val="00DA5366"/>
    <w:rsid w:val="00DB6122"/>
    <w:rsid w:val="00DC3E0B"/>
    <w:rsid w:val="00DC757B"/>
    <w:rsid w:val="00DD20B7"/>
    <w:rsid w:val="00DE4007"/>
    <w:rsid w:val="00E1394B"/>
    <w:rsid w:val="00F26FEC"/>
    <w:rsid w:val="00FA1BFF"/>
    <w:rsid w:val="00FA7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322D"/>
  </w:style>
  <w:style w:type="paragraph" w:styleId="Nagwek1">
    <w:name w:val="heading 1"/>
    <w:basedOn w:val="Normalny"/>
    <w:next w:val="Normalny"/>
    <w:link w:val="Nagwek1Znak"/>
    <w:qFormat/>
    <w:rsid w:val="00AD322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AD322D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qFormat/>
    <w:rsid w:val="00AD322D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link w:val="Nagwek4Znak"/>
    <w:qFormat/>
    <w:rsid w:val="00AD322D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AD322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semiHidden/>
    <w:rsid w:val="00AD322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AD322D"/>
  </w:style>
  <w:style w:type="character" w:styleId="Odwoaniedokomentarza">
    <w:name w:val="annotation reference"/>
    <w:basedOn w:val="Domylnaczcionkaakapitu"/>
    <w:semiHidden/>
    <w:rsid w:val="00AD322D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AD322D"/>
  </w:style>
  <w:style w:type="paragraph" w:styleId="Tytu">
    <w:name w:val="Title"/>
    <w:basedOn w:val="Normalny"/>
    <w:link w:val="TytuZnak"/>
    <w:qFormat/>
    <w:rsid w:val="00AD322D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AD322D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link w:val="Tekstpodstawowy2Znak"/>
    <w:semiHidden/>
    <w:rsid w:val="00AD322D"/>
    <w:pPr>
      <w:widowControl w:val="0"/>
      <w:jc w:val="both"/>
    </w:pPr>
    <w:rPr>
      <w:sz w:val="24"/>
    </w:rPr>
  </w:style>
  <w:style w:type="character" w:styleId="Hipercze">
    <w:name w:val="Hyperlink"/>
    <w:basedOn w:val="Domylnaczcionkaakapitu"/>
    <w:uiPriority w:val="99"/>
    <w:semiHidden/>
    <w:unhideWhenUsed/>
    <w:rsid w:val="00382FFD"/>
    <w:rPr>
      <w:color w:val="000080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82FFD"/>
    <w:rPr>
      <w:color w:val="800000"/>
      <w:u w:val="single"/>
    </w:rPr>
  </w:style>
  <w:style w:type="paragraph" w:styleId="NormalnyWeb">
    <w:name w:val="Normal (Web)"/>
    <w:basedOn w:val="Normalny"/>
    <w:uiPriority w:val="99"/>
    <w:unhideWhenUsed/>
    <w:rsid w:val="00382FFD"/>
    <w:pPr>
      <w:spacing w:before="100" w:beforeAutospacing="1" w:after="119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D46F2A"/>
    <w:rPr>
      <w:rFonts w:ascii="Arial" w:hAnsi="Arial"/>
      <w:b/>
      <w:kern w:val="28"/>
      <w:sz w:val="28"/>
    </w:rPr>
  </w:style>
  <w:style w:type="character" w:customStyle="1" w:styleId="Nagwek2Znak">
    <w:name w:val="Nagłówek 2 Znak"/>
    <w:basedOn w:val="Domylnaczcionkaakapitu"/>
    <w:link w:val="Nagwek2"/>
    <w:rsid w:val="00D46F2A"/>
    <w:rPr>
      <w:sz w:val="28"/>
    </w:rPr>
  </w:style>
  <w:style w:type="character" w:customStyle="1" w:styleId="Nagwek3Znak">
    <w:name w:val="Nagłówek 3 Znak"/>
    <w:basedOn w:val="Domylnaczcionkaakapitu"/>
    <w:link w:val="Nagwek3"/>
    <w:rsid w:val="00D46F2A"/>
    <w:rPr>
      <w:rFonts w:ascii="Arial" w:hAnsi="Arial"/>
      <w:b/>
      <w:sz w:val="22"/>
    </w:rPr>
  </w:style>
  <w:style w:type="character" w:customStyle="1" w:styleId="Nagwek4Znak">
    <w:name w:val="Nagłówek 4 Znak"/>
    <w:basedOn w:val="Domylnaczcionkaakapitu"/>
    <w:link w:val="Nagwek4"/>
    <w:rsid w:val="00D46F2A"/>
    <w:rPr>
      <w:rFonts w:ascii="Arial" w:hAnsi="Arial"/>
      <w:b/>
      <w:sz w:val="24"/>
    </w:rPr>
  </w:style>
  <w:style w:type="character" w:customStyle="1" w:styleId="NagwekZnak">
    <w:name w:val="Nagłówek Znak"/>
    <w:basedOn w:val="Domylnaczcionkaakapitu"/>
    <w:link w:val="Nagwek"/>
    <w:semiHidden/>
    <w:rsid w:val="00D46F2A"/>
  </w:style>
  <w:style w:type="character" w:customStyle="1" w:styleId="StopkaZnak">
    <w:name w:val="Stopka Znak"/>
    <w:basedOn w:val="Domylnaczcionkaakapitu"/>
    <w:link w:val="Stopka"/>
    <w:semiHidden/>
    <w:rsid w:val="00D46F2A"/>
  </w:style>
  <w:style w:type="character" w:customStyle="1" w:styleId="TekstkomentarzaZnak">
    <w:name w:val="Tekst komentarza Znak"/>
    <w:basedOn w:val="Domylnaczcionkaakapitu"/>
    <w:link w:val="Tekstkomentarza"/>
    <w:semiHidden/>
    <w:rsid w:val="00D46F2A"/>
  </w:style>
  <w:style w:type="character" w:customStyle="1" w:styleId="TytuZnak">
    <w:name w:val="Tytuł Znak"/>
    <w:basedOn w:val="Domylnaczcionkaakapitu"/>
    <w:link w:val="Tytu"/>
    <w:rsid w:val="00D46F2A"/>
    <w:rPr>
      <w:rFonts w:ascii="Arial" w:hAnsi="Arial"/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46F2A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46F2A"/>
    <w:rPr>
      <w:rFonts w:eastAsia="Arial Unicode MS" w:cs="Mangal"/>
      <w:kern w:val="1"/>
      <w:sz w:val="24"/>
      <w:szCs w:val="24"/>
      <w:lang w:eastAsia="hi-IN" w:bidi="hi-IN"/>
    </w:rPr>
  </w:style>
  <w:style w:type="paragraph" w:styleId="Tekstpodstawowy">
    <w:name w:val="Body Text"/>
    <w:basedOn w:val="Normalny"/>
    <w:link w:val="TekstpodstawowyZnak"/>
    <w:rsid w:val="00D46F2A"/>
    <w:pPr>
      <w:widowControl w:val="0"/>
      <w:suppressAutoHyphens/>
      <w:spacing w:after="120"/>
    </w:pPr>
    <w:rPr>
      <w:rFonts w:eastAsia="Arial Unicode MS" w:cs="Mangal"/>
      <w:kern w:val="1"/>
      <w:sz w:val="24"/>
      <w:szCs w:val="24"/>
      <w:lang w:eastAsia="hi-IN" w:bidi="hi-IN"/>
    </w:rPr>
  </w:style>
  <w:style w:type="character" w:customStyle="1" w:styleId="TekstpodstawowyZnak1">
    <w:name w:val="Tekst podstawowy Znak1"/>
    <w:basedOn w:val="Domylnaczcionkaakapitu"/>
    <w:link w:val="Tekstpodstawowy"/>
    <w:semiHidden/>
    <w:rsid w:val="00D46F2A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DE400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DE4007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386F55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86F5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0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227</TotalTime>
  <Pages>14</Pages>
  <Words>1729</Words>
  <Characters>10379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</cp:lastModifiedBy>
  <cp:revision>60</cp:revision>
  <cp:lastPrinted>2016-09-27T08:52:00Z</cp:lastPrinted>
  <dcterms:created xsi:type="dcterms:W3CDTF">2016-09-19T10:30:00Z</dcterms:created>
  <dcterms:modified xsi:type="dcterms:W3CDTF">2016-09-27T08:55:00Z</dcterms:modified>
</cp:coreProperties>
</file>